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611E8" w14:textId="77777777" w:rsidR="00777FB4" w:rsidRPr="008B50EC" w:rsidRDefault="00777FB4" w:rsidP="00777FB4">
      <w:pPr>
        <w:widowControl w:val="0"/>
        <w:overflowPunct/>
        <w:adjustRightInd/>
        <w:spacing w:before="66"/>
        <w:ind w:left="6237" w:right="-445"/>
        <w:rPr>
          <w:spacing w:val="-58"/>
          <w:szCs w:val="24"/>
          <w:lang w:val="lt-LT"/>
        </w:rPr>
      </w:pPr>
      <w:r w:rsidRPr="008B50EC">
        <w:rPr>
          <w:szCs w:val="24"/>
          <w:lang w:val="lt-LT"/>
        </w:rPr>
        <w:t xml:space="preserve">Renginių organizavimo Biržų rajono savivaldybės teritorijos viešosiose vietose tvarkos aprašo </w:t>
      </w:r>
      <w:r w:rsidRPr="008B50EC">
        <w:rPr>
          <w:spacing w:val="-58"/>
          <w:szCs w:val="24"/>
          <w:lang w:val="lt-LT"/>
        </w:rPr>
        <w:t xml:space="preserve"> </w:t>
      </w:r>
    </w:p>
    <w:p w14:paraId="0DE9BE76" w14:textId="77777777" w:rsidR="00777FB4" w:rsidRPr="00777FB4" w:rsidRDefault="00412F6B" w:rsidP="00777FB4">
      <w:pPr>
        <w:widowControl w:val="0"/>
        <w:overflowPunct/>
        <w:adjustRightInd/>
        <w:spacing w:before="66"/>
        <w:ind w:left="6237" w:right="-445"/>
        <w:rPr>
          <w:spacing w:val="-58"/>
          <w:szCs w:val="24"/>
          <w:lang w:val="lt-LT"/>
        </w:rPr>
      </w:pPr>
      <w:r w:rsidRPr="008B50EC">
        <w:rPr>
          <w:szCs w:val="24"/>
          <w:lang w:val="lt-LT"/>
        </w:rPr>
        <w:t>3</w:t>
      </w:r>
      <w:r w:rsidR="00777FB4" w:rsidRPr="008B50EC">
        <w:rPr>
          <w:spacing w:val="1"/>
          <w:szCs w:val="24"/>
          <w:lang w:val="lt-LT"/>
        </w:rPr>
        <w:t xml:space="preserve"> </w:t>
      </w:r>
      <w:r w:rsidR="00777FB4" w:rsidRPr="008B50EC">
        <w:rPr>
          <w:szCs w:val="24"/>
          <w:lang w:val="lt-LT"/>
        </w:rPr>
        <w:t>priedas</w:t>
      </w:r>
    </w:p>
    <w:p w14:paraId="5B3C6BCA" w14:textId="77777777" w:rsidR="00C12857" w:rsidRPr="0094023C" w:rsidRDefault="00C12857" w:rsidP="008B50EC">
      <w:pPr>
        <w:tabs>
          <w:tab w:val="left" w:pos="5670"/>
        </w:tabs>
        <w:contextualSpacing/>
        <w:rPr>
          <w:szCs w:val="24"/>
          <w:lang w:val="lt-LT" w:eastAsia="lt-LT"/>
        </w:rPr>
      </w:pPr>
    </w:p>
    <w:p w14:paraId="380003B1" w14:textId="77777777" w:rsidR="00164332" w:rsidRPr="0094023C" w:rsidRDefault="00164332" w:rsidP="007036BC">
      <w:pPr>
        <w:contextualSpacing/>
        <w:jc w:val="center"/>
        <w:rPr>
          <w:szCs w:val="24"/>
          <w:lang w:val="lt-LT"/>
        </w:rPr>
      </w:pPr>
      <w:r w:rsidRPr="0094023C">
        <w:rPr>
          <w:szCs w:val="24"/>
          <w:lang w:val="lt-LT"/>
        </w:rPr>
        <w:t>____________________________</w:t>
      </w:r>
      <w:r w:rsidR="0094023C" w:rsidRPr="0094023C">
        <w:rPr>
          <w:szCs w:val="24"/>
          <w:lang w:val="lt-LT"/>
        </w:rPr>
        <w:t>____________________</w:t>
      </w:r>
      <w:r w:rsidRPr="0094023C">
        <w:rPr>
          <w:szCs w:val="24"/>
          <w:lang w:val="lt-LT"/>
        </w:rPr>
        <w:t>______________________________</w:t>
      </w:r>
    </w:p>
    <w:p w14:paraId="739A78EF" w14:textId="77777777" w:rsidR="00164332" w:rsidRPr="008B50EC" w:rsidRDefault="00164332" w:rsidP="007036BC">
      <w:pPr>
        <w:tabs>
          <w:tab w:val="left" w:pos="1134"/>
          <w:tab w:val="left" w:pos="1418"/>
          <w:tab w:val="left" w:pos="1560"/>
        </w:tabs>
        <w:contextualSpacing/>
        <w:jc w:val="center"/>
        <w:rPr>
          <w:sz w:val="18"/>
          <w:szCs w:val="18"/>
          <w:lang w:val="lt-LT"/>
        </w:rPr>
      </w:pPr>
      <w:r w:rsidRPr="008B50EC">
        <w:rPr>
          <w:sz w:val="18"/>
          <w:szCs w:val="18"/>
          <w:lang w:val="lt-LT"/>
        </w:rPr>
        <w:t>(renginio organizatoriaus vardas, pavardė arba juridinio asmens pavadinimas)</w:t>
      </w:r>
    </w:p>
    <w:p w14:paraId="081E6EA6" w14:textId="77777777" w:rsidR="00164332" w:rsidRPr="0094023C" w:rsidRDefault="00164332" w:rsidP="007036BC">
      <w:pPr>
        <w:tabs>
          <w:tab w:val="left" w:pos="1134"/>
          <w:tab w:val="left" w:pos="1418"/>
          <w:tab w:val="left" w:pos="1560"/>
        </w:tabs>
        <w:contextualSpacing/>
        <w:jc w:val="center"/>
        <w:rPr>
          <w:szCs w:val="24"/>
          <w:lang w:val="lt-LT"/>
        </w:rPr>
      </w:pPr>
    </w:p>
    <w:p w14:paraId="128799AB" w14:textId="77777777" w:rsidR="00164332" w:rsidRPr="0094023C" w:rsidRDefault="00164332" w:rsidP="007036BC">
      <w:pPr>
        <w:tabs>
          <w:tab w:val="left" w:pos="1134"/>
          <w:tab w:val="left" w:pos="1418"/>
          <w:tab w:val="left" w:pos="1560"/>
          <w:tab w:val="left" w:pos="8222"/>
        </w:tabs>
        <w:contextualSpacing/>
        <w:jc w:val="center"/>
        <w:rPr>
          <w:szCs w:val="24"/>
          <w:lang w:val="lt-LT"/>
        </w:rPr>
      </w:pPr>
      <w:r w:rsidRPr="0094023C">
        <w:rPr>
          <w:szCs w:val="24"/>
          <w:lang w:val="lt-LT"/>
        </w:rPr>
        <w:t>_____________________________________________________________________________</w:t>
      </w:r>
    </w:p>
    <w:p w14:paraId="771EF3E8" w14:textId="77777777" w:rsidR="00164332" w:rsidRPr="008B50EC" w:rsidRDefault="00B50C24" w:rsidP="007036BC">
      <w:pPr>
        <w:tabs>
          <w:tab w:val="left" w:pos="1134"/>
          <w:tab w:val="left" w:pos="1418"/>
          <w:tab w:val="left" w:pos="1560"/>
        </w:tabs>
        <w:contextualSpacing/>
        <w:jc w:val="center"/>
        <w:rPr>
          <w:sz w:val="18"/>
          <w:szCs w:val="18"/>
          <w:lang w:val="lt-LT"/>
        </w:rPr>
      </w:pPr>
      <w:r w:rsidRPr="008B50EC">
        <w:rPr>
          <w:sz w:val="18"/>
          <w:szCs w:val="18"/>
          <w:lang w:val="lt-LT"/>
        </w:rPr>
        <w:t>(fizinio arba juridinio</w:t>
      </w:r>
      <w:r w:rsidR="00164332" w:rsidRPr="008B50EC">
        <w:rPr>
          <w:sz w:val="18"/>
          <w:szCs w:val="18"/>
          <w:lang w:val="lt-LT"/>
        </w:rPr>
        <w:t xml:space="preserve"> asmens kodas</w:t>
      </w:r>
      <w:r w:rsidR="00777FB4" w:rsidRPr="008B50EC">
        <w:rPr>
          <w:sz w:val="18"/>
          <w:szCs w:val="18"/>
          <w:lang w:val="lt-LT"/>
        </w:rPr>
        <w:t>, adresas</w:t>
      </w:r>
      <w:r w:rsidR="008B50EC">
        <w:rPr>
          <w:sz w:val="18"/>
          <w:szCs w:val="18"/>
          <w:lang w:val="lt-LT"/>
        </w:rPr>
        <w:t>,</w:t>
      </w:r>
      <w:r w:rsidR="008B50EC" w:rsidRPr="008B50EC">
        <w:rPr>
          <w:sz w:val="18"/>
          <w:szCs w:val="18"/>
          <w:lang w:val="lt-LT"/>
        </w:rPr>
        <w:t xml:space="preserve"> telefono numeris, el. pašo adresas</w:t>
      </w:r>
      <w:r w:rsidR="00164332" w:rsidRPr="008B50EC">
        <w:rPr>
          <w:sz w:val="18"/>
          <w:szCs w:val="18"/>
          <w:lang w:val="lt-LT"/>
        </w:rPr>
        <w:t>)</w:t>
      </w:r>
    </w:p>
    <w:p w14:paraId="798013B9" w14:textId="77777777" w:rsidR="00990AC4" w:rsidRPr="0094023C" w:rsidRDefault="00990AC4" w:rsidP="008B50EC">
      <w:pPr>
        <w:tabs>
          <w:tab w:val="left" w:pos="9356"/>
        </w:tabs>
        <w:ind w:right="-1"/>
        <w:rPr>
          <w:szCs w:val="24"/>
          <w:lang w:val="lt-LT"/>
        </w:rPr>
      </w:pPr>
    </w:p>
    <w:p w14:paraId="41819791" w14:textId="77777777" w:rsidR="00164332" w:rsidRPr="00557677" w:rsidRDefault="00777FB4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Biržų</w:t>
      </w:r>
      <w:r w:rsidR="00164332" w:rsidRPr="00557677">
        <w:rPr>
          <w:sz w:val="22"/>
          <w:szCs w:val="22"/>
          <w:lang w:val="lt-LT"/>
        </w:rPr>
        <w:t xml:space="preserve"> rajono savivaldybės </w:t>
      </w:r>
    </w:p>
    <w:p w14:paraId="23A07D27" w14:textId="77777777" w:rsidR="00164332" w:rsidRPr="00557677" w:rsidRDefault="00777FB4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Merui</w:t>
      </w:r>
    </w:p>
    <w:p w14:paraId="5EEE1516" w14:textId="77777777" w:rsidR="00C12857" w:rsidRPr="00557677" w:rsidRDefault="00C12857" w:rsidP="00C12857">
      <w:pPr>
        <w:ind w:right="-1"/>
        <w:rPr>
          <w:sz w:val="22"/>
          <w:szCs w:val="22"/>
          <w:lang w:val="lt-LT"/>
        </w:rPr>
      </w:pPr>
    </w:p>
    <w:p w14:paraId="6EABD79D" w14:textId="77777777" w:rsidR="00D8105C" w:rsidRPr="00557677" w:rsidRDefault="00164332" w:rsidP="00C12857">
      <w:pPr>
        <w:ind w:right="-1"/>
        <w:jc w:val="center"/>
        <w:rPr>
          <w:b/>
          <w:sz w:val="22"/>
          <w:szCs w:val="22"/>
          <w:lang w:val="lt-LT"/>
        </w:rPr>
      </w:pPr>
      <w:r w:rsidRPr="00557677">
        <w:rPr>
          <w:b/>
          <w:sz w:val="22"/>
          <w:szCs w:val="22"/>
          <w:lang w:val="lt-LT"/>
        </w:rPr>
        <w:t>PRA</w:t>
      </w:r>
      <w:r w:rsidR="00412F6B" w:rsidRPr="00557677">
        <w:rPr>
          <w:b/>
          <w:sz w:val="22"/>
          <w:szCs w:val="22"/>
          <w:lang w:val="lt-LT"/>
        </w:rPr>
        <w:t>NEŠIMAS</w:t>
      </w:r>
      <w:r w:rsidRPr="00557677">
        <w:rPr>
          <w:b/>
          <w:sz w:val="22"/>
          <w:szCs w:val="22"/>
          <w:lang w:val="lt-LT"/>
        </w:rPr>
        <w:t xml:space="preserve"> </w:t>
      </w:r>
    </w:p>
    <w:p w14:paraId="517B8E15" w14:textId="77777777" w:rsidR="00D8105C" w:rsidRPr="00557677" w:rsidRDefault="00412F6B" w:rsidP="00D8105C">
      <w:pPr>
        <w:ind w:right="-1"/>
        <w:jc w:val="center"/>
        <w:rPr>
          <w:b/>
          <w:sz w:val="22"/>
          <w:szCs w:val="22"/>
          <w:lang w:val="lt-LT"/>
        </w:rPr>
      </w:pPr>
      <w:r w:rsidRPr="00557677">
        <w:rPr>
          <w:b/>
          <w:sz w:val="22"/>
          <w:szCs w:val="22"/>
          <w:lang w:val="lt-LT"/>
        </w:rPr>
        <w:t>APIE</w:t>
      </w:r>
      <w:r w:rsidR="00164332" w:rsidRPr="00557677">
        <w:rPr>
          <w:b/>
          <w:sz w:val="22"/>
          <w:szCs w:val="22"/>
          <w:lang w:val="lt-LT"/>
        </w:rPr>
        <w:t xml:space="preserve"> ORGANIZUO</w:t>
      </w:r>
      <w:r w:rsidRPr="00557677">
        <w:rPr>
          <w:b/>
          <w:sz w:val="22"/>
          <w:szCs w:val="22"/>
          <w:lang w:val="lt-LT"/>
        </w:rPr>
        <w:t>JAMĄ</w:t>
      </w:r>
      <w:r w:rsidR="00164332" w:rsidRPr="00557677">
        <w:rPr>
          <w:b/>
          <w:sz w:val="22"/>
          <w:szCs w:val="22"/>
          <w:lang w:val="lt-LT"/>
        </w:rPr>
        <w:t xml:space="preserve"> RENGINĮ </w:t>
      </w:r>
      <w:r w:rsidR="00D8105C" w:rsidRPr="00557677">
        <w:rPr>
          <w:b/>
          <w:sz w:val="22"/>
          <w:szCs w:val="22"/>
          <w:lang w:val="lt-LT"/>
        </w:rPr>
        <w:t>BIRŽŲ RAJONO SAVIVALDYBĖS TERITORIJOS</w:t>
      </w:r>
    </w:p>
    <w:p w14:paraId="0C0692C6" w14:textId="77777777" w:rsidR="00164332" w:rsidRPr="00557677" w:rsidRDefault="00D8105C" w:rsidP="00D8105C">
      <w:pPr>
        <w:ind w:right="-1"/>
        <w:jc w:val="center"/>
        <w:rPr>
          <w:b/>
          <w:sz w:val="22"/>
          <w:szCs w:val="22"/>
          <w:lang w:val="lt-LT"/>
        </w:rPr>
      </w:pPr>
      <w:r w:rsidRPr="00557677">
        <w:rPr>
          <w:b/>
          <w:sz w:val="22"/>
          <w:szCs w:val="22"/>
          <w:lang w:val="lt-LT"/>
        </w:rPr>
        <w:t>VIEŠO</w:t>
      </w:r>
      <w:r w:rsidR="008B50EC" w:rsidRPr="00557677">
        <w:rPr>
          <w:b/>
          <w:sz w:val="22"/>
          <w:szCs w:val="22"/>
          <w:lang w:val="lt-LT"/>
        </w:rPr>
        <w:t>JOJ</w:t>
      </w:r>
      <w:r w:rsidRPr="00557677">
        <w:rPr>
          <w:b/>
          <w:sz w:val="22"/>
          <w:szCs w:val="22"/>
          <w:lang w:val="lt-LT"/>
        </w:rPr>
        <w:t>E VIETO</w:t>
      </w:r>
      <w:r w:rsidR="008B50EC" w:rsidRPr="00557677">
        <w:rPr>
          <w:b/>
          <w:sz w:val="22"/>
          <w:szCs w:val="22"/>
          <w:lang w:val="lt-LT"/>
        </w:rPr>
        <w:t>J</w:t>
      </w:r>
      <w:r w:rsidRPr="00557677">
        <w:rPr>
          <w:b/>
          <w:sz w:val="22"/>
          <w:szCs w:val="22"/>
          <w:lang w:val="lt-LT"/>
        </w:rPr>
        <w:t xml:space="preserve">E </w:t>
      </w:r>
    </w:p>
    <w:p w14:paraId="733972EB" w14:textId="77777777" w:rsidR="00164332" w:rsidRPr="00557677" w:rsidRDefault="00164332" w:rsidP="00C12857">
      <w:pPr>
        <w:ind w:right="-1"/>
        <w:jc w:val="center"/>
        <w:rPr>
          <w:sz w:val="22"/>
          <w:szCs w:val="22"/>
          <w:lang w:val="lt-LT"/>
        </w:rPr>
      </w:pPr>
    </w:p>
    <w:p w14:paraId="7DFA9C06" w14:textId="77777777" w:rsidR="00164332" w:rsidRPr="00557677" w:rsidRDefault="004A4ED1" w:rsidP="00C12857">
      <w:pPr>
        <w:ind w:right="-1"/>
        <w:jc w:val="center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____________________</w:t>
      </w:r>
      <w:r w:rsidR="00164332" w:rsidRPr="00557677">
        <w:rPr>
          <w:sz w:val="22"/>
          <w:szCs w:val="22"/>
          <w:lang w:val="lt-LT"/>
        </w:rPr>
        <w:t>__</w:t>
      </w:r>
    </w:p>
    <w:p w14:paraId="12409FB9" w14:textId="77777777" w:rsidR="00164332" w:rsidRPr="00557677" w:rsidRDefault="00164332" w:rsidP="00C12857">
      <w:pPr>
        <w:ind w:right="-1"/>
        <w:jc w:val="center"/>
        <w:rPr>
          <w:sz w:val="18"/>
          <w:szCs w:val="18"/>
          <w:lang w:val="lt-LT"/>
        </w:rPr>
      </w:pPr>
      <w:r w:rsidRPr="00557677">
        <w:rPr>
          <w:sz w:val="18"/>
          <w:szCs w:val="18"/>
          <w:lang w:val="lt-LT"/>
        </w:rPr>
        <w:t>(data)</w:t>
      </w:r>
    </w:p>
    <w:p w14:paraId="543C3454" w14:textId="77777777" w:rsidR="00164332" w:rsidRPr="00557677" w:rsidRDefault="00164332" w:rsidP="00C12857">
      <w:pPr>
        <w:ind w:right="-1"/>
        <w:jc w:val="center"/>
        <w:rPr>
          <w:sz w:val="22"/>
          <w:szCs w:val="22"/>
          <w:lang w:val="lt-LT"/>
        </w:rPr>
      </w:pPr>
    </w:p>
    <w:p w14:paraId="24B0563B" w14:textId="77777777" w:rsidR="0094023C" w:rsidRPr="00557677" w:rsidRDefault="00164332" w:rsidP="0094023C">
      <w:pPr>
        <w:numPr>
          <w:ilvl w:val="0"/>
          <w:numId w:val="1"/>
        </w:numPr>
        <w:tabs>
          <w:tab w:val="left" w:pos="284"/>
        </w:tabs>
        <w:overflowPunct/>
        <w:autoSpaceDE/>
        <w:autoSpaceDN/>
        <w:adjustRightInd/>
        <w:ind w:left="0" w:right="-1" w:firstLine="0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Renginio pavadinimas, trumpas aprašymas__________________________________</w:t>
      </w:r>
      <w:r w:rsidR="0094023C" w:rsidRPr="00557677">
        <w:rPr>
          <w:sz w:val="22"/>
          <w:szCs w:val="22"/>
          <w:lang w:val="lt-LT"/>
        </w:rPr>
        <w:t>________</w:t>
      </w:r>
      <w:r w:rsidRPr="00557677">
        <w:rPr>
          <w:sz w:val="22"/>
          <w:szCs w:val="22"/>
          <w:lang w:val="lt-LT"/>
        </w:rPr>
        <w:t>_</w:t>
      </w:r>
      <w:r w:rsidR="001E7CB9" w:rsidRPr="00557677">
        <w:rPr>
          <w:sz w:val="22"/>
          <w:szCs w:val="22"/>
          <w:lang w:val="lt-LT"/>
        </w:rPr>
        <w:t>_____</w:t>
      </w:r>
    </w:p>
    <w:p w14:paraId="1BE8D580" w14:textId="77777777" w:rsidR="00164332" w:rsidRPr="00557677" w:rsidRDefault="0094023C" w:rsidP="0094023C">
      <w:pPr>
        <w:tabs>
          <w:tab w:val="left" w:pos="284"/>
        </w:tabs>
        <w:overflowPunct/>
        <w:autoSpaceDE/>
        <w:autoSpaceDN/>
        <w:adjustRightInd/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______________________________________________________________________________</w:t>
      </w:r>
      <w:r w:rsidR="001E7CB9" w:rsidRPr="00557677">
        <w:rPr>
          <w:sz w:val="22"/>
          <w:szCs w:val="22"/>
          <w:lang w:val="lt-LT"/>
        </w:rPr>
        <w:t>_______</w:t>
      </w:r>
    </w:p>
    <w:p w14:paraId="4E534E97" w14:textId="77777777" w:rsidR="00164332" w:rsidRPr="00557677" w:rsidRDefault="00412F6B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2</w:t>
      </w:r>
      <w:r w:rsidR="00164332" w:rsidRPr="00557677">
        <w:rPr>
          <w:sz w:val="22"/>
          <w:szCs w:val="22"/>
          <w:lang w:val="lt-LT"/>
        </w:rPr>
        <w:t>. Už renginį atsakingi asmenys (atsakingų asmenų vardai, pavardės, telefono numeriai):</w:t>
      </w:r>
    </w:p>
    <w:p w14:paraId="6CFACE72" w14:textId="77777777" w:rsidR="00164332" w:rsidRPr="00557677" w:rsidRDefault="00164332" w:rsidP="001E7CB9">
      <w:pPr>
        <w:ind w:right="282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________________________________________________________________________________________________________________________________</w:t>
      </w:r>
      <w:r w:rsidR="0094023C" w:rsidRPr="00557677">
        <w:rPr>
          <w:sz w:val="22"/>
          <w:szCs w:val="22"/>
          <w:lang w:val="lt-LT"/>
        </w:rPr>
        <w:t>___________________________</w:t>
      </w:r>
      <w:r w:rsidR="001E7CB9" w:rsidRPr="00557677">
        <w:rPr>
          <w:sz w:val="22"/>
          <w:szCs w:val="22"/>
          <w:lang w:val="lt-LT"/>
        </w:rPr>
        <w:t>_______________</w:t>
      </w:r>
    </w:p>
    <w:p w14:paraId="6CCED237" w14:textId="77777777" w:rsidR="00164332" w:rsidRPr="00557677" w:rsidRDefault="00412F6B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3</w:t>
      </w:r>
      <w:r w:rsidR="00164332" w:rsidRPr="00557677">
        <w:rPr>
          <w:sz w:val="22"/>
          <w:szCs w:val="22"/>
          <w:lang w:val="lt-LT"/>
        </w:rPr>
        <w:t>. Renginio  data:</w:t>
      </w:r>
      <w:r w:rsidR="0094023C" w:rsidRPr="00557677">
        <w:rPr>
          <w:sz w:val="22"/>
          <w:szCs w:val="22"/>
          <w:lang w:val="lt-LT"/>
        </w:rPr>
        <w:t xml:space="preserve"> _________________________</w:t>
      </w:r>
      <w:r w:rsidR="00777FB4" w:rsidRPr="00557677">
        <w:rPr>
          <w:sz w:val="22"/>
          <w:szCs w:val="22"/>
          <w:lang w:val="lt-LT"/>
        </w:rPr>
        <w:t>________________________________________</w:t>
      </w:r>
      <w:r w:rsidR="001E7CB9" w:rsidRPr="00557677">
        <w:rPr>
          <w:sz w:val="22"/>
          <w:szCs w:val="22"/>
          <w:lang w:val="lt-LT"/>
        </w:rPr>
        <w:t>_____</w:t>
      </w:r>
    </w:p>
    <w:p w14:paraId="556369E9" w14:textId="77777777" w:rsidR="00164332" w:rsidRPr="00557677" w:rsidRDefault="00412F6B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4</w:t>
      </w:r>
      <w:r w:rsidR="00164332" w:rsidRPr="00557677">
        <w:rPr>
          <w:sz w:val="22"/>
          <w:szCs w:val="22"/>
          <w:lang w:val="lt-LT"/>
        </w:rPr>
        <w:t>. Renginio</w:t>
      </w:r>
      <w:r w:rsidR="00164332" w:rsidRPr="00557677">
        <w:rPr>
          <w:b/>
          <w:sz w:val="22"/>
          <w:szCs w:val="22"/>
          <w:lang w:val="lt-LT"/>
        </w:rPr>
        <w:t xml:space="preserve"> </w:t>
      </w:r>
      <w:r w:rsidR="00164332" w:rsidRPr="00557677">
        <w:rPr>
          <w:sz w:val="22"/>
          <w:szCs w:val="22"/>
          <w:lang w:val="lt-LT"/>
        </w:rPr>
        <w:t>laikas (valandos nuo</w:t>
      </w:r>
      <w:r w:rsidR="004A4ED1" w:rsidRPr="00557677">
        <w:rPr>
          <w:sz w:val="22"/>
          <w:szCs w:val="22"/>
          <w:lang w:val="lt-LT"/>
        </w:rPr>
        <w:t xml:space="preserve"> </w:t>
      </w:r>
      <w:r w:rsidR="00164332" w:rsidRPr="00557677">
        <w:rPr>
          <w:sz w:val="22"/>
          <w:szCs w:val="22"/>
          <w:lang w:val="lt-LT"/>
        </w:rPr>
        <w:t>-</w:t>
      </w:r>
      <w:r w:rsidR="004A4ED1" w:rsidRPr="00557677">
        <w:rPr>
          <w:sz w:val="22"/>
          <w:szCs w:val="22"/>
          <w:lang w:val="lt-LT"/>
        </w:rPr>
        <w:t xml:space="preserve"> </w:t>
      </w:r>
      <w:r w:rsidR="00164332" w:rsidRPr="00557677">
        <w:rPr>
          <w:sz w:val="22"/>
          <w:szCs w:val="22"/>
          <w:lang w:val="lt-LT"/>
        </w:rPr>
        <w:t>iki):___________________________</w:t>
      </w:r>
      <w:r w:rsidR="00777FB4" w:rsidRPr="00557677">
        <w:rPr>
          <w:sz w:val="22"/>
          <w:szCs w:val="22"/>
          <w:lang w:val="lt-LT"/>
        </w:rPr>
        <w:t>_____________________</w:t>
      </w:r>
      <w:r w:rsidR="001E7CB9" w:rsidRPr="00557677">
        <w:rPr>
          <w:sz w:val="22"/>
          <w:szCs w:val="22"/>
          <w:lang w:val="lt-LT"/>
        </w:rPr>
        <w:t>_____</w:t>
      </w:r>
    </w:p>
    <w:p w14:paraId="61E2F911" w14:textId="77777777" w:rsidR="00164332" w:rsidRPr="00557677" w:rsidRDefault="00412F6B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5</w:t>
      </w:r>
      <w:r w:rsidR="00164332" w:rsidRPr="00557677">
        <w:rPr>
          <w:sz w:val="22"/>
          <w:szCs w:val="22"/>
          <w:lang w:val="lt-LT"/>
        </w:rPr>
        <w:t>. Laikas nuo pasiruošimo renginiui pradžios iki renginio teritorijos sutvarkymo:___________</w:t>
      </w:r>
      <w:r w:rsidR="0094023C" w:rsidRPr="00557677">
        <w:rPr>
          <w:sz w:val="22"/>
          <w:szCs w:val="22"/>
          <w:lang w:val="lt-LT"/>
        </w:rPr>
        <w:t>__</w:t>
      </w:r>
      <w:r w:rsidR="00164332" w:rsidRPr="00557677">
        <w:rPr>
          <w:sz w:val="22"/>
          <w:szCs w:val="22"/>
          <w:lang w:val="lt-LT"/>
        </w:rPr>
        <w:t>__</w:t>
      </w:r>
      <w:r w:rsidR="001E7CB9" w:rsidRPr="00557677">
        <w:rPr>
          <w:sz w:val="22"/>
          <w:szCs w:val="22"/>
          <w:lang w:val="lt-LT"/>
        </w:rPr>
        <w:t>_____</w:t>
      </w:r>
    </w:p>
    <w:p w14:paraId="5B79F0D1" w14:textId="77777777" w:rsidR="00777FB4" w:rsidRPr="00557677" w:rsidRDefault="00777FB4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________________________________________________________________________________</w:t>
      </w:r>
      <w:r w:rsidR="001E7CB9" w:rsidRPr="00557677">
        <w:rPr>
          <w:sz w:val="22"/>
          <w:szCs w:val="22"/>
          <w:lang w:val="lt-LT"/>
        </w:rPr>
        <w:t>____</w:t>
      </w:r>
    </w:p>
    <w:p w14:paraId="7018747D" w14:textId="77777777" w:rsidR="00777FB4" w:rsidRPr="00557677" w:rsidRDefault="00412F6B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6</w:t>
      </w:r>
      <w:r w:rsidR="00164332" w:rsidRPr="00557677">
        <w:rPr>
          <w:sz w:val="22"/>
          <w:szCs w:val="22"/>
          <w:lang w:val="lt-LT"/>
        </w:rPr>
        <w:t>. Renginio vieta (adresas):___________________________</w:t>
      </w:r>
      <w:r w:rsidR="0094023C" w:rsidRPr="00557677">
        <w:rPr>
          <w:sz w:val="22"/>
          <w:szCs w:val="22"/>
          <w:lang w:val="lt-LT"/>
        </w:rPr>
        <w:t>_____________________________</w:t>
      </w:r>
      <w:r w:rsidR="00777FB4" w:rsidRPr="00557677">
        <w:rPr>
          <w:sz w:val="22"/>
          <w:szCs w:val="22"/>
          <w:lang w:val="lt-LT"/>
        </w:rPr>
        <w:t>_</w:t>
      </w:r>
      <w:r w:rsidR="0094023C" w:rsidRPr="00557677">
        <w:rPr>
          <w:sz w:val="22"/>
          <w:szCs w:val="22"/>
          <w:lang w:val="lt-LT"/>
        </w:rPr>
        <w:t>_</w:t>
      </w:r>
      <w:r w:rsidR="001E7CB9" w:rsidRPr="00557677">
        <w:rPr>
          <w:sz w:val="22"/>
          <w:szCs w:val="22"/>
          <w:lang w:val="lt-LT"/>
        </w:rPr>
        <w:t>____</w:t>
      </w:r>
    </w:p>
    <w:p w14:paraId="7539D532" w14:textId="77777777" w:rsidR="00164332" w:rsidRPr="00557677" w:rsidRDefault="00412F6B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7</w:t>
      </w:r>
      <w:r w:rsidR="00777FB4" w:rsidRPr="00557677">
        <w:rPr>
          <w:sz w:val="22"/>
          <w:szCs w:val="22"/>
          <w:lang w:val="lt-LT"/>
        </w:rPr>
        <w:t xml:space="preserve">. </w:t>
      </w:r>
      <w:r w:rsidR="00164332" w:rsidRPr="00557677">
        <w:rPr>
          <w:sz w:val="22"/>
          <w:szCs w:val="22"/>
          <w:lang w:val="lt-LT"/>
        </w:rPr>
        <w:t>Maršrutas (jei rengi</w:t>
      </w:r>
      <w:r w:rsidR="00580B50" w:rsidRPr="00557677">
        <w:rPr>
          <w:sz w:val="22"/>
          <w:szCs w:val="22"/>
          <w:lang w:val="lt-LT"/>
        </w:rPr>
        <w:t>nys vyksta tam tikru maršrutu</w:t>
      </w:r>
      <w:r w:rsidR="00164332" w:rsidRPr="00557677">
        <w:rPr>
          <w:sz w:val="22"/>
          <w:szCs w:val="22"/>
          <w:lang w:val="lt-LT"/>
        </w:rPr>
        <w:t>)</w:t>
      </w:r>
      <w:r w:rsidR="00777FB4" w:rsidRPr="00557677">
        <w:rPr>
          <w:sz w:val="22"/>
          <w:szCs w:val="22"/>
          <w:lang w:val="lt-LT"/>
        </w:rPr>
        <w:t>: ____________________________________</w:t>
      </w:r>
      <w:r w:rsidR="001E7CB9" w:rsidRPr="00557677">
        <w:rPr>
          <w:sz w:val="22"/>
          <w:szCs w:val="22"/>
          <w:lang w:val="lt-LT"/>
        </w:rPr>
        <w:t>_____</w:t>
      </w:r>
    </w:p>
    <w:p w14:paraId="46B4CDAF" w14:textId="77777777" w:rsidR="00164332" w:rsidRPr="00557677" w:rsidRDefault="00164332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___________________________________________________________________________</w:t>
      </w:r>
      <w:r w:rsidR="0094023C" w:rsidRPr="00557677">
        <w:rPr>
          <w:sz w:val="22"/>
          <w:szCs w:val="22"/>
          <w:lang w:val="lt-LT"/>
        </w:rPr>
        <w:t>__</w:t>
      </w:r>
      <w:r w:rsidRPr="00557677">
        <w:rPr>
          <w:sz w:val="22"/>
          <w:szCs w:val="22"/>
          <w:lang w:val="lt-LT"/>
        </w:rPr>
        <w:t>__</w:t>
      </w:r>
      <w:r w:rsidR="001E7CB9" w:rsidRPr="00557677">
        <w:rPr>
          <w:sz w:val="22"/>
          <w:szCs w:val="22"/>
          <w:lang w:val="lt-LT"/>
        </w:rPr>
        <w:t>_____</w:t>
      </w:r>
    </w:p>
    <w:p w14:paraId="2143896B" w14:textId="77777777" w:rsidR="00164332" w:rsidRPr="00557677" w:rsidRDefault="00412F6B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8</w:t>
      </w:r>
      <w:r w:rsidR="00164332" w:rsidRPr="00557677">
        <w:rPr>
          <w:sz w:val="22"/>
          <w:szCs w:val="22"/>
          <w:lang w:val="lt-LT"/>
        </w:rPr>
        <w:t xml:space="preserve">. Numatomas dalyvių </w:t>
      </w:r>
      <w:r w:rsidR="00D8105C" w:rsidRPr="00557677">
        <w:rPr>
          <w:sz w:val="22"/>
          <w:szCs w:val="22"/>
          <w:lang w:val="lt-LT"/>
        </w:rPr>
        <w:t xml:space="preserve">(organizatorių) </w:t>
      </w:r>
      <w:r w:rsidR="00164332" w:rsidRPr="00557677">
        <w:rPr>
          <w:sz w:val="22"/>
          <w:szCs w:val="22"/>
          <w:lang w:val="lt-LT"/>
        </w:rPr>
        <w:t>skaičius:________________________________________</w:t>
      </w:r>
      <w:r w:rsidR="00D8105C" w:rsidRPr="00557677">
        <w:rPr>
          <w:sz w:val="22"/>
          <w:szCs w:val="22"/>
          <w:lang w:val="lt-LT"/>
        </w:rPr>
        <w:t>_</w:t>
      </w:r>
      <w:r w:rsidR="001E7CB9" w:rsidRPr="00557677">
        <w:rPr>
          <w:sz w:val="22"/>
          <w:szCs w:val="22"/>
          <w:lang w:val="lt-LT"/>
        </w:rPr>
        <w:t>_____</w:t>
      </w:r>
    </w:p>
    <w:p w14:paraId="36FB955B" w14:textId="77777777" w:rsidR="00164332" w:rsidRPr="00557677" w:rsidRDefault="00412F6B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9</w:t>
      </w:r>
      <w:r w:rsidR="00164332" w:rsidRPr="00557677">
        <w:rPr>
          <w:sz w:val="22"/>
          <w:szCs w:val="22"/>
          <w:lang w:val="lt-LT"/>
        </w:rPr>
        <w:t>. Numatomas</w:t>
      </w:r>
      <w:r w:rsidR="00164332" w:rsidRPr="00557677">
        <w:rPr>
          <w:b/>
          <w:sz w:val="22"/>
          <w:szCs w:val="22"/>
          <w:lang w:val="lt-LT"/>
        </w:rPr>
        <w:t xml:space="preserve"> </w:t>
      </w:r>
      <w:r w:rsidR="00164332" w:rsidRPr="00557677">
        <w:rPr>
          <w:sz w:val="22"/>
          <w:szCs w:val="22"/>
          <w:lang w:val="lt-LT"/>
        </w:rPr>
        <w:t>žiūrovų skaičius:_________________________________________________</w:t>
      </w:r>
      <w:r w:rsidR="0094023C" w:rsidRPr="00557677">
        <w:rPr>
          <w:sz w:val="22"/>
          <w:szCs w:val="22"/>
          <w:lang w:val="lt-LT"/>
        </w:rPr>
        <w:t>__</w:t>
      </w:r>
      <w:r w:rsidR="00164332" w:rsidRPr="00557677">
        <w:rPr>
          <w:sz w:val="22"/>
          <w:szCs w:val="22"/>
          <w:lang w:val="lt-LT"/>
        </w:rPr>
        <w:t>_</w:t>
      </w:r>
      <w:r w:rsidR="00D8105C" w:rsidRPr="00557677">
        <w:rPr>
          <w:sz w:val="22"/>
          <w:szCs w:val="22"/>
          <w:lang w:val="lt-LT"/>
        </w:rPr>
        <w:t>_</w:t>
      </w:r>
      <w:r w:rsidR="001E7CB9" w:rsidRPr="00557677">
        <w:rPr>
          <w:sz w:val="22"/>
          <w:szCs w:val="22"/>
          <w:lang w:val="lt-LT"/>
        </w:rPr>
        <w:t>_____</w:t>
      </w:r>
    </w:p>
    <w:p w14:paraId="6C9D8279" w14:textId="77777777" w:rsidR="00164332" w:rsidRPr="00557677" w:rsidRDefault="00164332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1</w:t>
      </w:r>
      <w:r w:rsidR="008B50EC" w:rsidRPr="00557677">
        <w:rPr>
          <w:sz w:val="22"/>
          <w:szCs w:val="22"/>
          <w:lang w:val="lt-LT"/>
        </w:rPr>
        <w:t>0</w:t>
      </w:r>
      <w:r w:rsidRPr="00557677">
        <w:rPr>
          <w:sz w:val="22"/>
          <w:szCs w:val="22"/>
          <w:lang w:val="lt-LT"/>
        </w:rPr>
        <w:t>. Aprašykite renginiui skirtos teritorijos sutvarkymo planą, priemones renginio metu ir po jo (per kiek laiko bus sutvarkyta teritorija, kas ją tvarkys ir t.t.): _________________________________</w:t>
      </w:r>
      <w:r w:rsidR="001E7CB9" w:rsidRPr="00557677">
        <w:rPr>
          <w:sz w:val="22"/>
          <w:szCs w:val="22"/>
          <w:lang w:val="lt-LT"/>
        </w:rPr>
        <w:t>_________</w:t>
      </w:r>
    </w:p>
    <w:p w14:paraId="71A3418F" w14:textId="77777777" w:rsidR="00164332" w:rsidRPr="00557677" w:rsidRDefault="00164332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_____________________________________________________________________________</w:t>
      </w:r>
      <w:r w:rsidR="0094023C" w:rsidRPr="00557677">
        <w:rPr>
          <w:sz w:val="22"/>
          <w:szCs w:val="22"/>
          <w:lang w:val="lt-LT"/>
        </w:rPr>
        <w:t>__</w:t>
      </w:r>
      <w:r w:rsidR="001E7CB9" w:rsidRPr="00557677">
        <w:rPr>
          <w:sz w:val="22"/>
          <w:szCs w:val="22"/>
          <w:lang w:val="lt-LT"/>
        </w:rPr>
        <w:t>____</w:t>
      </w:r>
    </w:p>
    <w:p w14:paraId="1F16F07B" w14:textId="77777777" w:rsidR="00164332" w:rsidRPr="00557677" w:rsidRDefault="00164332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1</w:t>
      </w:r>
      <w:r w:rsidR="008B50EC" w:rsidRPr="00557677">
        <w:rPr>
          <w:sz w:val="22"/>
          <w:szCs w:val="22"/>
          <w:lang w:val="lt-LT"/>
        </w:rPr>
        <w:t>1</w:t>
      </w:r>
      <w:r w:rsidRPr="00557677">
        <w:rPr>
          <w:sz w:val="22"/>
          <w:szCs w:val="22"/>
          <w:lang w:val="lt-LT"/>
        </w:rPr>
        <w:t>. Kita informacija (kuri organizatoriui atrodo svarbi pateikti): __________________________________________________</w:t>
      </w:r>
      <w:r w:rsidR="0094023C" w:rsidRPr="00557677">
        <w:rPr>
          <w:sz w:val="22"/>
          <w:szCs w:val="22"/>
          <w:lang w:val="lt-LT"/>
        </w:rPr>
        <w:t>______________________________</w:t>
      </w:r>
      <w:r w:rsidR="001E7CB9" w:rsidRPr="00557677">
        <w:rPr>
          <w:sz w:val="22"/>
          <w:szCs w:val="22"/>
          <w:lang w:val="lt-LT"/>
        </w:rPr>
        <w:t>___</w:t>
      </w:r>
    </w:p>
    <w:p w14:paraId="4E1456F4" w14:textId="77777777" w:rsidR="00164332" w:rsidRPr="00557677" w:rsidRDefault="00D8105C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1</w:t>
      </w:r>
      <w:r w:rsidR="008B50EC" w:rsidRPr="00557677">
        <w:rPr>
          <w:sz w:val="22"/>
          <w:szCs w:val="22"/>
          <w:lang w:val="lt-LT"/>
        </w:rPr>
        <w:t>2</w:t>
      </w:r>
      <w:r w:rsidR="00164332" w:rsidRPr="00557677">
        <w:rPr>
          <w:sz w:val="22"/>
          <w:szCs w:val="22"/>
          <w:lang w:val="lt-LT"/>
        </w:rPr>
        <w:t>. Suderinimai:</w:t>
      </w:r>
    </w:p>
    <w:p w14:paraId="7D58B849" w14:textId="77777777" w:rsidR="00164332" w:rsidRPr="00557677" w:rsidRDefault="0094023C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P</w:t>
      </w:r>
      <w:r w:rsidR="00164332" w:rsidRPr="00557677">
        <w:rPr>
          <w:sz w:val="22"/>
          <w:szCs w:val="22"/>
          <w:lang w:val="lt-LT"/>
        </w:rPr>
        <w:t>RIDEDAMA</w:t>
      </w:r>
      <w:r w:rsidR="004A4ED1" w:rsidRPr="00557677">
        <w:rPr>
          <w:sz w:val="22"/>
          <w:szCs w:val="22"/>
          <w:lang w:val="lt-LT"/>
        </w:rPr>
        <w:t xml:space="preserve"> (išvardijami pridedami dokumentai)</w:t>
      </w:r>
      <w:r w:rsidR="00164332" w:rsidRPr="00557677">
        <w:rPr>
          <w:sz w:val="22"/>
          <w:szCs w:val="22"/>
          <w:lang w:val="lt-LT"/>
        </w:rPr>
        <w:t xml:space="preserve">: </w:t>
      </w:r>
    </w:p>
    <w:p w14:paraId="4FA2CD11" w14:textId="77777777" w:rsidR="00164332" w:rsidRPr="00557677" w:rsidRDefault="00164332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1. _____________________________</w:t>
      </w:r>
    </w:p>
    <w:p w14:paraId="33A1EB74" w14:textId="77777777" w:rsidR="004A4ED1" w:rsidRPr="00557677" w:rsidRDefault="00164332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 xml:space="preserve">2. </w:t>
      </w:r>
      <w:r w:rsidR="00D8105C" w:rsidRPr="00557677">
        <w:rPr>
          <w:sz w:val="22"/>
          <w:szCs w:val="22"/>
          <w:lang w:val="lt-LT"/>
        </w:rPr>
        <w:t>_____________________________</w:t>
      </w:r>
    </w:p>
    <w:p w14:paraId="65D298A8" w14:textId="77777777" w:rsidR="008B50EC" w:rsidRPr="00557677" w:rsidRDefault="008B50EC" w:rsidP="00C12857">
      <w:pPr>
        <w:ind w:right="-1"/>
        <w:rPr>
          <w:sz w:val="22"/>
          <w:szCs w:val="22"/>
          <w:lang w:val="lt-LT"/>
        </w:rPr>
      </w:pPr>
    </w:p>
    <w:p w14:paraId="5B3744DD" w14:textId="77777777" w:rsidR="00412F6B" w:rsidRPr="00557677" w:rsidRDefault="00D8105C" w:rsidP="00D8105C">
      <w:pPr>
        <w:pStyle w:val="TableParagraph"/>
        <w:spacing w:line="244" w:lineRule="exact"/>
        <w:rPr>
          <w:iCs/>
        </w:rPr>
      </w:pPr>
      <w:r w:rsidRPr="00557677">
        <w:rPr>
          <w:iCs/>
        </w:rPr>
        <w:t xml:space="preserve">Renginio organizatoriai </w:t>
      </w:r>
      <w:r w:rsidRPr="00557677">
        <w:rPr>
          <w:b/>
          <w:bCs/>
          <w:iCs/>
        </w:rPr>
        <w:t>įsipareigoja</w:t>
      </w:r>
      <w:r w:rsidRPr="00557677">
        <w:rPr>
          <w:iCs/>
        </w:rPr>
        <w:t>:</w:t>
      </w:r>
    </w:p>
    <w:p w14:paraId="7259B856" w14:textId="77777777" w:rsidR="00D8105C" w:rsidRPr="00557677" w:rsidRDefault="00D8105C" w:rsidP="001E7CB9">
      <w:pPr>
        <w:pStyle w:val="TableParagraph"/>
        <w:spacing w:line="244" w:lineRule="exact"/>
        <w:jc w:val="both"/>
        <w:rPr>
          <w:iCs/>
        </w:rPr>
      </w:pPr>
      <w:r w:rsidRPr="00557677">
        <w:rPr>
          <w:iCs/>
        </w:rPr>
        <w:t>Laikytis</w:t>
      </w:r>
      <w:r w:rsidRPr="00557677">
        <w:rPr>
          <w:iCs/>
          <w:spacing w:val="2"/>
        </w:rPr>
        <w:t xml:space="preserve"> </w:t>
      </w:r>
      <w:r w:rsidRPr="00557677">
        <w:rPr>
          <w:iCs/>
        </w:rPr>
        <w:t>Lietuvos</w:t>
      </w:r>
      <w:r w:rsidRPr="00557677">
        <w:rPr>
          <w:iCs/>
          <w:spacing w:val="60"/>
        </w:rPr>
        <w:t xml:space="preserve"> </w:t>
      </w:r>
      <w:r w:rsidRPr="00557677">
        <w:rPr>
          <w:iCs/>
        </w:rPr>
        <w:t>Respublikos</w:t>
      </w:r>
      <w:r w:rsidRPr="00557677">
        <w:rPr>
          <w:iCs/>
          <w:spacing w:val="56"/>
        </w:rPr>
        <w:t xml:space="preserve"> </w:t>
      </w:r>
      <w:r w:rsidRPr="00557677">
        <w:rPr>
          <w:iCs/>
        </w:rPr>
        <w:t>įstatymų,</w:t>
      </w:r>
      <w:r w:rsidRPr="00557677">
        <w:rPr>
          <w:iCs/>
          <w:spacing w:val="61"/>
        </w:rPr>
        <w:t xml:space="preserve"> </w:t>
      </w:r>
      <w:r w:rsidRPr="00557677">
        <w:rPr>
          <w:iCs/>
        </w:rPr>
        <w:t>kelių</w:t>
      </w:r>
      <w:r w:rsidRPr="00557677">
        <w:rPr>
          <w:iCs/>
          <w:spacing w:val="65"/>
        </w:rPr>
        <w:t xml:space="preserve"> </w:t>
      </w:r>
      <w:r w:rsidRPr="00557677">
        <w:rPr>
          <w:iCs/>
        </w:rPr>
        <w:t>eismo,</w:t>
      </w:r>
      <w:r w:rsidRPr="00557677">
        <w:rPr>
          <w:iCs/>
          <w:spacing w:val="57"/>
        </w:rPr>
        <w:t xml:space="preserve"> </w:t>
      </w:r>
      <w:r w:rsidRPr="00557677">
        <w:rPr>
          <w:iCs/>
        </w:rPr>
        <w:t>viešosios</w:t>
      </w:r>
      <w:r w:rsidRPr="00557677">
        <w:rPr>
          <w:iCs/>
          <w:spacing w:val="56"/>
        </w:rPr>
        <w:t xml:space="preserve"> </w:t>
      </w:r>
      <w:r w:rsidRPr="00557677">
        <w:rPr>
          <w:iCs/>
        </w:rPr>
        <w:t>tvarkos,</w:t>
      </w:r>
      <w:r w:rsidRPr="00557677">
        <w:rPr>
          <w:iCs/>
          <w:spacing w:val="62"/>
        </w:rPr>
        <w:t xml:space="preserve"> </w:t>
      </w:r>
      <w:r w:rsidRPr="00557677">
        <w:rPr>
          <w:iCs/>
        </w:rPr>
        <w:t>priešgaisrinės</w:t>
      </w:r>
      <w:r w:rsidRPr="00557677">
        <w:rPr>
          <w:iCs/>
          <w:spacing w:val="61"/>
        </w:rPr>
        <w:t xml:space="preserve"> </w:t>
      </w:r>
      <w:r w:rsidRPr="00557677">
        <w:rPr>
          <w:iCs/>
        </w:rPr>
        <w:t>saugos,</w:t>
      </w:r>
      <w:r w:rsidRPr="00557677">
        <w:rPr>
          <w:iCs/>
          <w:spacing w:val="57"/>
        </w:rPr>
        <w:t xml:space="preserve"> </w:t>
      </w:r>
      <w:r w:rsidRPr="00557677">
        <w:rPr>
          <w:iCs/>
        </w:rPr>
        <w:t>higienos reikalavimų,</w:t>
      </w:r>
      <w:r w:rsidRPr="00557677">
        <w:rPr>
          <w:iCs/>
          <w:spacing w:val="16"/>
        </w:rPr>
        <w:t xml:space="preserve"> </w:t>
      </w:r>
      <w:r w:rsidRPr="00557677">
        <w:rPr>
          <w:iCs/>
        </w:rPr>
        <w:t>Renginių</w:t>
      </w:r>
      <w:r w:rsidRPr="00557677">
        <w:rPr>
          <w:iCs/>
          <w:spacing w:val="14"/>
        </w:rPr>
        <w:t xml:space="preserve"> </w:t>
      </w:r>
      <w:r w:rsidRPr="00557677">
        <w:rPr>
          <w:iCs/>
        </w:rPr>
        <w:t>organizavimo</w:t>
      </w:r>
      <w:r w:rsidRPr="00557677">
        <w:rPr>
          <w:iCs/>
          <w:spacing w:val="9"/>
        </w:rPr>
        <w:t xml:space="preserve"> </w:t>
      </w:r>
      <w:r w:rsidRPr="00557677">
        <w:rPr>
          <w:iCs/>
        </w:rPr>
        <w:t>Biržų rajono savivaldybės teritorijos viešosiose vietose tvarkos aprašo,</w:t>
      </w:r>
      <w:r w:rsidRPr="00557677">
        <w:rPr>
          <w:iCs/>
          <w:spacing w:val="16"/>
        </w:rPr>
        <w:t xml:space="preserve"> </w:t>
      </w:r>
      <w:r w:rsidRPr="00557677">
        <w:rPr>
          <w:iCs/>
        </w:rPr>
        <w:t>vykdyti</w:t>
      </w:r>
      <w:r w:rsidRPr="00557677">
        <w:rPr>
          <w:iCs/>
          <w:spacing w:val="15"/>
        </w:rPr>
        <w:t xml:space="preserve"> </w:t>
      </w:r>
      <w:r w:rsidRPr="00557677">
        <w:rPr>
          <w:iCs/>
        </w:rPr>
        <w:t>teisėtus</w:t>
      </w:r>
      <w:r w:rsidRPr="00557677">
        <w:rPr>
          <w:iCs/>
          <w:spacing w:val="14"/>
        </w:rPr>
        <w:t xml:space="preserve"> </w:t>
      </w:r>
      <w:r w:rsidRPr="00557677">
        <w:rPr>
          <w:iCs/>
        </w:rPr>
        <w:t>policijos</w:t>
      </w:r>
      <w:r w:rsidRPr="00557677">
        <w:rPr>
          <w:iCs/>
          <w:spacing w:val="-52"/>
        </w:rPr>
        <w:t xml:space="preserve">           </w:t>
      </w:r>
      <w:r w:rsidRPr="00557677">
        <w:rPr>
          <w:iCs/>
        </w:rPr>
        <w:t>pareigūnų</w:t>
      </w:r>
      <w:r w:rsidRPr="00557677">
        <w:rPr>
          <w:iCs/>
          <w:spacing w:val="1"/>
        </w:rPr>
        <w:t xml:space="preserve"> </w:t>
      </w:r>
      <w:r w:rsidRPr="00557677">
        <w:rPr>
          <w:iCs/>
        </w:rPr>
        <w:t>reikalavimus</w:t>
      </w:r>
      <w:r w:rsidRPr="00557677">
        <w:rPr>
          <w:iCs/>
          <w:spacing w:val="-2"/>
        </w:rPr>
        <w:t xml:space="preserve"> </w:t>
      </w:r>
      <w:r w:rsidRPr="00557677">
        <w:rPr>
          <w:iCs/>
        </w:rPr>
        <w:t>viešajai</w:t>
      </w:r>
      <w:r w:rsidRPr="00557677">
        <w:rPr>
          <w:iCs/>
          <w:spacing w:val="-3"/>
        </w:rPr>
        <w:t xml:space="preserve"> </w:t>
      </w:r>
      <w:r w:rsidRPr="00557677">
        <w:rPr>
          <w:iCs/>
        </w:rPr>
        <w:t>tvarkai</w:t>
      </w:r>
      <w:r w:rsidRPr="00557677">
        <w:rPr>
          <w:iCs/>
          <w:spacing w:val="-2"/>
        </w:rPr>
        <w:t xml:space="preserve"> </w:t>
      </w:r>
      <w:r w:rsidRPr="00557677">
        <w:rPr>
          <w:iCs/>
        </w:rPr>
        <w:t>ir</w:t>
      </w:r>
      <w:r w:rsidRPr="00557677">
        <w:rPr>
          <w:iCs/>
          <w:spacing w:val="-2"/>
        </w:rPr>
        <w:t xml:space="preserve"> </w:t>
      </w:r>
      <w:r w:rsidRPr="00557677">
        <w:rPr>
          <w:iCs/>
        </w:rPr>
        <w:t>žmonių</w:t>
      </w:r>
      <w:r w:rsidRPr="00557677">
        <w:rPr>
          <w:iCs/>
          <w:spacing w:val="-2"/>
        </w:rPr>
        <w:t xml:space="preserve"> </w:t>
      </w:r>
      <w:r w:rsidRPr="00557677">
        <w:rPr>
          <w:iCs/>
        </w:rPr>
        <w:t>saugumui</w:t>
      </w:r>
      <w:r w:rsidRPr="00557677">
        <w:rPr>
          <w:iCs/>
          <w:spacing w:val="2"/>
        </w:rPr>
        <w:t xml:space="preserve"> </w:t>
      </w:r>
      <w:r w:rsidRPr="00557677">
        <w:rPr>
          <w:iCs/>
        </w:rPr>
        <w:t>užtikrinti.</w:t>
      </w:r>
    </w:p>
    <w:p w14:paraId="7701A437" w14:textId="77777777" w:rsidR="00164332" w:rsidRPr="00557677" w:rsidRDefault="008B50EC" w:rsidP="001E7CB9">
      <w:pPr>
        <w:ind w:right="-1"/>
        <w:jc w:val="both"/>
        <w:rPr>
          <w:sz w:val="22"/>
          <w:szCs w:val="22"/>
          <w:lang w:val="lt-LT"/>
        </w:rPr>
      </w:pPr>
      <w:r w:rsidRPr="00557677">
        <w:rPr>
          <w:b/>
          <w:bCs/>
          <w:sz w:val="22"/>
          <w:szCs w:val="22"/>
          <w:lang w:val="lt-LT"/>
        </w:rPr>
        <w:t>Pat</w:t>
      </w:r>
      <w:r w:rsidR="00164332" w:rsidRPr="00557677">
        <w:rPr>
          <w:b/>
          <w:bCs/>
          <w:sz w:val="22"/>
          <w:szCs w:val="22"/>
          <w:lang w:val="lt-LT"/>
        </w:rPr>
        <w:t>virtinu</w:t>
      </w:r>
      <w:r w:rsidR="00164332" w:rsidRPr="00557677">
        <w:rPr>
          <w:sz w:val="22"/>
          <w:szCs w:val="22"/>
          <w:lang w:val="lt-LT"/>
        </w:rPr>
        <w:t>, kad prašyme pateikta informacija yra tiksli ir teisinga.</w:t>
      </w:r>
    </w:p>
    <w:p w14:paraId="1505BE41" w14:textId="77777777" w:rsidR="001E7CB9" w:rsidRPr="00557677" w:rsidRDefault="001E7CB9" w:rsidP="00C12857">
      <w:pPr>
        <w:ind w:right="-1"/>
        <w:rPr>
          <w:sz w:val="22"/>
          <w:szCs w:val="22"/>
          <w:lang w:val="lt-LT"/>
        </w:rPr>
      </w:pPr>
    </w:p>
    <w:p w14:paraId="18608939" w14:textId="77777777" w:rsidR="00D8105C" w:rsidRPr="00557677" w:rsidRDefault="00D8105C" w:rsidP="00C12857">
      <w:pPr>
        <w:ind w:right="-1"/>
        <w:rPr>
          <w:sz w:val="22"/>
          <w:szCs w:val="22"/>
          <w:lang w:val="lt-LT"/>
        </w:rPr>
      </w:pPr>
    </w:p>
    <w:p w14:paraId="4A7D1FBB" w14:textId="77777777" w:rsidR="00164332" w:rsidRPr="00557677" w:rsidRDefault="00164332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>_________________________________                                                        ________</w:t>
      </w:r>
      <w:r w:rsidR="0094023C" w:rsidRPr="00557677">
        <w:rPr>
          <w:sz w:val="22"/>
          <w:szCs w:val="22"/>
          <w:lang w:val="lt-LT"/>
        </w:rPr>
        <w:t xml:space="preserve">_______                        </w:t>
      </w:r>
    </w:p>
    <w:p w14:paraId="3D372279" w14:textId="77777777" w:rsidR="00164332" w:rsidRPr="00557677" w:rsidRDefault="00164332" w:rsidP="00C12857">
      <w:pPr>
        <w:ind w:right="-1"/>
        <w:rPr>
          <w:sz w:val="22"/>
          <w:szCs w:val="22"/>
          <w:lang w:val="lt-LT"/>
        </w:rPr>
      </w:pPr>
      <w:r w:rsidRPr="00557677">
        <w:rPr>
          <w:sz w:val="22"/>
          <w:szCs w:val="22"/>
          <w:lang w:val="lt-LT"/>
        </w:rPr>
        <w:t xml:space="preserve">           (Renginio organizatorius)                                      </w:t>
      </w:r>
      <w:r w:rsidR="002B2452" w:rsidRPr="00557677">
        <w:rPr>
          <w:sz w:val="22"/>
          <w:szCs w:val="22"/>
          <w:lang w:val="lt-LT"/>
        </w:rPr>
        <w:t xml:space="preserve">                                        </w:t>
      </w:r>
      <w:r w:rsidRPr="00557677">
        <w:rPr>
          <w:sz w:val="22"/>
          <w:szCs w:val="22"/>
          <w:lang w:val="lt-LT"/>
        </w:rPr>
        <w:t xml:space="preserve"> (Parašas)         </w:t>
      </w:r>
    </w:p>
    <w:p w14:paraId="0732581F" w14:textId="77777777" w:rsidR="00164332" w:rsidRPr="00557677" w:rsidRDefault="00164332" w:rsidP="008D128C">
      <w:pPr>
        <w:ind w:right="-1"/>
        <w:rPr>
          <w:sz w:val="22"/>
          <w:szCs w:val="22"/>
          <w:lang w:val="lt-LT"/>
        </w:rPr>
      </w:pPr>
    </w:p>
    <w:sectPr w:rsidR="00164332" w:rsidRPr="00557677" w:rsidSect="008B50EC">
      <w:pgSz w:w="11906" w:h="16838" w:code="9"/>
      <w:pgMar w:top="426" w:right="567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26B1B"/>
    <w:multiLevelType w:val="hybridMultilevel"/>
    <w:tmpl w:val="835A82F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CB3DF5"/>
    <w:multiLevelType w:val="hybridMultilevel"/>
    <w:tmpl w:val="835A82F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2421327">
    <w:abstractNumId w:val="0"/>
  </w:num>
  <w:num w:numId="2" w16cid:durableId="1253011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hideSpellingErrors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332"/>
    <w:rsid w:val="00041571"/>
    <w:rsid w:val="000B716F"/>
    <w:rsid w:val="00136702"/>
    <w:rsid w:val="00141E80"/>
    <w:rsid w:val="00164332"/>
    <w:rsid w:val="001E7CB9"/>
    <w:rsid w:val="002724FA"/>
    <w:rsid w:val="002B2452"/>
    <w:rsid w:val="003620B4"/>
    <w:rsid w:val="00412F6B"/>
    <w:rsid w:val="004631F7"/>
    <w:rsid w:val="0048569D"/>
    <w:rsid w:val="00491F44"/>
    <w:rsid w:val="004A4ED1"/>
    <w:rsid w:val="004C266E"/>
    <w:rsid w:val="00557677"/>
    <w:rsid w:val="00580B50"/>
    <w:rsid w:val="006A43E2"/>
    <w:rsid w:val="007036BC"/>
    <w:rsid w:val="00777FB4"/>
    <w:rsid w:val="007E78D3"/>
    <w:rsid w:val="008843BD"/>
    <w:rsid w:val="008B50EC"/>
    <w:rsid w:val="008D128C"/>
    <w:rsid w:val="008F1A18"/>
    <w:rsid w:val="0094023C"/>
    <w:rsid w:val="00990AC4"/>
    <w:rsid w:val="00AA3F6B"/>
    <w:rsid w:val="00B50C24"/>
    <w:rsid w:val="00C12857"/>
    <w:rsid w:val="00D8105C"/>
    <w:rsid w:val="00E308CF"/>
    <w:rsid w:val="00F05199"/>
    <w:rsid w:val="00F73D68"/>
    <w:rsid w:val="00F77C08"/>
    <w:rsid w:val="00FE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A91FEDE"/>
  <w15:chartTrackingRefBased/>
  <w15:docId w15:val="{6F922F95-C852-4AFC-B303-9449CDA71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64332"/>
    <w:pPr>
      <w:overflowPunct w:val="0"/>
      <w:autoSpaceDE w:val="0"/>
      <w:autoSpaceDN w:val="0"/>
      <w:adjustRightInd w:val="0"/>
    </w:pPr>
    <w:rPr>
      <w:rFonts w:eastAsia="Times New Roman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164332"/>
    <w:pPr>
      <w:keepNext/>
      <w:jc w:val="both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semiHidden/>
    <w:unhideWhenUsed/>
    <w:rsid w:val="004C266E"/>
    <w:rPr>
      <w:color w:val="0000FF"/>
      <w:u w:val="single"/>
    </w:rPr>
  </w:style>
  <w:style w:type="character" w:customStyle="1" w:styleId="Antrat1Diagrama">
    <w:name w:val="Antraštė 1 Diagrama"/>
    <w:link w:val="Antrat1"/>
    <w:rsid w:val="00164332"/>
    <w:rPr>
      <w:rFonts w:eastAsia="Times New Roman"/>
      <w:b/>
      <w:bCs/>
      <w:sz w:val="24"/>
      <w:lang w:eastAsia="en-US"/>
    </w:rPr>
  </w:style>
  <w:style w:type="paragraph" w:styleId="Antrat">
    <w:name w:val="caption"/>
    <w:basedOn w:val="prastasis"/>
    <w:next w:val="prastasis"/>
    <w:qFormat/>
    <w:rsid w:val="00164332"/>
    <w:pPr>
      <w:overflowPunct/>
      <w:autoSpaceDE/>
      <w:autoSpaceDN/>
      <w:adjustRightInd/>
      <w:jc w:val="center"/>
    </w:pPr>
    <w:rPr>
      <w:b/>
      <w:sz w:val="28"/>
      <w:lang w:val="lt-LT" w:eastAsia="lt-LT"/>
    </w:rPr>
  </w:style>
  <w:style w:type="paragraph" w:styleId="Pagrindinistekstas">
    <w:name w:val="Body Text"/>
    <w:basedOn w:val="prastasis"/>
    <w:link w:val="PagrindinistekstasDiagrama"/>
    <w:semiHidden/>
    <w:unhideWhenUsed/>
    <w:rsid w:val="00164332"/>
    <w:pPr>
      <w:spacing w:line="360" w:lineRule="auto"/>
      <w:jc w:val="both"/>
    </w:pPr>
    <w:rPr>
      <w:lang w:val="lt-LT"/>
    </w:rPr>
  </w:style>
  <w:style w:type="character" w:customStyle="1" w:styleId="PagrindinistekstasDiagrama">
    <w:name w:val="Pagrindinis tekstas Diagrama"/>
    <w:link w:val="Pagrindinistekstas"/>
    <w:semiHidden/>
    <w:rsid w:val="00164332"/>
    <w:rPr>
      <w:rFonts w:eastAsia="Times New Roman"/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unhideWhenUsed/>
    <w:rsid w:val="00164332"/>
    <w:pPr>
      <w:overflowPunct/>
      <w:autoSpaceDE/>
      <w:autoSpaceDN/>
      <w:adjustRightInd/>
      <w:ind w:firstLine="720"/>
      <w:jc w:val="both"/>
    </w:pPr>
    <w:rPr>
      <w:szCs w:val="24"/>
      <w:lang w:val="lt-LT"/>
    </w:rPr>
  </w:style>
  <w:style w:type="character" w:customStyle="1" w:styleId="PagrindiniotekstotraukaDiagrama">
    <w:name w:val="Pagrindinio teksto įtrauka Diagrama"/>
    <w:link w:val="Pagrindiniotekstotrauka"/>
    <w:rsid w:val="00164332"/>
    <w:rPr>
      <w:rFonts w:eastAsia="Times New Roman"/>
      <w:sz w:val="24"/>
      <w:szCs w:val="24"/>
      <w:lang w:eastAsia="en-US"/>
    </w:rPr>
  </w:style>
  <w:style w:type="paragraph" w:styleId="Antrats">
    <w:name w:val="header"/>
    <w:basedOn w:val="prastasis"/>
    <w:link w:val="AntratsDiagrama"/>
    <w:rsid w:val="00164332"/>
    <w:pPr>
      <w:tabs>
        <w:tab w:val="center" w:pos="4153"/>
        <w:tab w:val="right" w:pos="8306"/>
      </w:tabs>
      <w:suppressAutoHyphens/>
      <w:overflowPunct/>
      <w:autoSpaceDE/>
      <w:autoSpaceDN/>
      <w:adjustRightInd/>
    </w:pPr>
    <w:rPr>
      <w:szCs w:val="24"/>
      <w:lang w:val="lt-LT" w:eastAsia="zh-CN"/>
    </w:rPr>
  </w:style>
  <w:style w:type="character" w:customStyle="1" w:styleId="AntratsDiagrama">
    <w:name w:val="Antraštės Diagrama"/>
    <w:link w:val="Antrats"/>
    <w:rsid w:val="00164332"/>
    <w:rPr>
      <w:rFonts w:eastAsia="Times New Roman"/>
      <w:sz w:val="24"/>
      <w:szCs w:val="24"/>
      <w:lang w:eastAsia="zh-C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631F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631F7"/>
    <w:rPr>
      <w:rFonts w:ascii="Tahoma" w:eastAsia="Times New Roman" w:hAnsi="Tahoma" w:cs="Tahoma"/>
      <w:sz w:val="16"/>
      <w:szCs w:val="16"/>
      <w:lang w:val="en-US" w:eastAsia="en-US"/>
    </w:rPr>
  </w:style>
  <w:style w:type="paragraph" w:customStyle="1" w:styleId="TableParagraph">
    <w:name w:val="Table Paragraph"/>
    <w:basedOn w:val="prastasis"/>
    <w:uiPriority w:val="1"/>
    <w:qFormat/>
    <w:rsid w:val="00D8105C"/>
    <w:pPr>
      <w:widowControl w:val="0"/>
      <w:overflowPunct/>
      <w:adjustRightInd/>
    </w:pPr>
    <w:rPr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dcb89bbc366f406bb553e44c8ef78e8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dcb89bbc366f406bb553e44c8ef78e81</Template>
  <TotalTime>0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RENGINIŲ ORGANIZAVIMO ANYKŠČIŲ RAJONO VIEŠOSIOSE VIETOSE TVARKOS APRAŠO PATVIRTINIMO</vt:lpstr>
      <vt:lpstr/>
    </vt:vector>
  </TitlesOfParts>
  <Manager>2017-04-27</Manager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RENGINIŲ ORGANIZAVIMO ANYKŠČIŲ RAJONO VIEŠOSIOSE VIETOSE TVARKOS APRAŠO PATVIRTINIMO</dc:title>
  <dc:subject>1-TS-153</dc:subject>
  <dc:creator>ANYKŠČIŲ RAJONO SAVIVALDYBĖS TARYBA</dc:creator>
  <cp:keywords/>
  <cp:lastModifiedBy>Vaiga Landauskienė</cp:lastModifiedBy>
  <cp:revision>2</cp:revision>
  <cp:lastPrinted>2024-09-24T05:07:00Z</cp:lastPrinted>
  <dcterms:created xsi:type="dcterms:W3CDTF">2024-12-06T11:37:00Z</dcterms:created>
  <dcterms:modified xsi:type="dcterms:W3CDTF">2024-12-06T11:37:00Z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-1828255357</vt:i4>
  </property>
</Properties>
</file>