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025EB" w14:textId="77777777" w:rsidR="003F25E7" w:rsidRPr="002C0D45" w:rsidRDefault="003F25E7" w:rsidP="000D7C3B">
      <w:pPr>
        <w:tabs>
          <w:tab w:val="left" w:pos="851"/>
        </w:tabs>
        <w:ind w:left="5040" w:firstLine="720"/>
        <w:jc w:val="both"/>
        <w:rPr>
          <w:szCs w:val="20"/>
        </w:rPr>
      </w:pPr>
      <w:r w:rsidRPr="002C0D45">
        <w:t>PATVIRTINTA</w:t>
      </w:r>
    </w:p>
    <w:p w14:paraId="50EE5F3A" w14:textId="0337CEE7" w:rsidR="003F25E7" w:rsidRDefault="003F25E7" w:rsidP="008263C5">
      <w:pPr>
        <w:tabs>
          <w:tab w:val="left" w:pos="851"/>
        </w:tabs>
        <w:ind w:firstLine="2208"/>
        <w:jc w:val="both"/>
      </w:pPr>
      <w:r w:rsidRPr="002C0D45">
        <w:tab/>
      </w:r>
      <w:r w:rsidRPr="002C0D45">
        <w:tab/>
      </w:r>
      <w:r w:rsidRPr="002C0D45">
        <w:tab/>
      </w:r>
      <w:r w:rsidRPr="002C0D45">
        <w:tab/>
      </w:r>
      <w:r w:rsidRPr="002C0D45">
        <w:tab/>
      </w:r>
      <w:r w:rsidR="008263C5">
        <w:t>Biržų rajono savivaldybės administracijos</w:t>
      </w:r>
    </w:p>
    <w:p w14:paraId="791DA805" w14:textId="694E1356" w:rsidR="00686C42" w:rsidRDefault="008263C5" w:rsidP="008263C5">
      <w:pPr>
        <w:tabs>
          <w:tab w:val="left" w:pos="851"/>
        </w:tabs>
        <w:ind w:firstLine="2208"/>
        <w:jc w:val="both"/>
      </w:pPr>
      <w:r>
        <w:tab/>
      </w:r>
      <w:r>
        <w:tab/>
      </w:r>
      <w:r>
        <w:tab/>
      </w:r>
      <w:r>
        <w:tab/>
      </w:r>
      <w:r>
        <w:tab/>
      </w:r>
      <w:r w:rsidR="00686C42">
        <w:t xml:space="preserve">direktoriaus </w:t>
      </w:r>
      <w:r>
        <w:t>20</w:t>
      </w:r>
      <w:r w:rsidR="00E46655">
        <w:t xml:space="preserve">21 </w:t>
      </w:r>
      <w:r>
        <w:t xml:space="preserve">m.  </w:t>
      </w:r>
      <w:r w:rsidR="00E46655">
        <w:t xml:space="preserve">gruodžio 30 </w:t>
      </w:r>
      <w:r>
        <w:t xml:space="preserve">d. </w:t>
      </w:r>
    </w:p>
    <w:p w14:paraId="0F091F01" w14:textId="0D23AE91" w:rsidR="008263C5" w:rsidRDefault="00686C42" w:rsidP="008263C5">
      <w:pPr>
        <w:tabs>
          <w:tab w:val="left" w:pos="851"/>
        </w:tabs>
        <w:ind w:firstLine="2208"/>
        <w:jc w:val="both"/>
      </w:pPr>
      <w:r>
        <w:tab/>
      </w:r>
      <w:r>
        <w:tab/>
      </w:r>
      <w:r>
        <w:tab/>
      </w:r>
      <w:r>
        <w:tab/>
      </w:r>
      <w:r>
        <w:tab/>
      </w:r>
      <w:r w:rsidR="008263C5">
        <w:t>įsakymu Nr.</w:t>
      </w:r>
      <w:r w:rsidR="00E46655">
        <w:t xml:space="preserve"> A-944</w:t>
      </w:r>
    </w:p>
    <w:p w14:paraId="2BE6DF5B" w14:textId="5313629A" w:rsidR="008263C5" w:rsidRDefault="008263C5" w:rsidP="008263C5">
      <w:pPr>
        <w:tabs>
          <w:tab w:val="left" w:pos="851"/>
        </w:tabs>
        <w:ind w:firstLine="2208"/>
        <w:jc w:val="both"/>
      </w:pPr>
    </w:p>
    <w:p w14:paraId="29BA7ECB" w14:textId="77777777" w:rsidR="008263C5" w:rsidRPr="008263C5" w:rsidRDefault="008263C5" w:rsidP="008263C5">
      <w:pPr>
        <w:tabs>
          <w:tab w:val="left" w:pos="851"/>
        </w:tabs>
        <w:ind w:firstLine="2208"/>
        <w:jc w:val="both"/>
        <w:rPr>
          <w:rFonts w:ascii="Times-Bold" w:hAnsi="Times-Bold" w:cs="Times-Bold"/>
          <w:b/>
          <w:bCs/>
        </w:rPr>
      </w:pPr>
    </w:p>
    <w:p w14:paraId="63C80EBB" w14:textId="6F1BE1F1" w:rsidR="003F25E7" w:rsidRPr="002C0D45" w:rsidRDefault="00E018BA" w:rsidP="000D7C3B">
      <w:pPr>
        <w:pStyle w:val="HTMLPreformatted"/>
        <w:tabs>
          <w:tab w:val="left" w:pos="851"/>
        </w:tabs>
        <w:jc w:val="center"/>
        <w:rPr>
          <w:rFonts w:ascii="Times New Roman" w:hAnsi="Times New Roman" w:cs="Times New Roman"/>
          <w:b/>
          <w:iCs/>
          <w:color w:val="000000"/>
          <w:sz w:val="24"/>
          <w:szCs w:val="24"/>
          <w:lang w:val="lt-LT"/>
        </w:rPr>
      </w:pPr>
      <w:r w:rsidRPr="002C0D45">
        <w:rPr>
          <w:rFonts w:ascii="Times New Roman" w:hAnsi="Times New Roman" w:cs="Times New Roman"/>
          <w:b/>
          <w:bCs/>
          <w:color w:val="000000"/>
          <w:sz w:val="24"/>
          <w:szCs w:val="24"/>
          <w:lang w:val="lt-LT"/>
        </w:rPr>
        <w:t xml:space="preserve">ASMENŲ, DIRBANČIŲ </w:t>
      </w:r>
      <w:r w:rsidR="00130286">
        <w:rPr>
          <w:rFonts w:ascii="Times New Roman" w:hAnsi="Times New Roman" w:cs="Times New Roman"/>
          <w:b/>
          <w:bCs/>
          <w:color w:val="000000"/>
          <w:sz w:val="24"/>
          <w:szCs w:val="24"/>
          <w:lang w:val="lt-LT"/>
        </w:rPr>
        <w:t>BIRŽŲ RAJONO SAVIVALDYBĖS ADMINISTRACIJOJE</w:t>
      </w:r>
      <w:r w:rsidRPr="002C0D45">
        <w:rPr>
          <w:rFonts w:ascii="Times New Roman" w:hAnsi="Times New Roman" w:cs="Times New Roman"/>
          <w:b/>
          <w:color w:val="000000"/>
          <w:sz w:val="24"/>
          <w:szCs w:val="24"/>
          <w:lang w:val="lt-LT"/>
        </w:rPr>
        <w:t xml:space="preserve">, </w:t>
      </w:r>
      <w:r w:rsidR="003F27E4" w:rsidRPr="002C0D45">
        <w:rPr>
          <w:rFonts w:ascii="Times New Roman" w:hAnsi="Times New Roman" w:cs="Times New Roman"/>
          <w:b/>
          <w:color w:val="000000"/>
          <w:sz w:val="24"/>
          <w:szCs w:val="24"/>
          <w:lang w:val="lt-LT"/>
        </w:rPr>
        <w:t xml:space="preserve"> </w:t>
      </w:r>
      <w:r w:rsidR="00130286">
        <w:rPr>
          <w:rFonts w:ascii="Times New Roman" w:hAnsi="Times New Roman" w:cs="Times New Roman"/>
          <w:b/>
          <w:color w:val="000000"/>
          <w:sz w:val="24"/>
          <w:szCs w:val="24"/>
          <w:lang w:val="lt-LT"/>
        </w:rPr>
        <w:t xml:space="preserve">ANTIKORUPCINIO </w:t>
      </w:r>
      <w:r w:rsidR="007066A0" w:rsidRPr="002C0D45">
        <w:rPr>
          <w:rFonts w:ascii="Times New Roman" w:hAnsi="Times New Roman" w:cs="Times New Roman"/>
          <w:b/>
          <w:color w:val="000000"/>
          <w:sz w:val="24"/>
          <w:szCs w:val="24"/>
          <w:lang w:val="lt-LT"/>
        </w:rPr>
        <w:t xml:space="preserve">ELGESIO </w:t>
      </w:r>
      <w:r w:rsidR="00C42058" w:rsidRPr="002C0D45">
        <w:rPr>
          <w:rFonts w:ascii="Times New Roman" w:hAnsi="Times New Roman" w:cs="Times New Roman"/>
          <w:b/>
          <w:color w:val="000000"/>
          <w:sz w:val="24"/>
          <w:szCs w:val="24"/>
          <w:lang w:val="lt-LT"/>
        </w:rPr>
        <w:t>TAISYKLĖS</w:t>
      </w:r>
    </w:p>
    <w:p w14:paraId="0CEA13E6" w14:textId="77777777" w:rsidR="003F25E7" w:rsidRPr="002C0D45" w:rsidRDefault="003F25E7" w:rsidP="000D7C3B">
      <w:pPr>
        <w:tabs>
          <w:tab w:val="left" w:pos="851"/>
          <w:tab w:val="left" w:pos="8820"/>
        </w:tabs>
        <w:autoSpaceDE w:val="0"/>
        <w:autoSpaceDN w:val="0"/>
        <w:adjustRightInd w:val="0"/>
        <w:rPr>
          <w:rFonts w:ascii="Times-Italic" w:hAnsi="Times-Italic" w:cs="Times-Italic"/>
          <w:i/>
          <w:iCs/>
        </w:rPr>
      </w:pPr>
      <w:r w:rsidRPr="002C0D45">
        <w:rPr>
          <w:rFonts w:ascii="Times-Italic" w:hAnsi="Times-Italic" w:cs="Times-Italic"/>
          <w:iCs/>
        </w:rPr>
        <w:tab/>
      </w:r>
    </w:p>
    <w:p w14:paraId="0B0A0A9E" w14:textId="77777777" w:rsidR="00513C31" w:rsidRPr="002C0D45" w:rsidRDefault="00513C31" w:rsidP="000D7C3B">
      <w:pPr>
        <w:tabs>
          <w:tab w:val="left" w:pos="851"/>
        </w:tabs>
        <w:autoSpaceDE w:val="0"/>
        <w:autoSpaceDN w:val="0"/>
        <w:adjustRightInd w:val="0"/>
        <w:jc w:val="center"/>
        <w:rPr>
          <w:rFonts w:ascii="Times-Bold" w:hAnsi="Times-Bold" w:cs="Times-Bold"/>
          <w:b/>
          <w:bCs/>
        </w:rPr>
      </w:pPr>
      <w:r w:rsidRPr="002C0D45">
        <w:rPr>
          <w:rFonts w:ascii="Times-Bold" w:hAnsi="Times-Bold" w:cs="Times-Bold"/>
          <w:b/>
          <w:bCs/>
        </w:rPr>
        <w:t>I SKYRIUS</w:t>
      </w:r>
    </w:p>
    <w:p w14:paraId="1B45FB62" w14:textId="77777777" w:rsidR="003F25E7" w:rsidRPr="002C0D45" w:rsidRDefault="007066A0" w:rsidP="000D7C3B">
      <w:pPr>
        <w:tabs>
          <w:tab w:val="left" w:pos="851"/>
        </w:tabs>
        <w:autoSpaceDE w:val="0"/>
        <w:autoSpaceDN w:val="0"/>
        <w:adjustRightInd w:val="0"/>
        <w:jc w:val="center"/>
        <w:rPr>
          <w:rFonts w:ascii="Times-Bold" w:hAnsi="Times-Bold" w:cs="Times-Bold"/>
          <w:b/>
          <w:bCs/>
        </w:rPr>
      </w:pPr>
      <w:r w:rsidRPr="002C0D45">
        <w:rPr>
          <w:rFonts w:ascii="Times-Bold" w:hAnsi="Times-Bold" w:cs="Times-Bold"/>
          <w:b/>
          <w:bCs/>
        </w:rPr>
        <w:t xml:space="preserve">BENDROSIOS </w:t>
      </w:r>
      <w:r w:rsidR="003F25E7" w:rsidRPr="002C0D45">
        <w:rPr>
          <w:rFonts w:ascii="Times-Bold" w:hAnsi="Times-Bold" w:cs="Times-Bold"/>
          <w:b/>
          <w:bCs/>
        </w:rPr>
        <w:t>NUOSTATOS</w:t>
      </w:r>
    </w:p>
    <w:p w14:paraId="66C9A9FA" w14:textId="77777777" w:rsidR="00A50148" w:rsidRPr="002C0D45" w:rsidRDefault="00A50148" w:rsidP="000D7C3B">
      <w:pPr>
        <w:tabs>
          <w:tab w:val="left" w:pos="851"/>
        </w:tabs>
        <w:autoSpaceDE w:val="0"/>
        <w:autoSpaceDN w:val="0"/>
        <w:adjustRightInd w:val="0"/>
        <w:ind w:left="360"/>
        <w:jc w:val="center"/>
        <w:rPr>
          <w:rFonts w:ascii="Times-Bold" w:hAnsi="Times-Bold" w:cs="Times-Bold"/>
          <w:b/>
          <w:bCs/>
        </w:rPr>
      </w:pPr>
    </w:p>
    <w:p w14:paraId="618AD1AE" w14:textId="329B3F9A" w:rsidR="00DD29CD" w:rsidRPr="002C0D45" w:rsidRDefault="00686C42" w:rsidP="00686C42">
      <w:pPr>
        <w:numPr>
          <w:ilvl w:val="0"/>
          <w:numId w:val="18"/>
        </w:numPr>
        <w:tabs>
          <w:tab w:val="num" w:pos="0"/>
          <w:tab w:val="left" w:pos="851"/>
          <w:tab w:val="left" w:pos="1200"/>
        </w:tabs>
        <w:autoSpaceDE w:val="0"/>
        <w:autoSpaceDN w:val="0"/>
        <w:adjustRightInd w:val="0"/>
        <w:ind w:left="0" w:firstLine="720"/>
        <w:jc w:val="both"/>
      </w:pPr>
      <w:r>
        <w:t xml:space="preserve"> </w:t>
      </w:r>
      <w:r w:rsidR="00C42058" w:rsidRPr="002C0D45">
        <w:t xml:space="preserve">Asmenų, dirbančių  </w:t>
      </w:r>
      <w:r w:rsidR="005653F5">
        <w:t>Biržų rajono savivaldybės administracijoje ( toliau – Adm</w:t>
      </w:r>
      <w:r w:rsidR="007E24E6">
        <w:t>i</w:t>
      </w:r>
      <w:r w:rsidR="005653F5">
        <w:t>nistracija)</w:t>
      </w:r>
      <w:r w:rsidR="00AD6148" w:rsidRPr="002C0D45">
        <w:rPr>
          <w:color w:val="000000"/>
        </w:rPr>
        <w:t>,</w:t>
      </w:r>
      <w:r w:rsidR="00EF71A5" w:rsidRPr="002C0D45">
        <w:rPr>
          <w:color w:val="000000"/>
        </w:rPr>
        <w:t xml:space="preserve"> </w:t>
      </w:r>
      <w:r w:rsidR="005653F5">
        <w:rPr>
          <w:color w:val="000000"/>
        </w:rPr>
        <w:t xml:space="preserve">antikorupcinio </w:t>
      </w:r>
      <w:r w:rsidR="00EF71A5" w:rsidRPr="002C0D45">
        <w:rPr>
          <w:iCs/>
        </w:rPr>
        <w:t xml:space="preserve">elgesio </w:t>
      </w:r>
      <w:r w:rsidR="00A3444F" w:rsidRPr="002C0D45">
        <w:rPr>
          <w:iCs/>
        </w:rPr>
        <w:t>taisyklių</w:t>
      </w:r>
      <w:r w:rsidR="00DD29CD" w:rsidRPr="002C0D45">
        <w:rPr>
          <w:iCs/>
        </w:rPr>
        <w:t xml:space="preserve"> </w:t>
      </w:r>
      <w:r w:rsidR="00EF71A5" w:rsidRPr="002C0D45">
        <w:t>(toliau –</w:t>
      </w:r>
      <w:r w:rsidR="00DD29CD" w:rsidRPr="002C0D45">
        <w:t xml:space="preserve"> </w:t>
      </w:r>
      <w:r w:rsidR="00C42058" w:rsidRPr="002C0D45">
        <w:t>Taisyklės</w:t>
      </w:r>
      <w:r w:rsidR="00DD29CD" w:rsidRPr="002C0D45">
        <w:t xml:space="preserve">) </w:t>
      </w:r>
      <w:r w:rsidR="00DD29CD" w:rsidRPr="009C6884">
        <w:t>paskirtis – apibrėžti visų</w:t>
      </w:r>
      <w:r w:rsidR="00C42058" w:rsidRPr="009C6884">
        <w:t xml:space="preserve"> </w:t>
      </w:r>
      <w:r w:rsidR="005653F5">
        <w:t>Administracijos</w:t>
      </w:r>
      <w:r w:rsidR="00C42058" w:rsidRPr="009C6884">
        <w:t xml:space="preserve"> </w:t>
      </w:r>
      <w:r w:rsidR="006745AC" w:rsidRPr="009C6884">
        <w:t xml:space="preserve">valstybės </w:t>
      </w:r>
      <w:r w:rsidR="00C42058" w:rsidRPr="009C6884">
        <w:t>tarnautojų ir darbuotojų</w:t>
      </w:r>
      <w:r w:rsidR="006745AC" w:rsidRPr="009C6884">
        <w:t>, dirbančių pagal darbo sutartis,</w:t>
      </w:r>
      <w:r w:rsidR="00DD29CD" w:rsidRPr="00AC6DC6">
        <w:rPr>
          <w:iCs/>
        </w:rPr>
        <w:t xml:space="preserve"> </w:t>
      </w:r>
      <w:r w:rsidR="006745AC" w:rsidRPr="00AC6DC6">
        <w:rPr>
          <w:iCs/>
        </w:rPr>
        <w:t>(</w:t>
      </w:r>
      <w:r w:rsidR="005653F5">
        <w:rPr>
          <w:iCs/>
        </w:rPr>
        <w:t>toliau</w:t>
      </w:r>
      <w:r w:rsidR="006745AC" w:rsidRPr="00AC6DC6">
        <w:rPr>
          <w:iCs/>
        </w:rPr>
        <w:t xml:space="preserve">– darbuotojai) </w:t>
      </w:r>
      <w:r w:rsidR="005653F5">
        <w:rPr>
          <w:iCs/>
        </w:rPr>
        <w:t xml:space="preserve">antikorupcinio </w:t>
      </w:r>
      <w:r w:rsidR="00DD29CD" w:rsidRPr="00AC6DC6">
        <w:rPr>
          <w:iCs/>
        </w:rPr>
        <w:t xml:space="preserve">elgesio normas, kurių pagrindu </w:t>
      </w:r>
      <w:r w:rsidR="00DD29CD" w:rsidRPr="002C0D45">
        <w:t>tobulinama</w:t>
      </w:r>
      <w:r w:rsidR="005653F5">
        <w:t xml:space="preserve"> ir skatinama</w:t>
      </w:r>
      <w:r w:rsidR="00DD29CD" w:rsidRPr="002C0D45">
        <w:t xml:space="preserve"> korupcinių nusižengimų prevencija, </w:t>
      </w:r>
      <w:r w:rsidR="00DD29CD" w:rsidRPr="00AC6DC6">
        <w:rPr>
          <w:iCs/>
        </w:rPr>
        <w:t xml:space="preserve">stiprinamas asmenų, dirbančių </w:t>
      </w:r>
      <w:r w:rsidR="005653F5">
        <w:rPr>
          <w:iCs/>
        </w:rPr>
        <w:t>Administracijoje</w:t>
      </w:r>
      <w:r w:rsidR="00DD29CD" w:rsidRPr="00AC6DC6">
        <w:rPr>
          <w:iCs/>
        </w:rPr>
        <w:t xml:space="preserve">, nepriklausomumas, autoritetas, </w:t>
      </w:r>
      <w:r w:rsidR="00DD29CD" w:rsidRPr="002C0D45">
        <w:t>skatinama atsakomybė už savo veiksmus,</w:t>
      </w:r>
      <w:r w:rsidR="00DD29CD" w:rsidRPr="00AC6DC6">
        <w:rPr>
          <w:iCs/>
        </w:rPr>
        <w:t xml:space="preserve"> didinamas </w:t>
      </w:r>
      <w:r w:rsidR="005653F5">
        <w:rPr>
          <w:iCs/>
        </w:rPr>
        <w:t>Administracijos</w:t>
      </w:r>
      <w:r w:rsidR="00DD29CD" w:rsidRPr="00AC6DC6">
        <w:rPr>
          <w:iCs/>
        </w:rPr>
        <w:t xml:space="preserve"> autoritetas visuomenėje</w:t>
      </w:r>
      <w:r w:rsidR="00DD29CD" w:rsidRPr="002C0D45">
        <w:t xml:space="preserve"> ir formuojamas </w:t>
      </w:r>
      <w:r w:rsidR="00EF71A5" w:rsidRPr="002C0D45">
        <w:t xml:space="preserve">teigiamas </w:t>
      </w:r>
      <w:r w:rsidR="00DD29CD" w:rsidRPr="002C0D45">
        <w:t xml:space="preserve">vietos valdžios įvaizdis, užkertamas kelias  atsirasti ir plisti korupcijai. </w:t>
      </w:r>
    </w:p>
    <w:p w14:paraId="259AF5B3" w14:textId="08E3B883" w:rsidR="000B08E8" w:rsidRPr="002C0D45" w:rsidRDefault="00686C42" w:rsidP="00686C42">
      <w:pPr>
        <w:numPr>
          <w:ilvl w:val="0"/>
          <w:numId w:val="18"/>
        </w:numPr>
        <w:tabs>
          <w:tab w:val="num" w:pos="0"/>
          <w:tab w:val="left" w:pos="851"/>
          <w:tab w:val="left" w:pos="1200"/>
          <w:tab w:val="num" w:pos="1276"/>
        </w:tabs>
        <w:autoSpaceDE w:val="0"/>
        <w:autoSpaceDN w:val="0"/>
        <w:adjustRightInd w:val="0"/>
        <w:ind w:left="0" w:firstLine="720"/>
        <w:jc w:val="both"/>
        <w:rPr>
          <w:b/>
        </w:rPr>
      </w:pPr>
      <w:r>
        <w:t xml:space="preserve"> </w:t>
      </w:r>
      <w:r w:rsidR="00C42058" w:rsidRPr="002C0D45">
        <w:t xml:space="preserve">Taisyklės </w:t>
      </w:r>
      <w:r w:rsidR="003F25E7" w:rsidRPr="002C0D45">
        <w:t xml:space="preserve">nustato elgesio normas, kurių privalo laikytis visi </w:t>
      </w:r>
      <w:r w:rsidR="00457804">
        <w:t>Administracijoje</w:t>
      </w:r>
      <w:r w:rsidR="003F25E7" w:rsidRPr="002C0D45">
        <w:rPr>
          <w:iCs/>
        </w:rPr>
        <w:t xml:space="preserve"> </w:t>
      </w:r>
      <w:r w:rsidR="00DE2F39" w:rsidRPr="002C0D45">
        <w:rPr>
          <w:iCs/>
        </w:rPr>
        <w:t>dirbantys asmenys</w:t>
      </w:r>
      <w:r w:rsidR="003F25E7" w:rsidRPr="002C0D45">
        <w:t xml:space="preserve">, </w:t>
      </w:r>
      <w:r w:rsidR="00EF71A5" w:rsidRPr="002C0D45">
        <w:t>atlikdami</w:t>
      </w:r>
      <w:r w:rsidR="003F25E7" w:rsidRPr="002C0D45">
        <w:t xml:space="preserve"> tarnybines pareigas ir </w:t>
      </w:r>
      <w:r w:rsidR="00A50148" w:rsidRPr="002C0D45">
        <w:t xml:space="preserve">veikdami </w:t>
      </w:r>
      <w:r w:rsidR="003F25E7" w:rsidRPr="002C0D45">
        <w:t>ne tarnybos metu</w:t>
      </w:r>
      <w:r w:rsidR="001C0737" w:rsidRPr="002C0D45">
        <w:t>, kad išvengtų situaci</w:t>
      </w:r>
      <w:r w:rsidR="00DD29CD" w:rsidRPr="002C0D45">
        <w:t>jų, gali</w:t>
      </w:r>
      <w:r w:rsidR="00CB2B18">
        <w:t>nčių</w:t>
      </w:r>
      <w:r w:rsidR="00DD29CD" w:rsidRPr="002C0D45">
        <w:t xml:space="preserve"> </w:t>
      </w:r>
      <w:r w:rsidR="00A50148" w:rsidRPr="002C0D45">
        <w:t>padaryti</w:t>
      </w:r>
      <w:r w:rsidR="00DD29CD" w:rsidRPr="002C0D45">
        <w:t xml:space="preserve"> neigiamą</w:t>
      </w:r>
      <w:r w:rsidR="001C0737" w:rsidRPr="002C0D45">
        <w:t xml:space="preserve"> poveikį vietos savivaldos </w:t>
      </w:r>
      <w:r w:rsidR="00EF71A5" w:rsidRPr="002C0D45">
        <w:t xml:space="preserve">prestižui, </w:t>
      </w:r>
      <w:r w:rsidR="00A50148" w:rsidRPr="002C0D45">
        <w:t xml:space="preserve">sukelti </w:t>
      </w:r>
      <w:r w:rsidR="00EF71A5" w:rsidRPr="002C0D45">
        <w:t>viešųjų ir privačių</w:t>
      </w:r>
      <w:r w:rsidR="001C0737" w:rsidRPr="002C0D45">
        <w:t xml:space="preserve"> interesų konfliktus, </w:t>
      </w:r>
      <w:r w:rsidR="00DD29CD" w:rsidRPr="002C0D45">
        <w:t xml:space="preserve">taip pat </w:t>
      </w:r>
      <w:r w:rsidR="00A50148" w:rsidRPr="002C0D45">
        <w:t xml:space="preserve">įtvirtina </w:t>
      </w:r>
      <w:r w:rsidR="00DD29CD" w:rsidRPr="002C0D45">
        <w:t>draudimus vykdyti</w:t>
      </w:r>
      <w:r w:rsidR="001C0737" w:rsidRPr="002C0D45">
        <w:t xml:space="preserve"> su viešuoju in</w:t>
      </w:r>
      <w:r w:rsidR="00EF71A5" w:rsidRPr="002C0D45">
        <w:t>teresu nesuderinamą veiklą</w:t>
      </w:r>
      <w:r w:rsidR="00DD29CD" w:rsidRPr="002C0D45">
        <w:t xml:space="preserve">, </w:t>
      </w:r>
      <w:r w:rsidR="001C0737" w:rsidRPr="002C0D45">
        <w:t>siekt</w:t>
      </w:r>
      <w:r w:rsidR="00DD29CD" w:rsidRPr="002C0D45">
        <w:t>i</w:t>
      </w:r>
      <w:r w:rsidR="001C0737" w:rsidRPr="002C0D45">
        <w:t xml:space="preserve"> neteisėtos n</w:t>
      </w:r>
      <w:r w:rsidR="00AD6148" w:rsidRPr="002C0D45">
        <w:t>audos sau ir</w:t>
      </w:r>
      <w:r w:rsidR="00432548" w:rsidRPr="002C0D45">
        <w:t xml:space="preserve"> (</w:t>
      </w:r>
      <w:r w:rsidR="007A5AEA" w:rsidRPr="002C0D45">
        <w:t>ar</w:t>
      </w:r>
      <w:r w:rsidR="00432548" w:rsidRPr="002C0D45">
        <w:t>)</w:t>
      </w:r>
      <w:r w:rsidR="00AD6148" w:rsidRPr="002C0D45">
        <w:t xml:space="preserve"> </w:t>
      </w:r>
      <w:r w:rsidR="007C4F4C" w:rsidRPr="002C0D45">
        <w:t xml:space="preserve">sau </w:t>
      </w:r>
      <w:r w:rsidR="007A5AEA" w:rsidRPr="002C0D45">
        <w:t xml:space="preserve">artimiems asmenims </w:t>
      </w:r>
      <w:r w:rsidR="00AD6148" w:rsidRPr="002C0D45">
        <w:t>a</w:t>
      </w:r>
      <w:r w:rsidR="001C0737" w:rsidRPr="002C0D45">
        <w:t>r</w:t>
      </w:r>
      <w:r w:rsidR="007C4F4C" w:rsidRPr="002C0D45">
        <w:t>ba</w:t>
      </w:r>
      <w:r w:rsidR="001C0737" w:rsidRPr="002C0D45">
        <w:t xml:space="preserve"> sudaryt</w:t>
      </w:r>
      <w:r w:rsidR="00DD29CD" w:rsidRPr="002C0D45">
        <w:t>i</w:t>
      </w:r>
      <w:r w:rsidR="001C0737" w:rsidRPr="002C0D45">
        <w:t xml:space="preserve"> </w:t>
      </w:r>
      <w:r w:rsidR="007C4F4C" w:rsidRPr="002C0D45">
        <w:t xml:space="preserve">tokias galimybes </w:t>
      </w:r>
      <w:r w:rsidR="001C0737" w:rsidRPr="002C0D45">
        <w:t xml:space="preserve">kitiems </w:t>
      </w:r>
      <w:r w:rsidR="00B339D1" w:rsidRPr="002C0D45">
        <w:t>asmenims</w:t>
      </w:r>
      <w:r w:rsidR="001C0737" w:rsidRPr="002C0D45">
        <w:t xml:space="preserve">. </w:t>
      </w:r>
    </w:p>
    <w:p w14:paraId="2D18C2A1" w14:textId="6CA1E489" w:rsidR="003022BE" w:rsidRPr="003022BE" w:rsidRDefault="003022BE" w:rsidP="00686C42">
      <w:pPr>
        <w:tabs>
          <w:tab w:val="left" w:pos="851"/>
          <w:tab w:val="left" w:pos="1200"/>
          <w:tab w:val="left" w:pos="1276"/>
          <w:tab w:val="num" w:pos="2819"/>
        </w:tabs>
        <w:autoSpaceDE w:val="0"/>
        <w:autoSpaceDN w:val="0"/>
        <w:adjustRightInd w:val="0"/>
        <w:ind w:firstLine="720"/>
        <w:jc w:val="both"/>
        <w:rPr>
          <w:iCs/>
        </w:rPr>
      </w:pPr>
      <w:r>
        <w:rPr>
          <w:bCs/>
        </w:rPr>
        <w:tab/>
        <w:t>3.</w:t>
      </w:r>
      <w:r w:rsidR="00C42058" w:rsidRPr="003022BE">
        <w:rPr>
          <w:bCs/>
        </w:rPr>
        <w:t>Taisyklėse</w:t>
      </w:r>
      <w:r w:rsidR="007066A0" w:rsidRPr="003022BE">
        <w:rPr>
          <w:bCs/>
        </w:rPr>
        <w:t xml:space="preserve"> vartojamos sąvokos:</w:t>
      </w:r>
    </w:p>
    <w:p w14:paraId="23606DFF" w14:textId="5AD0DB5D" w:rsidR="005E0ABC" w:rsidRDefault="003022BE" w:rsidP="002D1AF7">
      <w:pPr>
        <w:tabs>
          <w:tab w:val="left" w:pos="851"/>
          <w:tab w:val="left" w:pos="1200"/>
          <w:tab w:val="left" w:pos="1276"/>
        </w:tabs>
        <w:autoSpaceDE w:val="0"/>
        <w:autoSpaceDN w:val="0"/>
        <w:adjustRightInd w:val="0"/>
        <w:ind w:firstLine="720"/>
        <w:jc w:val="both"/>
        <w:rPr>
          <w:bCs/>
          <w:iCs/>
        </w:rPr>
      </w:pPr>
      <w:r>
        <w:rPr>
          <w:iCs/>
        </w:rPr>
        <w:tab/>
      </w:r>
      <w:r w:rsidRPr="003022BE">
        <w:rPr>
          <w:bCs/>
          <w:iCs/>
        </w:rPr>
        <w:t>3.</w:t>
      </w:r>
      <w:r w:rsidR="002D1AF7">
        <w:rPr>
          <w:bCs/>
          <w:iCs/>
        </w:rPr>
        <w:t>1</w:t>
      </w:r>
      <w:r w:rsidRPr="003022BE">
        <w:rPr>
          <w:bCs/>
          <w:iCs/>
        </w:rPr>
        <w:t>.</w:t>
      </w:r>
      <w:r>
        <w:rPr>
          <w:b/>
          <w:iCs/>
        </w:rPr>
        <w:t xml:space="preserve"> </w:t>
      </w:r>
      <w:r w:rsidR="00AC6DC6" w:rsidRPr="003022BE">
        <w:rPr>
          <w:b/>
          <w:iCs/>
        </w:rPr>
        <w:t>Artimi asmenys</w:t>
      </w:r>
      <w:r w:rsidR="00AC6DC6" w:rsidRPr="003022BE">
        <w:rPr>
          <w:bCs/>
          <w:iCs/>
        </w:rPr>
        <w:t xml:space="preserve"> ‒ asmens, dirbančio </w:t>
      </w:r>
      <w:r w:rsidR="008F2DAA" w:rsidRPr="003022BE">
        <w:rPr>
          <w:bCs/>
          <w:iCs/>
        </w:rPr>
        <w:t>Administracijoje</w:t>
      </w:r>
      <w:r w:rsidR="00AC6DC6" w:rsidRPr="003022BE">
        <w:rPr>
          <w:bCs/>
          <w:iCs/>
        </w:rPr>
        <w:t>, sutuoktinis, sugyventinis, partneris, kai partnerystė įregistruota įstatymų nustatyta tvarka, taip pat jų tėvai (įtėviai), vaikai (įvaikiai), broliai (įbroliai), seserys (įseserės), seneliai, vaikaičiai ir jų sutuoktiniai, sugyventiniai ar partneriai;</w:t>
      </w:r>
      <w:r w:rsidR="005E0ABC">
        <w:rPr>
          <w:bCs/>
          <w:iCs/>
        </w:rPr>
        <w:t xml:space="preserve"> </w:t>
      </w:r>
    </w:p>
    <w:p w14:paraId="3B7AA9F9" w14:textId="52E4FDD9" w:rsidR="005E0ABC" w:rsidRDefault="0002512E" w:rsidP="00686C42">
      <w:pPr>
        <w:tabs>
          <w:tab w:val="left" w:pos="851"/>
          <w:tab w:val="left" w:pos="1200"/>
          <w:tab w:val="left" w:pos="1276"/>
        </w:tabs>
        <w:autoSpaceDE w:val="0"/>
        <w:autoSpaceDN w:val="0"/>
        <w:adjustRightInd w:val="0"/>
        <w:ind w:firstLine="720"/>
        <w:jc w:val="both"/>
        <w:rPr>
          <w:bCs/>
          <w:iCs/>
        </w:rPr>
      </w:pPr>
      <w:r>
        <w:rPr>
          <w:bCs/>
          <w:iCs/>
        </w:rPr>
        <w:t xml:space="preserve">  </w:t>
      </w:r>
      <w:r w:rsidR="003022BE">
        <w:rPr>
          <w:bCs/>
          <w:iCs/>
        </w:rPr>
        <w:t>3.</w:t>
      </w:r>
      <w:r w:rsidR="002D1AF7">
        <w:rPr>
          <w:bCs/>
          <w:iCs/>
        </w:rPr>
        <w:t>2</w:t>
      </w:r>
      <w:r w:rsidR="003022BE">
        <w:rPr>
          <w:bCs/>
          <w:iCs/>
        </w:rPr>
        <w:t>.</w:t>
      </w:r>
      <w:r>
        <w:rPr>
          <w:bCs/>
          <w:iCs/>
        </w:rPr>
        <w:t xml:space="preserve"> </w:t>
      </w:r>
      <w:r w:rsidR="00AC6DC6" w:rsidRPr="003022BE">
        <w:rPr>
          <w:b/>
          <w:iCs/>
        </w:rPr>
        <w:t xml:space="preserve">Asmenys, dirbantys </w:t>
      </w:r>
      <w:r w:rsidR="008F2DAA" w:rsidRPr="003022BE">
        <w:rPr>
          <w:b/>
          <w:iCs/>
        </w:rPr>
        <w:t>Administracijoje</w:t>
      </w:r>
      <w:r w:rsidR="005E0ABC">
        <w:rPr>
          <w:bCs/>
          <w:iCs/>
        </w:rPr>
        <w:t xml:space="preserve"> </w:t>
      </w:r>
      <w:r w:rsidR="00AC6DC6" w:rsidRPr="003022BE">
        <w:rPr>
          <w:bCs/>
          <w:iCs/>
        </w:rPr>
        <w:t>–</w:t>
      </w:r>
      <w:r w:rsidR="005E0ABC">
        <w:rPr>
          <w:bCs/>
          <w:iCs/>
        </w:rPr>
        <w:t xml:space="preserve"> A</w:t>
      </w:r>
      <w:r w:rsidR="00AC6DC6" w:rsidRPr="003022BE">
        <w:rPr>
          <w:bCs/>
          <w:iCs/>
        </w:rPr>
        <w:t xml:space="preserve">dministracijos valstybės </w:t>
      </w:r>
      <w:r w:rsidR="008F2DAA" w:rsidRPr="003022BE">
        <w:rPr>
          <w:bCs/>
          <w:iCs/>
        </w:rPr>
        <w:t>tarnautojai ir darbuotojai, dirbantys pagal darbo sutartis;</w:t>
      </w:r>
      <w:r w:rsidR="00AC6DC6" w:rsidRPr="003022BE">
        <w:rPr>
          <w:bCs/>
          <w:iCs/>
        </w:rPr>
        <w:t xml:space="preserve"> </w:t>
      </w:r>
    </w:p>
    <w:p w14:paraId="16B5F985" w14:textId="1EF094E8" w:rsidR="0002512E" w:rsidRDefault="005E0ABC" w:rsidP="0002512E">
      <w:pPr>
        <w:tabs>
          <w:tab w:val="left" w:pos="851"/>
          <w:tab w:val="left" w:pos="1200"/>
          <w:tab w:val="left" w:pos="1276"/>
        </w:tabs>
        <w:autoSpaceDE w:val="0"/>
        <w:autoSpaceDN w:val="0"/>
        <w:adjustRightInd w:val="0"/>
        <w:jc w:val="both"/>
      </w:pPr>
      <w:r>
        <w:rPr>
          <w:bCs/>
          <w:iCs/>
        </w:rPr>
        <w:tab/>
      </w:r>
      <w:r w:rsidRPr="005E0ABC">
        <w:rPr>
          <w:bCs/>
        </w:rPr>
        <w:t>3.</w:t>
      </w:r>
      <w:r w:rsidR="002D1AF7">
        <w:rPr>
          <w:bCs/>
        </w:rPr>
        <w:t>3</w:t>
      </w:r>
      <w:r w:rsidRPr="005E0ABC">
        <w:rPr>
          <w:bCs/>
        </w:rPr>
        <w:t>.</w:t>
      </w:r>
      <w:r>
        <w:rPr>
          <w:b/>
        </w:rPr>
        <w:t xml:space="preserve"> </w:t>
      </w:r>
      <w:r w:rsidR="00EC2730">
        <w:rPr>
          <w:b/>
        </w:rPr>
        <w:t>A</w:t>
      </w:r>
      <w:r w:rsidR="00B27F57" w:rsidRPr="002C0D45">
        <w:rPr>
          <w:b/>
        </w:rPr>
        <w:t>smeninis suinteresuotumas</w:t>
      </w:r>
      <w:r w:rsidR="00BA178B" w:rsidRPr="002C0D45">
        <w:t xml:space="preserve"> – </w:t>
      </w:r>
      <w:r w:rsidR="003F4F90" w:rsidRPr="002C0D45">
        <w:t xml:space="preserve">asmens, dirbančio </w:t>
      </w:r>
      <w:r>
        <w:t>Administracijoje</w:t>
      </w:r>
      <w:r w:rsidR="00AB33B8">
        <w:t xml:space="preserve"> </w:t>
      </w:r>
      <w:r w:rsidR="006A03CF">
        <w:t>siekimas priimti sprendimą, kuris būtų palankus jam, jo artimiesiems giminaičiams ir šeimos nariams</w:t>
      </w:r>
      <w:r w:rsidR="00EF71A5" w:rsidRPr="002C0D45">
        <w:t>;</w:t>
      </w:r>
      <w:r w:rsidR="0002512E">
        <w:t xml:space="preserve"> </w:t>
      </w:r>
    </w:p>
    <w:p w14:paraId="20A8ACC3" w14:textId="25AF86D4" w:rsidR="005E0ABC" w:rsidRDefault="0002512E" w:rsidP="002D1AF7">
      <w:pPr>
        <w:tabs>
          <w:tab w:val="left" w:pos="851"/>
          <w:tab w:val="left" w:pos="1200"/>
          <w:tab w:val="left" w:pos="1276"/>
        </w:tabs>
        <w:autoSpaceDE w:val="0"/>
        <w:autoSpaceDN w:val="0"/>
        <w:adjustRightInd w:val="0"/>
        <w:ind w:firstLine="720"/>
        <w:jc w:val="both"/>
      </w:pPr>
      <w:r>
        <w:tab/>
      </w:r>
      <w:r w:rsidR="005E0ABC" w:rsidRPr="005E0ABC">
        <w:rPr>
          <w:bCs/>
        </w:rPr>
        <w:t>3.</w:t>
      </w:r>
      <w:r w:rsidR="002D1AF7">
        <w:rPr>
          <w:bCs/>
        </w:rPr>
        <w:t>4</w:t>
      </w:r>
      <w:r w:rsidR="005E0ABC" w:rsidRPr="005E0ABC">
        <w:rPr>
          <w:bCs/>
        </w:rPr>
        <w:t>.</w:t>
      </w:r>
      <w:r>
        <w:rPr>
          <w:b/>
        </w:rPr>
        <w:t xml:space="preserve"> </w:t>
      </w:r>
      <w:r w:rsidR="00EC2730">
        <w:rPr>
          <w:b/>
        </w:rPr>
        <w:t>A</w:t>
      </w:r>
      <w:r w:rsidR="00B27F57" w:rsidRPr="002C0D45">
        <w:rPr>
          <w:b/>
        </w:rPr>
        <w:t xml:space="preserve">smens, dirbančio </w:t>
      </w:r>
      <w:r w:rsidR="005E0ABC">
        <w:rPr>
          <w:b/>
        </w:rPr>
        <w:t>Administracijoje</w:t>
      </w:r>
      <w:r w:rsidR="00B27F57" w:rsidRPr="002C0D45">
        <w:rPr>
          <w:b/>
        </w:rPr>
        <w:t>, elgesys</w:t>
      </w:r>
      <w:r w:rsidR="00B27F57" w:rsidRPr="002C0D45">
        <w:t xml:space="preserve"> –</w:t>
      </w:r>
      <w:r w:rsidR="005E00BA">
        <w:t xml:space="preserve"> </w:t>
      </w:r>
      <w:r w:rsidR="00B27F57" w:rsidRPr="002C0D45">
        <w:t>darbuotoj</w:t>
      </w:r>
      <w:r w:rsidR="00C42058" w:rsidRPr="002C0D45">
        <w:t>o</w:t>
      </w:r>
      <w:r w:rsidR="00B27F57" w:rsidRPr="002C0D45">
        <w:t xml:space="preserve"> tarnybinė veikla (veikimas arba neveikimas), </w:t>
      </w:r>
      <w:r w:rsidR="005E00BA">
        <w:t>einant</w:t>
      </w:r>
      <w:r w:rsidR="005E00BA" w:rsidRPr="002C0D45">
        <w:t xml:space="preserve"> </w:t>
      </w:r>
      <w:r w:rsidR="00B27F57" w:rsidRPr="002C0D45">
        <w:t>įstatymuose ir kituose teisės aktuose nustatytas pareigas;</w:t>
      </w:r>
      <w:r w:rsidR="005E0ABC">
        <w:t xml:space="preserve"> </w:t>
      </w:r>
    </w:p>
    <w:p w14:paraId="082DF5AE" w14:textId="3D4DE4FE" w:rsidR="00323CED" w:rsidRDefault="005E0ABC" w:rsidP="005E0ABC">
      <w:pPr>
        <w:tabs>
          <w:tab w:val="left" w:pos="851"/>
          <w:tab w:val="left" w:pos="1200"/>
          <w:tab w:val="num" w:pos="1319"/>
          <w:tab w:val="num" w:pos="1418"/>
          <w:tab w:val="num" w:pos="2819"/>
        </w:tabs>
        <w:jc w:val="both"/>
      </w:pPr>
      <w:r>
        <w:tab/>
        <w:t>3.</w:t>
      </w:r>
      <w:r w:rsidR="002D1AF7">
        <w:t>5</w:t>
      </w:r>
      <w:r>
        <w:t xml:space="preserve">. </w:t>
      </w:r>
      <w:r w:rsidR="00EC2730" w:rsidRPr="005E0ABC">
        <w:rPr>
          <w:b/>
        </w:rPr>
        <w:t>D</w:t>
      </w:r>
      <w:r w:rsidR="000272D1" w:rsidRPr="005E0ABC">
        <w:rPr>
          <w:b/>
        </w:rPr>
        <w:t>ovana</w:t>
      </w:r>
      <w:r w:rsidR="000272D1" w:rsidRPr="002C0D45">
        <w:t xml:space="preserve"> – bet kuris materialinę </w:t>
      </w:r>
      <w:r w:rsidR="009D13AE" w:rsidRPr="002C0D45">
        <w:t xml:space="preserve">ir nematerialinę </w:t>
      </w:r>
      <w:r w:rsidR="000272D1" w:rsidRPr="002C0D45">
        <w:t xml:space="preserve">vertę turintis daiktas, paslauga, </w:t>
      </w:r>
      <w:r w:rsidR="00B7302B" w:rsidRPr="002C0D45">
        <w:t xml:space="preserve">pramogos, </w:t>
      </w:r>
      <w:r w:rsidR="000272D1" w:rsidRPr="002C0D45">
        <w:t>vaišės</w:t>
      </w:r>
      <w:r w:rsidR="00B7302B" w:rsidRPr="002C0D45">
        <w:t>, paskatinimas</w:t>
      </w:r>
      <w:r w:rsidR="000272D1" w:rsidRPr="002C0D45">
        <w:t xml:space="preserve"> ar kita nauda, veltui ar už nerealiai mažą atlyg</w:t>
      </w:r>
      <w:r w:rsidR="004E13EF" w:rsidRPr="002C0D45">
        <w:t>į</w:t>
      </w:r>
      <w:r w:rsidR="000272D1" w:rsidRPr="002C0D45">
        <w:t xml:space="preserve"> siūloma ar suteikiama </w:t>
      </w:r>
      <w:r w:rsidR="004E13EF" w:rsidRPr="002C0D45">
        <w:t>asm</w:t>
      </w:r>
      <w:r w:rsidR="001E7B1B" w:rsidRPr="002C0D45">
        <w:t xml:space="preserve">eniui, dirbančiam </w:t>
      </w:r>
      <w:r>
        <w:t>Administracijoje</w:t>
      </w:r>
      <w:r w:rsidR="000272D1" w:rsidRPr="002C0D45">
        <w:t xml:space="preserve">, kai tai yra ar gali būti susiję su tiesioginiu ar netiesioginiu poveikiu jo </w:t>
      </w:r>
      <w:r w:rsidR="00652B3F" w:rsidRPr="002C0D45">
        <w:t xml:space="preserve">sprendimams, </w:t>
      </w:r>
      <w:r w:rsidR="000272D1" w:rsidRPr="002C0D45">
        <w:t xml:space="preserve">veiksmams ar </w:t>
      </w:r>
      <w:r w:rsidR="00B819AB" w:rsidRPr="002C0D45">
        <w:t>neveikimui</w:t>
      </w:r>
      <w:r w:rsidR="000272D1" w:rsidRPr="002C0D45">
        <w:t>;</w:t>
      </w:r>
    </w:p>
    <w:p w14:paraId="31CDFEB2" w14:textId="0D89741E" w:rsidR="005E0ABC" w:rsidRDefault="005E0ABC" w:rsidP="005E0ABC">
      <w:pPr>
        <w:tabs>
          <w:tab w:val="left" w:pos="851"/>
          <w:tab w:val="left" w:pos="1200"/>
          <w:tab w:val="num" w:pos="1418"/>
          <w:tab w:val="num" w:pos="2819"/>
        </w:tabs>
        <w:jc w:val="both"/>
      </w:pPr>
      <w:r>
        <w:rPr>
          <w:b/>
        </w:rPr>
        <w:tab/>
      </w:r>
      <w:r w:rsidRPr="005E0ABC">
        <w:rPr>
          <w:bCs/>
        </w:rPr>
        <w:t>3.</w:t>
      </w:r>
      <w:r w:rsidR="002D1AF7">
        <w:rPr>
          <w:bCs/>
        </w:rPr>
        <w:t>6</w:t>
      </w:r>
      <w:r w:rsidRPr="005E0ABC">
        <w:rPr>
          <w:bCs/>
        </w:rPr>
        <w:t>.</w:t>
      </w:r>
      <w:r>
        <w:rPr>
          <w:b/>
        </w:rPr>
        <w:t xml:space="preserve"> </w:t>
      </w:r>
      <w:r w:rsidR="00EC2730">
        <w:rPr>
          <w:b/>
        </w:rPr>
        <w:t>I</w:t>
      </w:r>
      <w:r w:rsidR="000272D1" w:rsidRPr="002C0D45">
        <w:rPr>
          <w:b/>
        </w:rPr>
        <w:t>nteresų konfliktas</w:t>
      </w:r>
      <w:r w:rsidR="00EF71A5" w:rsidRPr="002C0D45">
        <w:t xml:space="preserve"> –</w:t>
      </w:r>
      <w:r w:rsidR="000272D1" w:rsidRPr="002C0D45">
        <w:t xml:space="preserve"> situacija, kai </w:t>
      </w:r>
      <w:r w:rsidR="004E13EF" w:rsidRPr="002C0D45">
        <w:t xml:space="preserve">asmuo, dirbantis </w:t>
      </w:r>
      <w:r>
        <w:t>Administracijoje</w:t>
      </w:r>
      <w:r w:rsidR="004E13EF" w:rsidRPr="002C0D45">
        <w:t>,</w:t>
      </w:r>
      <w:r w:rsidR="000272D1" w:rsidRPr="002C0D45">
        <w:t xml:space="preserve"> atlikdamas </w:t>
      </w:r>
      <w:r w:rsidR="00B830BA" w:rsidRPr="002C0D45">
        <w:t xml:space="preserve">tarnybines </w:t>
      </w:r>
      <w:r w:rsidR="000272D1" w:rsidRPr="002C0D45">
        <w:t>pareigas</w:t>
      </w:r>
      <w:r w:rsidR="00B406E0">
        <w:t xml:space="preserve"> ar vykdydamas tarnybinį pavedimą</w:t>
      </w:r>
      <w:r w:rsidR="00EF71A5" w:rsidRPr="002C0D45">
        <w:t>,</w:t>
      </w:r>
      <w:r w:rsidR="000272D1" w:rsidRPr="002C0D45">
        <w:t xml:space="preserve"> </w:t>
      </w:r>
      <w:r w:rsidR="00B406E0">
        <w:t>turi dalyvauti</w:t>
      </w:r>
      <w:r w:rsidR="000272D1" w:rsidRPr="002C0D45">
        <w:t xml:space="preserve"> priim</w:t>
      </w:r>
      <w:r w:rsidR="00B406E0">
        <w:t>ant</w:t>
      </w:r>
      <w:r w:rsidR="000272D1" w:rsidRPr="002C0D45">
        <w:t xml:space="preserve"> sprendimą</w:t>
      </w:r>
      <w:r w:rsidR="00B406E0">
        <w:t xml:space="preserve"> arba atlikti pavedimą, kuri</w:t>
      </w:r>
      <w:r w:rsidR="004A364A">
        <w:t>s</w:t>
      </w:r>
      <w:r w:rsidR="00B406E0">
        <w:t xml:space="preserve"> susiję</w:t>
      </w:r>
      <w:r w:rsidR="004A364A">
        <w:t>s</w:t>
      </w:r>
      <w:r w:rsidR="00B406E0">
        <w:t xml:space="preserve"> su jo privačiais interesais;</w:t>
      </w:r>
    </w:p>
    <w:p w14:paraId="0D27E0D6" w14:textId="328D9F12" w:rsidR="00A2379E" w:rsidRDefault="005E0ABC" w:rsidP="00686C42">
      <w:pPr>
        <w:tabs>
          <w:tab w:val="left" w:pos="851"/>
          <w:tab w:val="left" w:pos="1200"/>
          <w:tab w:val="num" w:pos="1418"/>
          <w:tab w:val="num" w:pos="2819"/>
        </w:tabs>
        <w:ind w:firstLine="720"/>
        <w:jc w:val="both"/>
      </w:pPr>
      <w:r>
        <w:tab/>
        <w:t>3.</w:t>
      </w:r>
      <w:r w:rsidR="002D1AF7">
        <w:t>7</w:t>
      </w:r>
      <w:r>
        <w:t xml:space="preserve">. </w:t>
      </w:r>
      <w:r>
        <w:rPr>
          <w:b/>
        </w:rPr>
        <w:t xml:space="preserve"> </w:t>
      </w:r>
      <w:r w:rsidR="002030DE" w:rsidRPr="005E0ABC">
        <w:rPr>
          <w:b/>
        </w:rPr>
        <w:t>K</w:t>
      </w:r>
      <w:r w:rsidR="00ED74BA" w:rsidRPr="005E0ABC">
        <w:rPr>
          <w:b/>
        </w:rPr>
        <w:t>yšis</w:t>
      </w:r>
      <w:r w:rsidR="00ED74BA" w:rsidRPr="002C0D45">
        <w:t xml:space="preserve"> ‒ bet kokia turtinės ar kitokios asmeninės naudos sau ar kitam asmeniui (materialios ar nematerialios, turinčios ekonominę vertę rinkoje ar tokios vertės neturinčios) forma išreikštas neteisėtas ar nepagrįstas atlygis už teisėtą</w:t>
      </w:r>
      <w:r w:rsidR="00031CB1">
        <w:t xml:space="preserve"> </w:t>
      </w:r>
      <w:r w:rsidR="00031CB1" w:rsidRPr="00031CB1">
        <w:t>veikimą ar neveikimą vykdant įgaliojimus</w:t>
      </w:r>
      <w:r w:rsidR="00ED74BA" w:rsidRPr="002C0D45">
        <w:t>;</w:t>
      </w:r>
      <w:r w:rsidR="00031CB1" w:rsidRPr="00031CB1">
        <w:t xml:space="preserve"> </w:t>
      </w:r>
    </w:p>
    <w:p w14:paraId="5A6D71CC" w14:textId="1EB0D2D4" w:rsidR="0035633E" w:rsidRDefault="00A2379E" w:rsidP="00A2379E">
      <w:pPr>
        <w:tabs>
          <w:tab w:val="left" w:pos="851"/>
          <w:tab w:val="left" w:pos="1200"/>
          <w:tab w:val="num" w:pos="1418"/>
          <w:tab w:val="num" w:pos="2819"/>
        </w:tabs>
        <w:jc w:val="both"/>
      </w:pPr>
      <w:r>
        <w:tab/>
      </w:r>
      <w:r w:rsidR="0005514C" w:rsidRPr="0005514C">
        <w:t>3.</w:t>
      </w:r>
      <w:r w:rsidR="002D1AF7">
        <w:t>8</w:t>
      </w:r>
      <w:r w:rsidR="0002512E">
        <w:t xml:space="preserve">. </w:t>
      </w:r>
      <w:r w:rsidR="0035633E" w:rsidRPr="0005514C">
        <w:rPr>
          <w:b/>
          <w:bCs/>
          <w:lang w:eastAsia="lt-LT"/>
        </w:rPr>
        <w:t>Kyšininkavimas</w:t>
      </w:r>
      <w:r w:rsidR="0035633E" w:rsidRPr="0005514C">
        <w:rPr>
          <w:lang w:eastAsia="lt-LT"/>
        </w:rPr>
        <w:t xml:space="preserve"> – </w:t>
      </w:r>
      <w:r w:rsidR="0002512E">
        <w:rPr>
          <w:lang w:eastAsia="lt-LT"/>
        </w:rPr>
        <w:t>a</w:t>
      </w:r>
      <w:r w:rsidR="00E368D5">
        <w:rPr>
          <w:lang w:eastAsia="lt-LT"/>
        </w:rPr>
        <w:t>smuo dirbantis Administracijoje</w:t>
      </w:r>
      <w:r w:rsidR="0035633E" w:rsidRPr="0005514C">
        <w:t>, savo ar kitų naudai tiesiogiai ar netiesiogiai pats ar per tarpininką</w:t>
      </w:r>
      <w:r w:rsidR="0035633E" w:rsidRPr="0005514C">
        <w:rPr>
          <w:b/>
        </w:rPr>
        <w:t xml:space="preserve"> </w:t>
      </w:r>
      <w:r w:rsidR="0035633E" w:rsidRPr="0005514C">
        <w:t>pažadėjęs ar susitaręs priimti kyšį arba reikalavęs ar provokavęs duoti kyšį, arba priėmęs kyšį už teisėtą ar neteisėtą veikimą ar neveikimą vykdant įgaliojimus.</w:t>
      </w:r>
    </w:p>
    <w:p w14:paraId="48231C6D" w14:textId="665DA8CA" w:rsidR="0002512E" w:rsidRPr="0005514C" w:rsidRDefault="00A2379E" w:rsidP="002D1AF7">
      <w:pPr>
        <w:tabs>
          <w:tab w:val="left" w:pos="851"/>
          <w:tab w:val="left" w:pos="1200"/>
          <w:tab w:val="num" w:pos="1418"/>
          <w:tab w:val="num" w:pos="2819"/>
        </w:tabs>
        <w:ind w:firstLine="720"/>
        <w:jc w:val="both"/>
      </w:pPr>
      <w:r>
        <w:tab/>
      </w:r>
      <w:r w:rsidR="0002512E" w:rsidRPr="0005514C">
        <w:t>3.</w:t>
      </w:r>
      <w:r w:rsidR="002D1AF7">
        <w:t>9</w:t>
      </w:r>
      <w:r w:rsidR="0002512E" w:rsidRPr="0005514C">
        <w:t xml:space="preserve">. </w:t>
      </w:r>
      <w:r w:rsidR="0002512E" w:rsidRPr="0005514C">
        <w:rPr>
          <w:b/>
          <w:bCs/>
        </w:rPr>
        <w:t>Korupcija –</w:t>
      </w:r>
      <w:r w:rsidR="0002512E" w:rsidRPr="0005514C">
        <w:t xml:space="preserve"> piktnaudžiavimas įgaliojimais siekiant naudos sau ar kitam asmeniui viešajame ar privačiame sektoriuje; </w:t>
      </w:r>
    </w:p>
    <w:p w14:paraId="34848354" w14:textId="3F7E0C94" w:rsidR="00D825ED" w:rsidRPr="00C459FC" w:rsidRDefault="00A2379E" w:rsidP="002D1AF7">
      <w:pPr>
        <w:shd w:val="clear" w:color="auto" w:fill="FFFFFF" w:themeFill="background1"/>
        <w:ind w:firstLine="720"/>
        <w:jc w:val="both"/>
        <w:rPr>
          <w:b/>
          <w:bCs/>
        </w:rPr>
      </w:pPr>
      <w:r w:rsidRPr="00C459FC">
        <w:rPr>
          <w:b/>
          <w:bCs/>
        </w:rPr>
        <w:lastRenderedPageBreak/>
        <w:t xml:space="preserve">  </w:t>
      </w:r>
      <w:r w:rsidR="0002512E" w:rsidRPr="00C5243C">
        <w:t>3.1</w:t>
      </w:r>
      <w:r w:rsidR="002D1AF7">
        <w:t>0</w:t>
      </w:r>
      <w:r w:rsidR="0002512E" w:rsidRPr="00C5243C">
        <w:t>.</w:t>
      </w:r>
      <w:r w:rsidR="0002512E" w:rsidRPr="00C459FC">
        <w:rPr>
          <w:b/>
          <w:bCs/>
        </w:rPr>
        <w:t xml:space="preserve"> </w:t>
      </w:r>
      <w:r w:rsidR="00D825ED" w:rsidRPr="00C459FC">
        <w:rPr>
          <w:b/>
          <w:bCs/>
        </w:rPr>
        <w:t xml:space="preserve">Lobistinė veikla </w:t>
      </w:r>
      <w:r w:rsidR="00C459FC" w:rsidRPr="00C459FC">
        <w:rPr>
          <w:b/>
          <w:bCs/>
        </w:rPr>
        <w:t>–</w:t>
      </w:r>
      <w:r w:rsidR="00D825ED" w:rsidRPr="00C459FC">
        <w:rPr>
          <w:b/>
          <w:bCs/>
        </w:rPr>
        <w:t xml:space="preserve"> </w:t>
      </w:r>
      <w:r w:rsidR="00C459FC" w:rsidRPr="00C459FC">
        <w:t>visuomenės narių</w:t>
      </w:r>
      <w:r w:rsidR="00C459FC" w:rsidRPr="00C459FC">
        <w:rPr>
          <w:b/>
          <w:bCs/>
        </w:rPr>
        <w:t xml:space="preserve"> </w:t>
      </w:r>
      <w:r w:rsidR="00C459FC" w:rsidRPr="00C459FC">
        <w:rPr>
          <w:color w:val="202122"/>
          <w:shd w:val="clear" w:color="auto" w:fill="FFFFFF"/>
        </w:rPr>
        <w:t>grupių ar atskirų individų veikla siekiant daryti įtaką </w:t>
      </w:r>
      <w:r w:rsidR="00C459FC">
        <w:rPr>
          <w:color w:val="202122"/>
          <w:shd w:val="clear" w:color="auto" w:fill="FFFFFF"/>
        </w:rPr>
        <w:t>valdžios atstovų sprendimams</w:t>
      </w:r>
      <w:r w:rsidR="005B2EFC">
        <w:rPr>
          <w:color w:val="202122"/>
          <w:shd w:val="clear" w:color="auto" w:fill="FFFFFF"/>
        </w:rPr>
        <w:t>;</w:t>
      </w:r>
    </w:p>
    <w:p w14:paraId="4EAAD101" w14:textId="090288BB" w:rsidR="0035633E" w:rsidRPr="0005514C" w:rsidRDefault="00A2379E" w:rsidP="002D1AF7">
      <w:pPr>
        <w:ind w:firstLine="720"/>
        <w:jc w:val="both"/>
        <w:rPr>
          <w:lang w:eastAsia="lt-LT"/>
        </w:rPr>
      </w:pPr>
      <w:r>
        <w:t xml:space="preserve">  </w:t>
      </w:r>
      <w:r w:rsidR="0005514C" w:rsidRPr="0005514C">
        <w:t>3.1</w:t>
      </w:r>
      <w:r w:rsidR="002D1AF7">
        <w:t>1</w:t>
      </w:r>
      <w:r w:rsidR="0005514C" w:rsidRPr="0005514C">
        <w:t xml:space="preserve">. </w:t>
      </w:r>
      <w:r w:rsidR="0035633E" w:rsidRPr="0005514C">
        <w:rPr>
          <w:b/>
          <w:bCs/>
        </w:rPr>
        <w:t>Prekyba poveikiu</w:t>
      </w:r>
      <w:r w:rsidR="0035633E" w:rsidRPr="0005514C">
        <w:t xml:space="preserve"> – </w:t>
      </w:r>
      <w:r w:rsidR="0035633E" w:rsidRPr="0005514C">
        <w:rPr>
          <w:lang w:eastAsia="lt-LT"/>
        </w:rPr>
        <w:t>tyčiniai veiksmai, kai bet kuriam asmeniui, kuris teigia arba patvirtina galįs mainais už nepagrįstą atlygį daryti netinkamą poveikį tam tikrų asmenų sprendimams, tiesiogiai ar netiesiogiai yra žadamas, duodamas ar siūlomas bet koks nepagrįstas atlygis, neatsižvelgiant į tai – ar tas atlygis yra skirtas jam pačiam, ar bet kuriam kitam asmeniui. Taip pat, kai mainais už poveikį yra prašomas, gaunamas ar priimamas pasiūlymas ar pažadas dėl tokio atlygio, nepaisant to, ar tas poveikis padaromas ir ar tariamu poveikiu pasiekiamas norimas rezultatas.</w:t>
      </w:r>
    </w:p>
    <w:p w14:paraId="626B198A" w14:textId="312DB19D" w:rsidR="0035633E" w:rsidRPr="0005514C" w:rsidRDefault="00A2379E" w:rsidP="00AB33B8">
      <w:pPr>
        <w:autoSpaceDE w:val="0"/>
        <w:autoSpaceDN w:val="0"/>
        <w:adjustRightInd w:val="0"/>
        <w:ind w:firstLine="720"/>
        <w:jc w:val="both"/>
        <w:rPr>
          <w:lang w:eastAsia="lt-LT"/>
        </w:rPr>
      </w:pPr>
      <w:r>
        <w:rPr>
          <w:lang w:eastAsia="lt-LT"/>
        </w:rPr>
        <w:t xml:space="preserve">  </w:t>
      </w:r>
      <w:r w:rsidR="0005514C" w:rsidRPr="0005514C">
        <w:rPr>
          <w:lang w:eastAsia="lt-LT"/>
        </w:rPr>
        <w:t>3.1</w:t>
      </w:r>
      <w:r w:rsidR="002D1AF7">
        <w:rPr>
          <w:lang w:eastAsia="lt-LT"/>
        </w:rPr>
        <w:t>2</w:t>
      </w:r>
      <w:r w:rsidR="0005514C" w:rsidRPr="0005514C">
        <w:rPr>
          <w:lang w:eastAsia="lt-LT"/>
        </w:rPr>
        <w:t xml:space="preserve">. </w:t>
      </w:r>
      <w:r w:rsidR="0035633E" w:rsidRPr="0005514C">
        <w:rPr>
          <w:b/>
          <w:bCs/>
          <w:lang w:eastAsia="lt-LT"/>
        </w:rPr>
        <w:t>Papirkimas</w:t>
      </w:r>
      <w:r w:rsidR="0035633E" w:rsidRPr="0005514C">
        <w:rPr>
          <w:lang w:eastAsia="lt-LT"/>
        </w:rPr>
        <w:t xml:space="preserve"> – </w:t>
      </w:r>
      <w:r w:rsidR="0035633E" w:rsidRPr="0005514C">
        <w:rPr>
          <w:rFonts w:eastAsiaTheme="minorHAnsi"/>
        </w:rPr>
        <w:t>tiesiogiai arba netiesiogiai pareikštas pasi</w:t>
      </w:r>
      <w:r w:rsidR="0035633E" w:rsidRPr="0005514C">
        <w:rPr>
          <w:rFonts w:ascii="TimesNewRoman" w:eastAsia="TimesNewRoman" w:cs="TimesNewRoman"/>
        </w:rPr>
        <w:t>ū</w:t>
      </w:r>
      <w:r w:rsidR="0035633E" w:rsidRPr="0005514C">
        <w:rPr>
          <w:rFonts w:eastAsiaTheme="minorHAnsi"/>
        </w:rPr>
        <w:t>lymas, pažadas duoti kyš</w:t>
      </w:r>
      <w:r w:rsidR="0035633E" w:rsidRPr="0005514C">
        <w:rPr>
          <w:rFonts w:ascii="TimesNewRoman" w:eastAsia="TimesNewRoman" w:cs="TimesNewRoman"/>
        </w:rPr>
        <w:t>į</w:t>
      </w:r>
      <w:r w:rsidR="0035633E" w:rsidRPr="0005514C">
        <w:rPr>
          <w:rFonts w:ascii="TimesNewRoman" w:eastAsia="TimesNewRoman" w:cs="TimesNewRoman" w:hint="eastAsia"/>
        </w:rPr>
        <w:t xml:space="preserve"> </w:t>
      </w:r>
      <w:r w:rsidR="0035633E" w:rsidRPr="0005514C">
        <w:rPr>
          <w:rFonts w:eastAsiaTheme="minorHAnsi"/>
        </w:rPr>
        <w:t xml:space="preserve">arba kyšio davimas </w:t>
      </w:r>
      <w:r w:rsidR="007A4952">
        <w:rPr>
          <w:rFonts w:eastAsiaTheme="minorHAnsi"/>
        </w:rPr>
        <w:t>asmeniui, dirbančiam Administracijoje</w:t>
      </w:r>
      <w:r w:rsidR="0035633E" w:rsidRPr="0005514C">
        <w:rPr>
          <w:rFonts w:eastAsiaTheme="minorHAnsi"/>
        </w:rPr>
        <w:t xml:space="preserve"> už pageidaujam</w:t>
      </w:r>
      <w:r w:rsidR="0035633E" w:rsidRPr="0005514C">
        <w:rPr>
          <w:rFonts w:ascii="TimesNewRoman" w:eastAsia="TimesNewRoman" w:cs="TimesNewRoman"/>
        </w:rPr>
        <w:t>ą</w:t>
      </w:r>
      <w:r w:rsidR="0035633E" w:rsidRPr="0005514C">
        <w:rPr>
          <w:rFonts w:ascii="TimesNewRoman" w:eastAsia="TimesNewRoman" w:cs="TimesNewRoman" w:hint="eastAsia"/>
        </w:rPr>
        <w:t xml:space="preserve"> </w:t>
      </w:r>
      <w:r w:rsidR="0035633E" w:rsidRPr="0005514C">
        <w:rPr>
          <w:rFonts w:eastAsiaTheme="minorHAnsi"/>
        </w:rPr>
        <w:t>teisėt</w:t>
      </w:r>
      <w:r w:rsidR="0035633E" w:rsidRPr="0005514C">
        <w:rPr>
          <w:rFonts w:eastAsia="TimesNewRoman"/>
        </w:rPr>
        <w:t xml:space="preserve">ą ar neteisėtą </w:t>
      </w:r>
      <w:r w:rsidR="0035633E" w:rsidRPr="0005514C">
        <w:rPr>
          <w:rFonts w:eastAsiaTheme="minorHAnsi"/>
        </w:rPr>
        <w:t>veikim</w:t>
      </w:r>
      <w:r w:rsidR="0035633E" w:rsidRPr="0005514C">
        <w:rPr>
          <w:rFonts w:eastAsia="TimesNewRoman"/>
        </w:rPr>
        <w:t xml:space="preserve">ą </w:t>
      </w:r>
      <w:r w:rsidR="0035633E" w:rsidRPr="0005514C">
        <w:rPr>
          <w:rFonts w:eastAsiaTheme="minorHAnsi"/>
        </w:rPr>
        <w:t>ar neveikim</w:t>
      </w:r>
      <w:r w:rsidR="0035633E" w:rsidRPr="0005514C">
        <w:rPr>
          <w:rFonts w:eastAsia="TimesNewRoman"/>
        </w:rPr>
        <w:t>ą</w:t>
      </w:r>
      <w:r w:rsidR="0035633E" w:rsidRPr="0005514C">
        <w:rPr>
          <w:rFonts w:eastAsiaTheme="minorHAnsi"/>
        </w:rPr>
        <w:t xml:space="preserve">, vykdant </w:t>
      </w:r>
      <w:r w:rsidR="0035633E" w:rsidRPr="0005514C">
        <w:rPr>
          <w:rFonts w:eastAsia="TimesNewRoman"/>
        </w:rPr>
        <w:t>į</w:t>
      </w:r>
      <w:r w:rsidR="0035633E" w:rsidRPr="0005514C">
        <w:rPr>
          <w:rFonts w:eastAsiaTheme="minorHAnsi"/>
        </w:rPr>
        <w:t>galiojimus, arba kyšio davimas per tarpinink</w:t>
      </w:r>
      <w:r w:rsidR="0035633E" w:rsidRPr="0005514C">
        <w:rPr>
          <w:rFonts w:eastAsia="TimesNewRoman"/>
        </w:rPr>
        <w:t>ą</w:t>
      </w:r>
      <w:r w:rsidR="0035633E" w:rsidRPr="0005514C">
        <w:rPr>
          <w:rFonts w:eastAsiaTheme="minorHAnsi"/>
        </w:rPr>
        <w:t>, siekiant t</w:t>
      </w:r>
      <w:r w:rsidR="0035633E" w:rsidRPr="0005514C">
        <w:rPr>
          <w:rFonts w:ascii="TimesNewRoman" w:eastAsia="TimesNewRoman" w:cs="TimesNewRoman"/>
        </w:rPr>
        <w:t>ų</w:t>
      </w:r>
      <w:r w:rsidR="0035633E" w:rsidRPr="0005514C">
        <w:rPr>
          <w:rFonts w:ascii="TimesNewRoman" w:eastAsia="TimesNewRoman" w:cs="TimesNewRoman" w:hint="eastAsia"/>
        </w:rPr>
        <w:t xml:space="preserve"> </w:t>
      </w:r>
      <w:r w:rsidR="0035633E" w:rsidRPr="0005514C">
        <w:rPr>
          <w:rFonts w:eastAsiaTheme="minorHAnsi"/>
        </w:rPr>
        <w:t>pa</w:t>
      </w:r>
      <w:r w:rsidR="0035633E" w:rsidRPr="0005514C">
        <w:rPr>
          <w:rFonts w:ascii="TimesNewRoman" w:eastAsia="TimesNewRoman" w:cs="TimesNewRoman"/>
        </w:rPr>
        <w:t>č</w:t>
      </w:r>
      <w:r w:rsidR="0035633E" w:rsidRPr="0005514C">
        <w:rPr>
          <w:rFonts w:eastAsiaTheme="minorHAnsi"/>
        </w:rPr>
        <w:t>i</w:t>
      </w:r>
      <w:r w:rsidR="0035633E" w:rsidRPr="0005514C">
        <w:rPr>
          <w:rFonts w:ascii="TimesNewRoman" w:eastAsia="TimesNewRoman" w:cs="TimesNewRoman"/>
        </w:rPr>
        <w:t>ų</w:t>
      </w:r>
      <w:r w:rsidR="0035633E" w:rsidRPr="0005514C">
        <w:rPr>
          <w:rFonts w:ascii="TimesNewRoman" w:eastAsia="TimesNewRoman" w:cs="TimesNewRoman" w:hint="eastAsia"/>
        </w:rPr>
        <w:t xml:space="preserve"> </w:t>
      </w:r>
      <w:r w:rsidR="0035633E" w:rsidRPr="0005514C">
        <w:rPr>
          <w:rFonts w:eastAsiaTheme="minorHAnsi"/>
        </w:rPr>
        <w:t>rezultat</w:t>
      </w:r>
      <w:r w:rsidR="0035633E" w:rsidRPr="0005514C">
        <w:rPr>
          <w:rFonts w:ascii="TimesNewRoman" w:eastAsia="TimesNewRoman" w:cs="TimesNewRoman"/>
        </w:rPr>
        <w:t>ų</w:t>
      </w:r>
      <w:r w:rsidR="0035633E" w:rsidRPr="0005514C">
        <w:rPr>
          <w:rFonts w:eastAsiaTheme="minorHAnsi"/>
        </w:rPr>
        <w:t>.</w:t>
      </w:r>
    </w:p>
    <w:p w14:paraId="41BFA12B" w14:textId="7478D18D" w:rsidR="0035633E" w:rsidRPr="0005514C" w:rsidRDefault="00A2379E" w:rsidP="0005514C">
      <w:pPr>
        <w:ind w:firstLine="720"/>
        <w:jc w:val="both"/>
        <w:rPr>
          <w:lang w:eastAsia="lt-LT"/>
        </w:rPr>
      </w:pPr>
      <w:r>
        <w:rPr>
          <w:lang w:eastAsia="lt-LT"/>
        </w:rPr>
        <w:t xml:space="preserve"> </w:t>
      </w:r>
      <w:r w:rsidR="0005514C" w:rsidRPr="0005514C">
        <w:rPr>
          <w:lang w:eastAsia="lt-LT"/>
        </w:rPr>
        <w:t>3.</w:t>
      </w:r>
      <w:r w:rsidR="002D1AF7">
        <w:rPr>
          <w:lang w:eastAsia="lt-LT"/>
        </w:rPr>
        <w:t>13</w:t>
      </w:r>
      <w:r w:rsidR="0005514C" w:rsidRPr="0005514C">
        <w:rPr>
          <w:lang w:eastAsia="lt-LT"/>
        </w:rPr>
        <w:t xml:space="preserve"> </w:t>
      </w:r>
      <w:r w:rsidR="0035633E" w:rsidRPr="0005514C">
        <w:rPr>
          <w:b/>
          <w:bCs/>
          <w:lang w:eastAsia="lt-LT"/>
        </w:rPr>
        <w:t>Piktnaudžiavimas</w:t>
      </w:r>
      <w:r w:rsidR="0035633E" w:rsidRPr="0005514C">
        <w:rPr>
          <w:lang w:eastAsia="lt-LT"/>
        </w:rPr>
        <w:t xml:space="preserve"> –  </w:t>
      </w:r>
      <w:r w:rsidR="0035633E" w:rsidRPr="0005514C">
        <w:t>valstybės tarnautojo ar jam prilyginto asmens savo tarnybinės padėties, įstatymais ir kitais teisės aktais suteiktų teisių, pareigų ir įgaliojimų panaudojimas arba nepanaudojimas priešingai tarnybos interesams, jos veiklos principams, esmei ir turiniui. Piktnaudžiavimas savo esme yra drausminis nusižengimas. Tačiau piktnaudžiavimas gali tapti nusikalstama veika, jei dėl to kyla tam tikri pavojingi padariniai, padaroma žala baudžiamojo įstatymo saugomoms vertybėms.</w:t>
      </w:r>
    </w:p>
    <w:p w14:paraId="0CEE911C" w14:textId="1998541C" w:rsidR="009E7F7F" w:rsidRPr="0005514C" w:rsidRDefault="00A2379E" w:rsidP="00AB33B8">
      <w:pPr>
        <w:tabs>
          <w:tab w:val="left" w:pos="851"/>
          <w:tab w:val="left" w:pos="1200"/>
          <w:tab w:val="num" w:pos="1418"/>
          <w:tab w:val="num" w:pos="2819"/>
        </w:tabs>
        <w:ind w:firstLine="720"/>
        <w:jc w:val="both"/>
      </w:pPr>
      <w:r>
        <w:tab/>
      </w:r>
      <w:r w:rsidR="009E7F7F" w:rsidRPr="0005514C">
        <w:t>3.1</w:t>
      </w:r>
      <w:r w:rsidR="002D1AF7">
        <w:t>4</w:t>
      </w:r>
      <w:r w:rsidR="009E7F7F" w:rsidRPr="0005514C">
        <w:t xml:space="preserve">. </w:t>
      </w:r>
      <w:r w:rsidR="00C42058" w:rsidRPr="0005514C">
        <w:rPr>
          <w:b/>
          <w:bCs/>
        </w:rPr>
        <w:t>Taisyklių</w:t>
      </w:r>
      <w:r w:rsidR="000272D1" w:rsidRPr="0005514C">
        <w:rPr>
          <w:b/>
          <w:bCs/>
        </w:rPr>
        <w:t xml:space="preserve"> reikalavimų pažeidimas</w:t>
      </w:r>
      <w:r w:rsidR="000272D1" w:rsidRPr="0005514C">
        <w:t xml:space="preserve"> – nusižengimas </w:t>
      </w:r>
      <w:r w:rsidR="00A23601" w:rsidRPr="0005514C">
        <w:t>Taisyklėse</w:t>
      </w:r>
      <w:r w:rsidR="000272D1" w:rsidRPr="0005514C">
        <w:t xml:space="preserve"> nustatytiems reikalavimams</w:t>
      </w:r>
      <w:r w:rsidR="0029160D" w:rsidRPr="0005514C">
        <w:t>,</w:t>
      </w:r>
      <w:r w:rsidR="000272D1" w:rsidRPr="0005514C">
        <w:t xml:space="preserve"> </w:t>
      </w:r>
      <w:r w:rsidR="00EF71A5" w:rsidRPr="0005514C">
        <w:t>asmens, dirbančio</w:t>
      </w:r>
      <w:r w:rsidR="004E13EF" w:rsidRPr="0005514C">
        <w:t xml:space="preserve"> </w:t>
      </w:r>
      <w:r w:rsidR="009E7F7F" w:rsidRPr="0005514C">
        <w:t>Administracijoje</w:t>
      </w:r>
      <w:r w:rsidR="004E13EF" w:rsidRPr="0005514C">
        <w:t xml:space="preserve">, </w:t>
      </w:r>
      <w:r w:rsidR="000272D1" w:rsidRPr="0005514C">
        <w:t xml:space="preserve">padarytas dėl </w:t>
      </w:r>
      <w:r w:rsidR="004E13EF" w:rsidRPr="0005514C">
        <w:t xml:space="preserve">jo </w:t>
      </w:r>
      <w:r w:rsidR="000272D1" w:rsidRPr="0005514C">
        <w:t>kaltės;</w:t>
      </w:r>
      <w:r w:rsidR="009E7F7F" w:rsidRPr="0005514C">
        <w:t xml:space="preserve"> </w:t>
      </w:r>
    </w:p>
    <w:p w14:paraId="2FB8ACE9" w14:textId="2D54F1EF" w:rsidR="009E7F7F" w:rsidRPr="0005514C" w:rsidRDefault="009E7F7F" w:rsidP="00AB33B8">
      <w:pPr>
        <w:tabs>
          <w:tab w:val="left" w:pos="851"/>
          <w:tab w:val="left" w:pos="1200"/>
          <w:tab w:val="num" w:pos="1440"/>
          <w:tab w:val="num" w:pos="2819"/>
        </w:tabs>
        <w:ind w:firstLine="720"/>
        <w:jc w:val="both"/>
      </w:pPr>
      <w:r w:rsidRPr="0005514C">
        <w:tab/>
        <w:t>3.1</w:t>
      </w:r>
      <w:r w:rsidR="002D1AF7">
        <w:t>5</w:t>
      </w:r>
      <w:r w:rsidRPr="0005514C">
        <w:t xml:space="preserve">. </w:t>
      </w:r>
      <w:r w:rsidR="002030DE" w:rsidRPr="0005514C">
        <w:rPr>
          <w:b/>
        </w:rPr>
        <w:t>P</w:t>
      </w:r>
      <w:r w:rsidR="000272D1" w:rsidRPr="0005514C">
        <w:rPr>
          <w:b/>
        </w:rPr>
        <w:t>akartotinis pažeidimas –</w:t>
      </w:r>
      <w:r w:rsidR="0029160D" w:rsidRPr="0005514C">
        <w:t xml:space="preserve"> </w:t>
      </w:r>
      <w:r w:rsidR="00A23601" w:rsidRPr="0005514C">
        <w:t>Taisykl</w:t>
      </w:r>
      <w:r w:rsidR="0029160D" w:rsidRPr="0005514C">
        <w:t>ėse</w:t>
      </w:r>
      <w:r w:rsidR="00A23601" w:rsidRPr="0005514C">
        <w:t xml:space="preserve"> </w:t>
      </w:r>
      <w:r w:rsidR="001C73AC" w:rsidRPr="0005514C">
        <w:t xml:space="preserve">nustatytų reikalavimų </w:t>
      </w:r>
      <w:r w:rsidR="000272D1" w:rsidRPr="0005514C">
        <w:t xml:space="preserve">pažeidimas, padarytas </w:t>
      </w:r>
      <w:r w:rsidR="00753D13" w:rsidRPr="0005514C">
        <w:t xml:space="preserve">nepraėjus </w:t>
      </w:r>
      <w:r w:rsidR="000272D1" w:rsidRPr="0005514C">
        <w:t>vien</w:t>
      </w:r>
      <w:r w:rsidR="0099361F" w:rsidRPr="0005514C">
        <w:t>ie</w:t>
      </w:r>
      <w:r w:rsidR="00EF71A5" w:rsidRPr="0005514C">
        <w:t>ms</w:t>
      </w:r>
      <w:r w:rsidR="000272D1" w:rsidRPr="0005514C">
        <w:t xml:space="preserve"> metams po </w:t>
      </w:r>
      <w:r w:rsidR="009B7A26" w:rsidRPr="0005514C">
        <w:t xml:space="preserve">kurio </w:t>
      </w:r>
      <w:r w:rsidR="00A23601" w:rsidRPr="0005514C">
        <w:t>nors iš reikalavimų</w:t>
      </w:r>
      <w:r w:rsidR="00BA665E" w:rsidRPr="0005514C">
        <w:t xml:space="preserve"> pažeidimo</w:t>
      </w:r>
      <w:r w:rsidR="000272D1" w:rsidRPr="0005514C">
        <w:t>;</w:t>
      </w:r>
      <w:r w:rsidRPr="0005514C">
        <w:t xml:space="preserve"> </w:t>
      </w:r>
    </w:p>
    <w:p w14:paraId="4F6B82E6" w14:textId="2D64BC93" w:rsidR="009E7F7F" w:rsidRPr="0005514C" w:rsidRDefault="009E7F7F" w:rsidP="00AB33B8">
      <w:pPr>
        <w:tabs>
          <w:tab w:val="left" w:pos="851"/>
          <w:tab w:val="left" w:pos="1200"/>
          <w:tab w:val="num" w:pos="1440"/>
          <w:tab w:val="num" w:pos="2819"/>
        </w:tabs>
        <w:ind w:firstLine="720"/>
        <w:jc w:val="both"/>
      </w:pPr>
      <w:r w:rsidRPr="0005514C">
        <w:tab/>
      </w:r>
      <w:r w:rsidRPr="0005514C">
        <w:rPr>
          <w:bCs/>
        </w:rPr>
        <w:t>3.1</w:t>
      </w:r>
      <w:r w:rsidR="002D1AF7">
        <w:rPr>
          <w:bCs/>
        </w:rPr>
        <w:t>6</w:t>
      </w:r>
      <w:r w:rsidRPr="0005514C">
        <w:rPr>
          <w:bCs/>
        </w:rPr>
        <w:t>.</w:t>
      </w:r>
      <w:r w:rsidR="0050706F" w:rsidRPr="0005514C">
        <w:rPr>
          <w:b/>
        </w:rPr>
        <w:t xml:space="preserve"> </w:t>
      </w:r>
      <w:r w:rsidR="002030DE" w:rsidRPr="0005514C">
        <w:rPr>
          <w:b/>
        </w:rPr>
        <w:t>P</w:t>
      </w:r>
      <w:r w:rsidR="000272D1" w:rsidRPr="0005514C">
        <w:rPr>
          <w:b/>
        </w:rPr>
        <w:t xml:space="preserve">rivatūs </w:t>
      </w:r>
      <w:hyperlink r:id="rId8" w:history="1">
        <w:r w:rsidR="000272D1" w:rsidRPr="0005514C">
          <w:rPr>
            <w:rStyle w:val="Hyperlink"/>
            <w:b/>
            <w:color w:val="auto"/>
            <w:u w:val="none"/>
          </w:rPr>
          <w:t>interesai</w:t>
        </w:r>
      </w:hyperlink>
      <w:r w:rsidR="000272D1" w:rsidRPr="0005514C">
        <w:t xml:space="preserve"> –</w:t>
      </w:r>
      <w:r w:rsidR="0099361F" w:rsidRPr="0005514C">
        <w:t xml:space="preserve"> </w:t>
      </w:r>
      <w:r w:rsidR="00A34E9E">
        <w:t xml:space="preserve">asmens, dirbančio Administracijoje, </w:t>
      </w:r>
      <w:r w:rsidR="00CF1B49" w:rsidRPr="0005514C">
        <w:t>jo šeimos narių ir</w:t>
      </w:r>
      <w:r w:rsidR="00C636EE" w:rsidRPr="0005514C">
        <w:t xml:space="preserve"> (</w:t>
      </w:r>
      <w:r w:rsidR="0099361F" w:rsidRPr="0005514C">
        <w:t>ar</w:t>
      </w:r>
      <w:r w:rsidR="00C636EE" w:rsidRPr="0005514C">
        <w:t>)</w:t>
      </w:r>
      <w:r w:rsidR="00CF1B49" w:rsidRPr="0005514C">
        <w:t xml:space="preserve"> artimų </w:t>
      </w:r>
      <w:r w:rsidR="0099361F" w:rsidRPr="0005514C">
        <w:t xml:space="preserve">asmenų </w:t>
      </w:r>
      <w:r w:rsidR="000272D1" w:rsidRPr="0005514C">
        <w:t>asmeninis suinteresu</w:t>
      </w:r>
      <w:r w:rsidR="00BC3C05" w:rsidRPr="0005514C">
        <w:t>otumas,</w:t>
      </w:r>
      <w:r w:rsidR="00A34E9E">
        <w:t xml:space="preserve"> asmenine turtine ar neturtine nauda, asmens, dirbančio Administracijoje (ar jam artimo asmens) moralinė skola, moralinis įsipareigojimas ar kitas panašaus pobūdžio interesas deklaruojančiam asmeniui atliekant tarnybines pareigas;</w:t>
      </w:r>
      <w:r w:rsidRPr="0005514C">
        <w:t xml:space="preserve"> </w:t>
      </w:r>
    </w:p>
    <w:p w14:paraId="1F6EE738" w14:textId="012EDD0A" w:rsidR="00163B17" w:rsidRDefault="00163B17" w:rsidP="00AB33B8">
      <w:pPr>
        <w:tabs>
          <w:tab w:val="left" w:pos="851"/>
          <w:tab w:val="left" w:pos="1200"/>
          <w:tab w:val="num" w:pos="1440"/>
          <w:tab w:val="num" w:pos="2819"/>
        </w:tabs>
        <w:ind w:firstLine="720"/>
        <w:jc w:val="both"/>
      </w:pPr>
      <w:r w:rsidRPr="0005514C">
        <w:tab/>
        <w:t>3.1</w:t>
      </w:r>
      <w:r w:rsidR="002D1AF7">
        <w:t>7</w:t>
      </w:r>
      <w:r w:rsidRPr="0005514C">
        <w:t xml:space="preserve">. </w:t>
      </w:r>
      <w:r w:rsidRPr="0005514C">
        <w:rPr>
          <w:b/>
          <w:bCs/>
        </w:rPr>
        <w:t>Sprendimai</w:t>
      </w:r>
      <w:r w:rsidRPr="0005514C">
        <w:t xml:space="preserve"> – tai bet kokie veiksmai atliekant tarnybines funkcijas, įforminti teisė</w:t>
      </w:r>
      <w:r>
        <w:t>s aktų nustatyta tvarka;</w:t>
      </w:r>
    </w:p>
    <w:p w14:paraId="579C0477" w14:textId="75DB34A3" w:rsidR="009E7F7F" w:rsidRDefault="009E7F7F" w:rsidP="00AB33B8">
      <w:pPr>
        <w:tabs>
          <w:tab w:val="left" w:pos="851"/>
          <w:tab w:val="left" w:pos="1200"/>
          <w:tab w:val="num" w:pos="1440"/>
          <w:tab w:val="num" w:pos="2819"/>
        </w:tabs>
        <w:ind w:firstLine="720"/>
        <w:jc w:val="both"/>
      </w:pPr>
      <w:r>
        <w:tab/>
        <w:t>3.1</w:t>
      </w:r>
      <w:r w:rsidR="002D1AF7">
        <w:t>8</w:t>
      </w:r>
      <w:r>
        <w:t xml:space="preserve">. </w:t>
      </w:r>
      <w:r w:rsidR="002030DE" w:rsidRPr="009E7F7F">
        <w:rPr>
          <w:b/>
        </w:rPr>
        <w:t>V</w:t>
      </w:r>
      <w:r w:rsidR="000272D1" w:rsidRPr="009E7F7F">
        <w:rPr>
          <w:b/>
        </w:rPr>
        <w:t xml:space="preserve">iešieji interesai </w:t>
      </w:r>
      <w:r w:rsidR="000272D1" w:rsidRPr="002C0D45">
        <w:t xml:space="preserve">– pagal teisės ir etikos normas visuotinai pripažinti </w:t>
      </w:r>
      <w:r w:rsidR="00873922" w:rsidRPr="002C0D45">
        <w:t>t</w:t>
      </w:r>
      <w:r w:rsidR="000272D1" w:rsidRPr="002C0D45">
        <w:t xml:space="preserve">autos, </w:t>
      </w:r>
      <w:r w:rsidR="00873922" w:rsidRPr="002C0D45">
        <w:t>v</w:t>
      </w:r>
      <w:r w:rsidR="000272D1" w:rsidRPr="002C0D45">
        <w:t xml:space="preserve">alstybės </w:t>
      </w:r>
      <w:r w:rsidR="000272D1" w:rsidRPr="00B2699E">
        <w:t>tikslai ir uždaviniai</w:t>
      </w:r>
      <w:r w:rsidR="00CA4A08">
        <w:t>,</w:t>
      </w:r>
      <w:r w:rsidR="000272D1" w:rsidRPr="00B2699E">
        <w:t xml:space="preserve"> visuomenės suinteresuotumas, kad </w:t>
      </w:r>
      <w:r w:rsidR="001B2026" w:rsidRPr="00B2699E">
        <w:t>asm</w:t>
      </w:r>
      <w:r w:rsidR="001C73AC" w:rsidRPr="00B2699E">
        <w:t>uo, dirbanti</w:t>
      </w:r>
      <w:r w:rsidR="001B2026" w:rsidRPr="00B2699E">
        <w:t xml:space="preserve">s </w:t>
      </w:r>
      <w:r w:rsidR="00A34E9E">
        <w:t>Administracijoje</w:t>
      </w:r>
      <w:r w:rsidR="001B2026" w:rsidRPr="00B2699E">
        <w:t xml:space="preserve">, </w:t>
      </w:r>
      <w:r w:rsidR="000272D1" w:rsidRPr="00B2699E">
        <w:t>tarnautų</w:t>
      </w:r>
      <w:r w:rsidR="000272D1" w:rsidRPr="002C0D45">
        <w:t xml:space="preserve"> žmonėms sąži</w:t>
      </w:r>
      <w:r w:rsidR="005935AF" w:rsidRPr="002C0D45">
        <w:t>ningai, nešališkai ir teisingai</w:t>
      </w:r>
      <w:r w:rsidR="00B819AB" w:rsidRPr="002C0D45">
        <w:t>;</w:t>
      </w:r>
      <w:r>
        <w:t xml:space="preserve"> </w:t>
      </w:r>
    </w:p>
    <w:p w14:paraId="56D3F774" w14:textId="325DB42F" w:rsidR="00323CED" w:rsidRDefault="009E7F7F" w:rsidP="00AB33B8">
      <w:pPr>
        <w:tabs>
          <w:tab w:val="left" w:pos="851"/>
          <w:tab w:val="left" w:pos="1200"/>
          <w:tab w:val="num" w:pos="1440"/>
          <w:tab w:val="num" w:pos="2819"/>
        </w:tabs>
        <w:ind w:firstLine="720"/>
        <w:jc w:val="both"/>
      </w:pPr>
      <w:r>
        <w:tab/>
        <w:t>3.</w:t>
      </w:r>
      <w:r w:rsidR="002D1AF7">
        <w:t>19</w:t>
      </w:r>
      <w:r>
        <w:t>.</w:t>
      </w:r>
      <w:r w:rsidR="005B2EFC">
        <w:t xml:space="preserve"> </w:t>
      </w:r>
      <w:r w:rsidR="002030DE" w:rsidRPr="009E7F7F">
        <w:rPr>
          <w:b/>
        </w:rPr>
        <w:t>T</w:t>
      </w:r>
      <w:r w:rsidR="00BC3C05" w:rsidRPr="009E7F7F">
        <w:rPr>
          <w:b/>
        </w:rPr>
        <w:t>arnybos metas</w:t>
      </w:r>
      <w:r w:rsidR="00BC3C05" w:rsidRPr="002C0D45">
        <w:t xml:space="preserve"> – laikas, kai </w:t>
      </w:r>
      <w:r w:rsidR="001C73AC" w:rsidRPr="002C0D45">
        <w:t xml:space="preserve">asmuo, dirbantis </w:t>
      </w:r>
      <w:r w:rsidR="00A34E9E">
        <w:t>Administracijoje</w:t>
      </w:r>
      <w:r w:rsidR="001C73AC" w:rsidRPr="002C0D45">
        <w:t xml:space="preserve">, </w:t>
      </w:r>
      <w:r w:rsidR="00BC3C05" w:rsidRPr="002C0D45">
        <w:t>privalo atlikti įstatymuose ir kituose teisės aktuose nustatytas pareigas, ir kiti jam prilyginti laikotarpiai</w:t>
      </w:r>
      <w:r w:rsidR="00873922" w:rsidRPr="002C0D45">
        <w:t>.</w:t>
      </w:r>
    </w:p>
    <w:p w14:paraId="1CC8F5C9" w14:textId="77777777" w:rsidR="00B830BA" w:rsidRPr="002C0D45" w:rsidRDefault="00B830BA" w:rsidP="000D7C3B">
      <w:pPr>
        <w:tabs>
          <w:tab w:val="num" w:pos="0"/>
          <w:tab w:val="left" w:pos="851"/>
          <w:tab w:val="left" w:pos="1200"/>
        </w:tabs>
        <w:spacing w:line="360" w:lineRule="auto"/>
        <w:ind w:firstLine="851"/>
        <w:jc w:val="both"/>
      </w:pPr>
    </w:p>
    <w:p w14:paraId="1A5DC9A2" w14:textId="5DF7C2D9" w:rsidR="003F25E7" w:rsidRPr="002C0D45" w:rsidRDefault="0045115A" w:rsidP="000D7C3B">
      <w:pPr>
        <w:tabs>
          <w:tab w:val="left" w:pos="851"/>
        </w:tabs>
        <w:autoSpaceDE w:val="0"/>
        <w:autoSpaceDN w:val="0"/>
        <w:adjustRightInd w:val="0"/>
        <w:jc w:val="center"/>
        <w:rPr>
          <w:b/>
          <w:iCs/>
        </w:rPr>
      </w:pPr>
      <w:r>
        <w:rPr>
          <w:b/>
          <w:iCs/>
        </w:rPr>
        <w:t>II</w:t>
      </w:r>
      <w:r w:rsidR="00513C31" w:rsidRPr="002C0D45">
        <w:rPr>
          <w:b/>
          <w:iCs/>
        </w:rPr>
        <w:t xml:space="preserve"> SKYRIUS</w:t>
      </w:r>
    </w:p>
    <w:p w14:paraId="1B0D17AE" w14:textId="22549DEA" w:rsidR="00094A6D" w:rsidRPr="002C0D45" w:rsidRDefault="000D3713" w:rsidP="000D7C3B">
      <w:pPr>
        <w:tabs>
          <w:tab w:val="left" w:pos="851"/>
        </w:tabs>
        <w:jc w:val="center"/>
        <w:rPr>
          <w:b/>
        </w:rPr>
      </w:pPr>
      <w:r w:rsidRPr="002C0D45">
        <w:rPr>
          <w:b/>
        </w:rPr>
        <w:t xml:space="preserve">SĄŽININGUMO REIKALAVIMAI ASMENIUI, </w:t>
      </w:r>
      <w:r w:rsidRPr="002C0D45">
        <w:rPr>
          <w:b/>
          <w:bCs/>
        </w:rPr>
        <w:t xml:space="preserve">DIRBANČIAM </w:t>
      </w:r>
      <w:r w:rsidR="0045115A">
        <w:rPr>
          <w:b/>
          <w:bCs/>
        </w:rPr>
        <w:t>ADMINISTRACIJOJE</w:t>
      </w:r>
    </w:p>
    <w:p w14:paraId="60524128" w14:textId="77777777" w:rsidR="009A6D0D" w:rsidRPr="002C0D45" w:rsidRDefault="009A6D0D" w:rsidP="000D7C3B">
      <w:pPr>
        <w:tabs>
          <w:tab w:val="left" w:pos="851"/>
        </w:tabs>
        <w:spacing w:line="360" w:lineRule="auto"/>
        <w:ind w:left="360"/>
        <w:jc w:val="center"/>
      </w:pPr>
    </w:p>
    <w:p w14:paraId="26A96C89" w14:textId="535435F3" w:rsidR="00B165BE" w:rsidRDefault="00B165BE" w:rsidP="00DF6CB8">
      <w:pPr>
        <w:tabs>
          <w:tab w:val="left" w:pos="851"/>
          <w:tab w:val="left" w:pos="1276"/>
        </w:tabs>
        <w:ind w:firstLine="720"/>
        <w:jc w:val="both"/>
      </w:pPr>
      <w:r>
        <w:t xml:space="preserve">  4.</w:t>
      </w:r>
      <w:r w:rsidR="002C0D45" w:rsidRPr="002C0D45">
        <w:t xml:space="preserve"> </w:t>
      </w:r>
      <w:r w:rsidR="0022218D" w:rsidRPr="002C0D45">
        <w:t>A</w:t>
      </w:r>
      <w:r w:rsidR="009A6D0D" w:rsidRPr="002C0D45">
        <w:t xml:space="preserve">smuo, dirbantis </w:t>
      </w:r>
      <w:r>
        <w:t>Administracijoje</w:t>
      </w:r>
      <w:r w:rsidR="008C259C" w:rsidRPr="002C0D45">
        <w:t>, privalo</w:t>
      </w:r>
      <w:r w:rsidR="004E13EF" w:rsidRPr="002C0D45">
        <w:t>:</w:t>
      </w:r>
      <w:r>
        <w:t xml:space="preserve"> </w:t>
      </w:r>
    </w:p>
    <w:p w14:paraId="141DA4C5" w14:textId="59938B81" w:rsidR="00B84FB5" w:rsidRDefault="00B165BE" w:rsidP="00B84FB5">
      <w:pPr>
        <w:tabs>
          <w:tab w:val="left" w:pos="851"/>
          <w:tab w:val="left" w:pos="1276"/>
        </w:tabs>
        <w:jc w:val="both"/>
      </w:pPr>
      <w:r>
        <w:tab/>
        <w:t>4.1.</w:t>
      </w:r>
      <w:r w:rsidR="00862609">
        <w:t xml:space="preserve"> </w:t>
      </w:r>
      <w:r w:rsidR="00E6795F" w:rsidRPr="002C0D45">
        <w:t>sąžiningai, dorai, neprie</w:t>
      </w:r>
      <w:r w:rsidR="005750C1" w:rsidRPr="002C0D45">
        <w:t>kaištingai ir atsakingai atli</w:t>
      </w:r>
      <w:r w:rsidR="00E6795F" w:rsidRPr="002C0D45">
        <w:t>k</w:t>
      </w:r>
      <w:r w:rsidR="0066515F" w:rsidRPr="002C0D45">
        <w:t>ti</w:t>
      </w:r>
      <w:r w:rsidR="00E6795F" w:rsidRPr="002C0D45">
        <w:t xml:space="preserve"> darbuotojo  pareigas, nustatytas Lietuvos Respublikos valstybės tarnybos</w:t>
      </w:r>
      <w:r w:rsidR="0050706F" w:rsidRPr="002C0D45">
        <w:t xml:space="preserve"> įstatyme</w:t>
      </w:r>
      <w:r w:rsidR="00D64FD5" w:rsidRPr="002C0D45">
        <w:t xml:space="preserve">, </w:t>
      </w:r>
      <w:r w:rsidR="00BB3A40" w:rsidRPr="002C0D45">
        <w:t>Lietuvos Respublikos d</w:t>
      </w:r>
      <w:r w:rsidR="000818C6" w:rsidRPr="002C0D45">
        <w:t xml:space="preserve">arbo kodekse, </w:t>
      </w:r>
      <w:r>
        <w:t>Biržų rajono savivaldybės admin</w:t>
      </w:r>
      <w:r w:rsidR="006F1EAE">
        <w:t>i</w:t>
      </w:r>
      <w:r>
        <w:t xml:space="preserve">stracijos </w:t>
      </w:r>
      <w:r w:rsidR="000818C6" w:rsidRPr="009D6E32">
        <w:t xml:space="preserve"> darbo tvarkos taisyklėse</w:t>
      </w:r>
      <w:r w:rsidR="00E6795F" w:rsidRPr="00B2699E">
        <w:t>,</w:t>
      </w:r>
      <w:r w:rsidR="00E6795F" w:rsidRPr="002C0D45">
        <w:t xml:space="preserve"> pareigybės aprašyme i</w:t>
      </w:r>
      <w:r w:rsidR="00BB3A40" w:rsidRPr="002C0D45">
        <w:t>r</w:t>
      </w:r>
      <w:r w:rsidR="00E6795F" w:rsidRPr="002C0D45">
        <w:t xml:space="preserve"> kituose teisės aktuose;</w:t>
      </w:r>
      <w:r w:rsidR="00B84FB5">
        <w:t xml:space="preserve"> </w:t>
      </w:r>
    </w:p>
    <w:p w14:paraId="4FA0B0D0" w14:textId="77777777" w:rsidR="00B84FB5" w:rsidRDefault="00B84FB5" w:rsidP="00B84FB5">
      <w:pPr>
        <w:tabs>
          <w:tab w:val="left" w:pos="851"/>
          <w:tab w:val="left" w:pos="1276"/>
          <w:tab w:val="num" w:pos="2819"/>
        </w:tabs>
        <w:jc w:val="both"/>
      </w:pPr>
      <w:r>
        <w:tab/>
        <w:t xml:space="preserve">4.2. </w:t>
      </w:r>
      <w:r w:rsidR="00D64FD5" w:rsidRPr="002C0D45">
        <w:t>atlikdamas</w:t>
      </w:r>
      <w:r w:rsidR="0069196E" w:rsidRPr="002C0D45">
        <w:t xml:space="preserve"> savo tarnybines pareigas</w:t>
      </w:r>
      <w:r w:rsidR="0069196E" w:rsidRPr="00B165BE">
        <w:rPr>
          <w:iCs/>
        </w:rPr>
        <w:t xml:space="preserve"> </w:t>
      </w:r>
      <w:r w:rsidR="0069196E" w:rsidRPr="002C0D45">
        <w:t>vadovau</w:t>
      </w:r>
      <w:r w:rsidR="005750C1" w:rsidRPr="002C0D45">
        <w:t>tis</w:t>
      </w:r>
      <w:r w:rsidR="0069196E" w:rsidRPr="002C0D45">
        <w:t xml:space="preserve"> Lietuvos Respublikos Konstitucij</w:t>
      </w:r>
      <w:r w:rsidR="002878AB" w:rsidRPr="002C0D45">
        <w:t>a,</w:t>
      </w:r>
      <w:r w:rsidR="00AC6DC6">
        <w:t xml:space="preserve"> </w:t>
      </w:r>
      <w:r w:rsidR="0069196E" w:rsidRPr="002C0D45">
        <w:t xml:space="preserve">įstatymais, </w:t>
      </w:r>
      <w:r w:rsidR="00BB3A40" w:rsidRPr="002C0D45">
        <w:t xml:space="preserve">Lietuvos Respublikos </w:t>
      </w:r>
      <w:r w:rsidR="0069196E" w:rsidRPr="002C0D45">
        <w:t xml:space="preserve">Vyriausybės nutarimais, </w:t>
      </w:r>
      <w:r w:rsidR="00BB3A40" w:rsidRPr="002C0D45">
        <w:t>S</w:t>
      </w:r>
      <w:r w:rsidR="0069196E" w:rsidRPr="002C0D45">
        <w:t xml:space="preserve">avivaldybės institucijų sprendimais, mero potvarkiais, </w:t>
      </w:r>
      <w:r>
        <w:t>A</w:t>
      </w:r>
      <w:r w:rsidR="0069196E" w:rsidRPr="002C0D45">
        <w:t>dministracijos direktoriaus įsakymais, tiesioginio vadovo pavedimais</w:t>
      </w:r>
      <w:r>
        <w:t xml:space="preserve"> ir</w:t>
      </w:r>
      <w:r w:rsidR="0069196E" w:rsidRPr="002C0D45">
        <w:t xml:space="preserve"> užduotimis, jei jie neprieštarauja įstatymams</w:t>
      </w:r>
      <w:r w:rsidR="007066A0" w:rsidRPr="002C0D45">
        <w:t>;</w:t>
      </w:r>
      <w:r>
        <w:t xml:space="preserve"> </w:t>
      </w:r>
    </w:p>
    <w:p w14:paraId="462008CF" w14:textId="77777777" w:rsidR="00B84FB5" w:rsidRDefault="00B84FB5" w:rsidP="00DF6CB8">
      <w:pPr>
        <w:tabs>
          <w:tab w:val="left" w:pos="851"/>
          <w:tab w:val="left" w:pos="1276"/>
          <w:tab w:val="num" w:pos="2819"/>
        </w:tabs>
        <w:ind w:firstLine="720"/>
        <w:jc w:val="both"/>
      </w:pPr>
      <w:r>
        <w:tab/>
        <w:t xml:space="preserve">4.3. </w:t>
      </w:r>
      <w:r w:rsidR="0069196E" w:rsidRPr="006216D4">
        <w:t>nenaudo</w:t>
      </w:r>
      <w:r w:rsidR="005750C1" w:rsidRPr="006216D4">
        <w:t xml:space="preserve">ti </w:t>
      </w:r>
      <w:r w:rsidR="00D64FD5" w:rsidRPr="006216D4">
        <w:t>einamų</w:t>
      </w:r>
      <w:r w:rsidR="00306E3A" w:rsidRPr="006216D4">
        <w:t>jų</w:t>
      </w:r>
      <w:r w:rsidR="00D64FD5" w:rsidRPr="006216D4">
        <w:t xml:space="preserve"> </w:t>
      </w:r>
      <w:r w:rsidR="0069196E" w:rsidRPr="006216D4">
        <w:t xml:space="preserve">pareigų prieš </w:t>
      </w:r>
      <w:r>
        <w:t>Administracijos</w:t>
      </w:r>
      <w:r w:rsidR="0069196E" w:rsidRPr="006216D4">
        <w:t xml:space="preserve"> viešuosius interesus įdarbinant</w:t>
      </w:r>
      <w:r w:rsidR="0069196E" w:rsidRPr="006216D4">
        <w:rPr>
          <w:b/>
          <w:bCs/>
        </w:rPr>
        <w:t xml:space="preserve"> </w:t>
      </w:r>
      <w:r w:rsidR="0069196E" w:rsidRPr="006216D4">
        <w:t>asmenį, skiriant</w:t>
      </w:r>
      <w:r w:rsidR="0069196E" w:rsidRPr="002C0D45">
        <w:t xml:space="preserve"> jį į tam tikras pareigas ar </w:t>
      </w:r>
      <w:r w:rsidR="005750C1" w:rsidRPr="002C0D45">
        <w:t>taikant skatinimo priemones, s</w:t>
      </w:r>
      <w:r w:rsidR="0069196E" w:rsidRPr="002C0D45">
        <w:t xml:space="preserve">uteikiant jam </w:t>
      </w:r>
      <w:r w:rsidR="005750C1" w:rsidRPr="002C0D45">
        <w:t xml:space="preserve">bet kokią </w:t>
      </w:r>
      <w:r w:rsidR="0069196E" w:rsidRPr="002C0D45">
        <w:t xml:space="preserve">naudą arba sudarant su juo sandorius; </w:t>
      </w:r>
    </w:p>
    <w:p w14:paraId="7D1C08B4" w14:textId="77777777" w:rsidR="00B84FB5" w:rsidRDefault="00B84FB5" w:rsidP="00DF6CB8">
      <w:pPr>
        <w:tabs>
          <w:tab w:val="left" w:pos="851"/>
          <w:tab w:val="left" w:pos="1276"/>
          <w:tab w:val="num" w:pos="2819"/>
        </w:tabs>
        <w:ind w:firstLine="720"/>
        <w:jc w:val="both"/>
      </w:pPr>
      <w:r>
        <w:lastRenderedPageBreak/>
        <w:tab/>
        <w:t xml:space="preserve">4.4. </w:t>
      </w:r>
      <w:r w:rsidR="0022218D" w:rsidRPr="002C0D45">
        <w:t>nenaudo</w:t>
      </w:r>
      <w:r w:rsidR="005750C1" w:rsidRPr="002C0D45">
        <w:t>ti</w:t>
      </w:r>
      <w:r w:rsidR="0022218D" w:rsidRPr="002C0D45">
        <w:t xml:space="preserve"> įgaliojimams įgyvendinti skirto laiko, </w:t>
      </w:r>
      <w:r>
        <w:t>Administracijos</w:t>
      </w:r>
      <w:r w:rsidR="0022218D" w:rsidRPr="002C0D45">
        <w:t xml:space="preserve"> teikiamų darbo priemonių, finansinių, žmogiškųjų ir materialinių išteklių </w:t>
      </w:r>
      <w:r w:rsidR="00090101" w:rsidRPr="002C0D45">
        <w:t>ne tarnybinei veiklai</w:t>
      </w:r>
      <w:r w:rsidR="004E67BF">
        <w:t xml:space="preserve"> ir</w:t>
      </w:r>
      <w:r w:rsidR="00B6709F">
        <w:t xml:space="preserve"> (</w:t>
      </w:r>
      <w:r w:rsidR="004E67BF">
        <w:t>ar</w:t>
      </w:r>
      <w:r w:rsidR="00B6709F">
        <w:t>)</w:t>
      </w:r>
      <w:r w:rsidR="004E67BF">
        <w:t xml:space="preserve"> asmeniniais tikslais</w:t>
      </w:r>
      <w:r w:rsidR="00334531">
        <w:t>,</w:t>
      </w:r>
      <w:r w:rsidR="00334531" w:rsidRPr="00334531">
        <w:t xml:space="preserve"> išskyrus </w:t>
      </w:r>
      <w:r>
        <w:t>teisės aktuose</w:t>
      </w:r>
      <w:r w:rsidR="00334531" w:rsidRPr="00334531">
        <w:t xml:space="preserve"> nustatytas išimtis</w:t>
      </w:r>
      <w:r w:rsidR="009A6D0D" w:rsidRPr="002C0D45">
        <w:t>;</w:t>
      </w:r>
    </w:p>
    <w:p w14:paraId="532CCFB5" w14:textId="77777777" w:rsidR="00B84FB5" w:rsidRDefault="00B84FB5" w:rsidP="00DF6CB8">
      <w:pPr>
        <w:tabs>
          <w:tab w:val="left" w:pos="851"/>
          <w:tab w:val="left" w:pos="1276"/>
          <w:tab w:val="num" w:pos="2819"/>
        </w:tabs>
        <w:ind w:firstLine="720"/>
        <w:jc w:val="both"/>
      </w:pPr>
      <w:r>
        <w:tab/>
        <w:t xml:space="preserve">4.5. </w:t>
      </w:r>
      <w:r w:rsidR="00051C73">
        <w:t xml:space="preserve">nesinaudoti </w:t>
      </w:r>
      <w:r w:rsidR="00051C73" w:rsidRPr="00051C73">
        <w:t>tarnybinėmis pareigomis ar tarnybiniu statusu asmeninei naudai gauti</w:t>
      </w:r>
      <w:r w:rsidR="00051C73">
        <w:t xml:space="preserve">; </w:t>
      </w:r>
    </w:p>
    <w:p w14:paraId="1F658217" w14:textId="06250BC5" w:rsidR="00DF6CB8" w:rsidRDefault="00B84FB5" w:rsidP="00DF6CB8">
      <w:pPr>
        <w:tabs>
          <w:tab w:val="left" w:pos="851"/>
          <w:tab w:val="left" w:pos="1276"/>
          <w:tab w:val="num" w:pos="2819"/>
        </w:tabs>
        <w:ind w:firstLine="720"/>
        <w:jc w:val="both"/>
      </w:pPr>
      <w:r>
        <w:tab/>
        <w:t xml:space="preserve">4.6. </w:t>
      </w:r>
      <w:r w:rsidR="009A6D0D" w:rsidRPr="002C0D45">
        <w:t xml:space="preserve">nesinaudoti kitų </w:t>
      </w:r>
      <w:r>
        <w:t>asmenų</w:t>
      </w:r>
      <w:r w:rsidR="009A6D0D" w:rsidRPr="002C0D45">
        <w:t xml:space="preserve"> klaidomis ar nežinojimu; </w:t>
      </w:r>
    </w:p>
    <w:p w14:paraId="3564BF49" w14:textId="25D3A3B0" w:rsidR="00323CED" w:rsidRDefault="00DF6CB8" w:rsidP="00DF6CB8">
      <w:pPr>
        <w:tabs>
          <w:tab w:val="left" w:pos="851"/>
          <w:tab w:val="left" w:pos="1276"/>
          <w:tab w:val="num" w:pos="2819"/>
        </w:tabs>
        <w:ind w:firstLine="720"/>
        <w:jc w:val="both"/>
      </w:pPr>
      <w:r>
        <w:t xml:space="preserve">  4.7.</w:t>
      </w:r>
      <w:r w:rsidR="00B84FB5">
        <w:t xml:space="preserve"> </w:t>
      </w:r>
      <w:r w:rsidR="009A6D0D" w:rsidRPr="002C0D45">
        <w:t>išklausyti ir teikti tokią informaciją, kuri padėtų asmeniui priimti tinkamiausią sprendimą.</w:t>
      </w:r>
    </w:p>
    <w:p w14:paraId="750B329A" w14:textId="77777777" w:rsidR="000272D1" w:rsidRPr="00CA2DE5" w:rsidRDefault="000272D1" w:rsidP="000D7C3B">
      <w:pPr>
        <w:pStyle w:val="Pagrindinistekstas1"/>
        <w:tabs>
          <w:tab w:val="left" w:pos="851"/>
        </w:tabs>
        <w:spacing w:line="360" w:lineRule="auto"/>
        <w:ind w:left="312" w:firstLine="0"/>
        <w:rPr>
          <w:rFonts w:ascii="Times New Roman" w:hAnsi="Times New Roman"/>
          <w:sz w:val="22"/>
          <w:lang w:val="lt-LT"/>
        </w:rPr>
      </w:pPr>
    </w:p>
    <w:p w14:paraId="49A12B0A" w14:textId="67761AEF" w:rsidR="009D797B" w:rsidRPr="002C0D45" w:rsidRDefault="001517CD" w:rsidP="000D7C3B">
      <w:pPr>
        <w:tabs>
          <w:tab w:val="left" w:pos="851"/>
        </w:tabs>
        <w:autoSpaceDE w:val="0"/>
        <w:autoSpaceDN w:val="0"/>
        <w:adjustRightInd w:val="0"/>
        <w:jc w:val="center"/>
        <w:rPr>
          <w:b/>
          <w:bCs/>
        </w:rPr>
      </w:pPr>
      <w:r>
        <w:rPr>
          <w:b/>
          <w:bCs/>
        </w:rPr>
        <w:t>III</w:t>
      </w:r>
      <w:r w:rsidR="00513C31" w:rsidRPr="002C0D45">
        <w:rPr>
          <w:b/>
          <w:bCs/>
        </w:rPr>
        <w:t xml:space="preserve"> SKYRIUS</w:t>
      </w:r>
    </w:p>
    <w:p w14:paraId="39D9D4A2" w14:textId="1983BE07" w:rsidR="003F25E7" w:rsidRPr="002C0D45" w:rsidRDefault="00FA53BE" w:rsidP="000D7C3B">
      <w:pPr>
        <w:tabs>
          <w:tab w:val="left" w:pos="851"/>
        </w:tabs>
        <w:autoSpaceDE w:val="0"/>
        <w:autoSpaceDN w:val="0"/>
        <w:adjustRightInd w:val="0"/>
        <w:jc w:val="center"/>
        <w:rPr>
          <w:b/>
          <w:bCs/>
        </w:rPr>
      </w:pPr>
      <w:r w:rsidRPr="002C0D45">
        <w:rPr>
          <w:b/>
          <w:bCs/>
        </w:rPr>
        <w:t xml:space="preserve">ASMENS, DIRBANČIO </w:t>
      </w:r>
      <w:r w:rsidR="001517CD" w:rsidRPr="009C5E32">
        <w:rPr>
          <w:b/>
          <w:bCs/>
        </w:rPr>
        <w:t>AD</w:t>
      </w:r>
      <w:r w:rsidR="001517CD">
        <w:rPr>
          <w:b/>
          <w:bCs/>
        </w:rPr>
        <w:t>MINISTRACIJOJE</w:t>
      </w:r>
      <w:r w:rsidRPr="002C0D45">
        <w:rPr>
          <w:b/>
          <w:bCs/>
        </w:rPr>
        <w:t xml:space="preserve">, </w:t>
      </w:r>
      <w:r w:rsidR="003F25E7" w:rsidRPr="002C0D45">
        <w:rPr>
          <w:b/>
          <w:bCs/>
        </w:rPr>
        <w:t>VIEŠŲJŲ IR PRIVAČIŲ INTERESŲ ATSKYRIMAS</w:t>
      </w:r>
    </w:p>
    <w:p w14:paraId="74BF2909" w14:textId="77777777" w:rsidR="009A6D0D" w:rsidRPr="002C0D45" w:rsidRDefault="009A6D0D" w:rsidP="000D7C3B">
      <w:pPr>
        <w:tabs>
          <w:tab w:val="left" w:pos="851"/>
        </w:tabs>
        <w:autoSpaceDE w:val="0"/>
        <w:autoSpaceDN w:val="0"/>
        <w:adjustRightInd w:val="0"/>
        <w:spacing w:line="360" w:lineRule="auto"/>
        <w:ind w:left="360"/>
        <w:jc w:val="center"/>
        <w:rPr>
          <w:b/>
          <w:bCs/>
        </w:rPr>
      </w:pPr>
    </w:p>
    <w:p w14:paraId="64962478" w14:textId="743CC1B3" w:rsidR="003F25E7" w:rsidRDefault="006F4E09" w:rsidP="00DF6CB8">
      <w:pPr>
        <w:tabs>
          <w:tab w:val="left" w:pos="851"/>
        </w:tabs>
        <w:autoSpaceDE w:val="0"/>
        <w:autoSpaceDN w:val="0"/>
        <w:adjustRightInd w:val="0"/>
        <w:ind w:firstLine="720"/>
      </w:pPr>
      <w:r>
        <w:rPr>
          <w:bCs/>
        </w:rPr>
        <w:t>5</w:t>
      </w:r>
      <w:r w:rsidR="008A6B7D" w:rsidRPr="002C0D45">
        <w:rPr>
          <w:bCs/>
        </w:rPr>
        <w:t xml:space="preserve">. </w:t>
      </w:r>
      <w:r w:rsidR="00FA53BE" w:rsidRPr="002C0D45">
        <w:rPr>
          <w:bCs/>
        </w:rPr>
        <w:t xml:space="preserve">Asmuo, dirbantis </w:t>
      </w:r>
      <w:r w:rsidR="008F2158">
        <w:rPr>
          <w:bCs/>
        </w:rPr>
        <w:t>Administracijoje</w:t>
      </w:r>
      <w:r w:rsidR="00FA53BE" w:rsidRPr="002C0D45">
        <w:rPr>
          <w:bCs/>
        </w:rPr>
        <w:t xml:space="preserve">, </w:t>
      </w:r>
      <w:r w:rsidR="003F25E7" w:rsidRPr="002C0D45">
        <w:rPr>
          <w:bCs/>
        </w:rPr>
        <w:t>privalo</w:t>
      </w:r>
      <w:r w:rsidR="003F25E7" w:rsidRPr="002C0D45">
        <w:t>:</w:t>
      </w:r>
    </w:p>
    <w:p w14:paraId="6F020681" w14:textId="747C9142" w:rsidR="000F50A4" w:rsidRPr="002C0D45" w:rsidRDefault="006F4E09" w:rsidP="00DF6CB8">
      <w:pPr>
        <w:tabs>
          <w:tab w:val="left" w:pos="851"/>
        </w:tabs>
        <w:ind w:firstLine="720"/>
        <w:jc w:val="both"/>
      </w:pPr>
      <w:r>
        <w:t>5</w:t>
      </w:r>
      <w:r w:rsidR="008A6B7D" w:rsidRPr="002C0D45">
        <w:t xml:space="preserve">.1. </w:t>
      </w:r>
      <w:r w:rsidR="000F50A4" w:rsidRPr="002C0D45">
        <w:t xml:space="preserve">pateikti duomenis apie </w:t>
      </w:r>
      <w:r w:rsidR="0097675D" w:rsidRPr="002C0D45">
        <w:t xml:space="preserve">savo ir kitų asmenų </w:t>
      </w:r>
      <w:r w:rsidR="000F50A4" w:rsidRPr="002C0D45">
        <w:t>privačius interesus Lietuvos Respublikos viešųjų ir privačių interesų derinimo valstybės tarnyboje įstatymo nustatyta tvarka;</w:t>
      </w:r>
    </w:p>
    <w:p w14:paraId="3BC066D1" w14:textId="6E985605" w:rsidR="003F25E7" w:rsidRPr="002C0D45" w:rsidRDefault="006F4E09" w:rsidP="00DF6CB8">
      <w:pPr>
        <w:tabs>
          <w:tab w:val="left" w:pos="851"/>
        </w:tabs>
        <w:autoSpaceDE w:val="0"/>
        <w:autoSpaceDN w:val="0"/>
        <w:adjustRightInd w:val="0"/>
        <w:ind w:firstLine="720"/>
        <w:jc w:val="both"/>
      </w:pPr>
      <w:r>
        <w:t>5</w:t>
      </w:r>
      <w:r w:rsidR="008A6B7D" w:rsidRPr="002C0D45">
        <w:t xml:space="preserve">.2. </w:t>
      </w:r>
      <w:r w:rsidR="000F50A4" w:rsidRPr="002C0D45">
        <w:t>elgtis taip, kad jo šeiminiai, socialiniai ir kitokie santykiai nekenktų darbui ir netrukdytų atlikti tiesiogin</w:t>
      </w:r>
      <w:r w:rsidR="00C92E57" w:rsidRPr="002C0D45">
        <w:t>ių</w:t>
      </w:r>
      <w:r w:rsidR="000F50A4" w:rsidRPr="002C0D45">
        <w:t xml:space="preserve"> pareig</w:t>
      </w:r>
      <w:r w:rsidR="00C92E57" w:rsidRPr="002C0D45">
        <w:t>ų</w:t>
      </w:r>
      <w:r w:rsidR="000F50A4" w:rsidRPr="002C0D45">
        <w:t>;</w:t>
      </w:r>
    </w:p>
    <w:p w14:paraId="5F3545C0" w14:textId="6D335F30" w:rsidR="00C75ECF" w:rsidRPr="002C0D45" w:rsidRDefault="006F4E09" w:rsidP="00DF6CB8">
      <w:pPr>
        <w:tabs>
          <w:tab w:val="left" w:pos="851"/>
        </w:tabs>
        <w:autoSpaceDE w:val="0"/>
        <w:autoSpaceDN w:val="0"/>
        <w:adjustRightInd w:val="0"/>
        <w:ind w:firstLine="720"/>
        <w:jc w:val="both"/>
      </w:pPr>
      <w:r>
        <w:t>5</w:t>
      </w:r>
      <w:r w:rsidR="008A6B7D" w:rsidRPr="002C0D45">
        <w:t xml:space="preserve">.3. </w:t>
      </w:r>
      <w:r w:rsidR="000F50A4" w:rsidRPr="002C0D45">
        <w:t>nepasiduoti valdžios ar valdymo institucijų, pareigūnų, visuomenės informavimo pri</w:t>
      </w:r>
      <w:r w:rsidR="00BF267F" w:rsidRPr="002C0D45">
        <w:t>emonių, visuomenės i</w:t>
      </w:r>
      <w:r w:rsidR="00C92E57" w:rsidRPr="002C0D45">
        <w:t>r</w:t>
      </w:r>
      <w:r w:rsidR="00BF267F" w:rsidRPr="002C0D45">
        <w:t xml:space="preserve"> atskirų </w:t>
      </w:r>
      <w:r w:rsidR="000F50A4" w:rsidRPr="002C0D45">
        <w:t>asmenų neteisėtai įtakai</w:t>
      </w:r>
      <w:r w:rsidR="009D13AE" w:rsidRPr="002C0D45">
        <w:t xml:space="preserve">, </w:t>
      </w:r>
      <w:r w:rsidR="00F31731" w:rsidRPr="002C0D45">
        <w:t>apie tai</w:t>
      </w:r>
      <w:r w:rsidR="009D13AE" w:rsidRPr="002C0D45">
        <w:t xml:space="preserve"> informuoti tiesioginį vadovą</w:t>
      </w:r>
      <w:r w:rsidR="00C92E57" w:rsidRPr="002C0D45">
        <w:t>.</w:t>
      </w:r>
      <w:r w:rsidR="009D13AE" w:rsidRPr="002C0D45">
        <w:t xml:space="preserve"> </w:t>
      </w:r>
      <w:r w:rsidR="00C92E57" w:rsidRPr="002C0D45">
        <w:t>J</w:t>
      </w:r>
      <w:r w:rsidR="009D13AE" w:rsidRPr="002C0D45">
        <w:t>ei tokią įtaką daro tiesioginis vadovas</w:t>
      </w:r>
      <w:r w:rsidR="007D2255" w:rsidRPr="002C0D45">
        <w:t>,</w:t>
      </w:r>
      <w:r w:rsidR="009D13AE" w:rsidRPr="002C0D45">
        <w:t xml:space="preserve"> informuoti jo tiesioginį vadovą</w:t>
      </w:r>
      <w:r w:rsidR="000F50A4" w:rsidRPr="002C0D45">
        <w:t>;</w:t>
      </w:r>
    </w:p>
    <w:p w14:paraId="19C1D12F" w14:textId="7C08EB98" w:rsidR="009A6D0D" w:rsidRPr="002C0D45" w:rsidRDefault="006F4E09" w:rsidP="00DF6CB8">
      <w:pPr>
        <w:tabs>
          <w:tab w:val="left" w:pos="851"/>
        </w:tabs>
        <w:autoSpaceDE w:val="0"/>
        <w:autoSpaceDN w:val="0"/>
        <w:adjustRightInd w:val="0"/>
        <w:ind w:firstLine="720"/>
        <w:jc w:val="both"/>
      </w:pPr>
      <w:r>
        <w:t>5</w:t>
      </w:r>
      <w:r w:rsidR="008A6B7D" w:rsidRPr="002C0D45">
        <w:t>.4.</w:t>
      </w:r>
      <w:r w:rsidR="000D4B10" w:rsidRPr="000D4B10">
        <w:t xml:space="preserve"> gauti atlyginim</w:t>
      </w:r>
      <w:r w:rsidR="000D4B10">
        <w:t>ą</w:t>
      </w:r>
      <w:r w:rsidR="000D4B10" w:rsidRPr="000D4B10">
        <w:t xml:space="preserve"> </w:t>
      </w:r>
      <w:r w:rsidR="000D4B10">
        <w:t xml:space="preserve">tik </w:t>
      </w:r>
      <w:r w:rsidR="000D4B10" w:rsidRPr="000D4B10">
        <w:t xml:space="preserve">už </w:t>
      </w:r>
      <w:r w:rsidR="000D4B10">
        <w:t xml:space="preserve">tą </w:t>
      </w:r>
      <w:r w:rsidR="000D4B10" w:rsidRPr="000D4B10">
        <w:t>veiklą, kurią leidžia Lietuvos Respublikos įstatymai</w:t>
      </w:r>
      <w:r w:rsidR="000D4B10">
        <w:t>;</w:t>
      </w:r>
    </w:p>
    <w:p w14:paraId="3B82CA45" w14:textId="7AA53B22" w:rsidR="003F25E7" w:rsidRDefault="006F4E09" w:rsidP="00DF6CB8">
      <w:pPr>
        <w:tabs>
          <w:tab w:val="left" w:pos="851"/>
        </w:tabs>
        <w:autoSpaceDE w:val="0"/>
        <w:autoSpaceDN w:val="0"/>
        <w:adjustRightInd w:val="0"/>
        <w:ind w:firstLine="720"/>
        <w:jc w:val="both"/>
      </w:pPr>
      <w:r>
        <w:t>5</w:t>
      </w:r>
      <w:r w:rsidR="008A6B7D" w:rsidRPr="002C0D45">
        <w:t xml:space="preserve">.5. </w:t>
      </w:r>
      <w:r w:rsidR="000F50A4" w:rsidRPr="002C0D45">
        <w:t xml:space="preserve">jei gali kilti </w:t>
      </w:r>
      <w:r w:rsidR="000F50A4" w:rsidRPr="002C0D45">
        <w:rPr>
          <w:bCs/>
        </w:rPr>
        <w:t xml:space="preserve">viešųjų </w:t>
      </w:r>
      <w:r w:rsidR="007D2255" w:rsidRPr="002C0D45">
        <w:rPr>
          <w:bCs/>
        </w:rPr>
        <w:t>ir privačių</w:t>
      </w:r>
      <w:r w:rsidR="000F50A4" w:rsidRPr="002C0D45">
        <w:rPr>
          <w:b/>
          <w:bCs/>
        </w:rPr>
        <w:t xml:space="preserve"> </w:t>
      </w:r>
      <w:r w:rsidR="000F50A4" w:rsidRPr="002C0D45">
        <w:t>interesų konfliktas</w:t>
      </w:r>
      <w:r w:rsidR="00C92E57" w:rsidRPr="002C0D45">
        <w:t xml:space="preserve">, </w:t>
      </w:r>
      <w:r w:rsidR="000F50A4" w:rsidRPr="002C0D45">
        <w:t>nedalyvauti finansinėje ar komercinėje veikloje naudojantis savo tarnybine padėtimi, nesinaudoti darbo metu gauta informacija asmeninei naudai gauti;</w:t>
      </w:r>
    </w:p>
    <w:p w14:paraId="2FDA8CF3" w14:textId="1CAAC937" w:rsidR="005C0D46" w:rsidRPr="005C0D46" w:rsidRDefault="005C0D46" w:rsidP="00DF6CB8">
      <w:pPr>
        <w:tabs>
          <w:tab w:val="left" w:pos="851"/>
        </w:tabs>
        <w:autoSpaceDE w:val="0"/>
        <w:autoSpaceDN w:val="0"/>
        <w:adjustRightInd w:val="0"/>
        <w:ind w:firstLine="720"/>
        <w:jc w:val="both"/>
      </w:pPr>
      <w:r w:rsidRPr="005C0D46">
        <w:t xml:space="preserve">5.6. atsiradus prielaidoms viešųjų ir privačių interesų konfliktui kilti, asmenys dirbantys Administracijoje privalo laikytis </w:t>
      </w:r>
      <w:r w:rsidR="00B4422B">
        <w:t>Biržų rajono savivaldybės administracijo</w:t>
      </w:r>
      <w:r w:rsidR="00A2028F">
        <w:t>s</w:t>
      </w:r>
      <w:r w:rsidR="00B4422B">
        <w:t xml:space="preserve"> valstybinėje tarnyboje dirbančių asmenų nusišalinimo tvarkos aprašo, patvirtinto Biržų rajono savivaldybės administracijos direktoriaus 2017 m. birželio 5 d. įsakymu Nr. A-525, nuostatų; </w:t>
      </w:r>
    </w:p>
    <w:p w14:paraId="23969CDF" w14:textId="6BC0CA94" w:rsidR="002F7D91" w:rsidRDefault="006F4E09" w:rsidP="00DF6CB8">
      <w:pPr>
        <w:tabs>
          <w:tab w:val="left" w:pos="851"/>
        </w:tabs>
        <w:ind w:firstLine="720"/>
        <w:jc w:val="both"/>
      </w:pPr>
      <w:r>
        <w:t>5</w:t>
      </w:r>
      <w:r w:rsidR="008A6B7D" w:rsidRPr="002C0D45">
        <w:t>.</w:t>
      </w:r>
      <w:r w:rsidR="00DF0A18">
        <w:t>7</w:t>
      </w:r>
      <w:r w:rsidR="008A6B7D" w:rsidRPr="002C0D45">
        <w:t xml:space="preserve">. </w:t>
      </w:r>
      <w:r w:rsidR="002F7D91">
        <w:t xml:space="preserve">raštu </w:t>
      </w:r>
      <w:r w:rsidR="00ED523F" w:rsidRPr="00ED523F">
        <w:t>nusišali</w:t>
      </w:r>
      <w:r w:rsidR="00ED523F">
        <w:t>nęs ar būdamas nušalintas</w:t>
      </w:r>
      <w:r w:rsidR="00ED523F" w:rsidRPr="00ED523F">
        <w:t xml:space="preserve"> </w:t>
      </w:r>
      <w:r w:rsidR="00ED523F">
        <w:t xml:space="preserve">nuo konkretaus </w:t>
      </w:r>
      <w:r w:rsidR="00ED523F" w:rsidRPr="00ED523F">
        <w:t xml:space="preserve">interesų konfliktą </w:t>
      </w:r>
      <w:r w:rsidR="00ED523F">
        <w:t>keliančio klausimo, jokia forma ne</w:t>
      </w:r>
      <w:r w:rsidR="00ED523F" w:rsidRPr="00ED523F">
        <w:t>dalyvauti bet kokiose</w:t>
      </w:r>
      <w:r w:rsidR="00ED523F">
        <w:t xml:space="preserve"> to </w:t>
      </w:r>
      <w:r w:rsidR="00ED523F" w:rsidRPr="00ED523F">
        <w:t>klausimo rengimo, svarstymo ar sprendimo priėmimo procedūrose – nei tiesiogiai, nei netiesiogiai;</w:t>
      </w:r>
    </w:p>
    <w:p w14:paraId="640CEEC0" w14:textId="460E570C" w:rsidR="007E6D73" w:rsidRPr="002C0D45" w:rsidRDefault="006F4E09" w:rsidP="00DF6CB8">
      <w:pPr>
        <w:tabs>
          <w:tab w:val="left" w:pos="851"/>
        </w:tabs>
        <w:ind w:firstLine="720"/>
        <w:jc w:val="both"/>
      </w:pPr>
      <w:r>
        <w:t>5</w:t>
      </w:r>
      <w:r w:rsidR="002F7D91">
        <w:t>.</w:t>
      </w:r>
      <w:r w:rsidR="00DF0A18">
        <w:t>8</w:t>
      </w:r>
      <w:r w:rsidR="002F7D91">
        <w:t xml:space="preserve">. </w:t>
      </w:r>
      <w:r w:rsidR="000F50A4" w:rsidRPr="002C0D45">
        <w:t xml:space="preserve">neprašyti </w:t>
      </w:r>
      <w:r w:rsidR="006216D4">
        <w:t>ir</w:t>
      </w:r>
      <w:r w:rsidR="006216D4" w:rsidRPr="002C0D45">
        <w:t xml:space="preserve"> </w:t>
      </w:r>
      <w:r w:rsidR="006216D4">
        <w:t>ne</w:t>
      </w:r>
      <w:r w:rsidR="000F50A4" w:rsidRPr="002C0D45">
        <w:t xml:space="preserve">priimti </w:t>
      </w:r>
      <w:r w:rsidR="001E7B1B" w:rsidRPr="002C0D45">
        <w:t xml:space="preserve">dovanų </w:t>
      </w:r>
      <w:r w:rsidR="000F50A4" w:rsidRPr="002C0D45">
        <w:t xml:space="preserve">iš asmenų, siekiančių tam tikrų </w:t>
      </w:r>
      <w:r w:rsidR="00FA6BD6">
        <w:t>Administracijos</w:t>
      </w:r>
      <w:r w:rsidR="000F50A4" w:rsidRPr="002C0D45">
        <w:t xml:space="preserve"> veiksmų, turinčių bet kokių reikalų su </w:t>
      </w:r>
      <w:r w:rsidR="00222696">
        <w:t>Administracija</w:t>
      </w:r>
      <w:r w:rsidR="000F50A4" w:rsidRPr="002C0D45">
        <w:t xml:space="preserve"> ar jos institucijomis. Galima priimti tik tokias</w:t>
      </w:r>
      <w:r w:rsidR="001E7B1B" w:rsidRPr="002C0D45">
        <w:t xml:space="preserve"> nereikšmingos vertės dovanas</w:t>
      </w:r>
      <w:r w:rsidR="000F50A4" w:rsidRPr="002C0D45">
        <w:t>, kurios pasiūlytos įprastai bendradarbiaujant ir kurių negalima būtų atsisakyti nesukeli</w:t>
      </w:r>
      <w:r w:rsidR="007D2255" w:rsidRPr="002C0D45">
        <w:t>ant priešiškumo ar neįžeidžiant</w:t>
      </w:r>
      <w:r w:rsidR="005E7957">
        <w:t>, taip pat dovan</w:t>
      </w:r>
      <w:r w:rsidR="002172C0">
        <w:t>a</w:t>
      </w:r>
      <w:r w:rsidR="005E7957">
        <w:t>s, aprašytas šiose Taisyklėse</w:t>
      </w:r>
      <w:r w:rsidR="007D2255" w:rsidRPr="002C0D45">
        <w:t>;</w:t>
      </w:r>
    </w:p>
    <w:p w14:paraId="5F30307D" w14:textId="325A07EB" w:rsidR="003F25E7" w:rsidRPr="002C0D45" w:rsidRDefault="006F4E09" w:rsidP="00DF6CB8">
      <w:pPr>
        <w:tabs>
          <w:tab w:val="left" w:pos="851"/>
        </w:tabs>
        <w:ind w:firstLine="720"/>
        <w:jc w:val="both"/>
      </w:pPr>
      <w:r>
        <w:t>5</w:t>
      </w:r>
      <w:r w:rsidR="008A6B7D" w:rsidRPr="002C0D45">
        <w:t>.</w:t>
      </w:r>
      <w:r w:rsidR="00DF0A18">
        <w:t>9</w:t>
      </w:r>
      <w:r w:rsidR="008A6B7D" w:rsidRPr="002C0D45">
        <w:t xml:space="preserve">. </w:t>
      </w:r>
      <w:r w:rsidR="007D2255" w:rsidRPr="00462150">
        <w:t>informuoti tiesioginį vadovą</w:t>
      </w:r>
      <w:r w:rsidR="000F50A4" w:rsidRPr="00462150">
        <w:t xml:space="preserve"> </w:t>
      </w:r>
      <w:r w:rsidR="009B7948" w:rsidRPr="00462150">
        <w:t>apie kiekvieną atvejį, kuris gali būti susiję</w:t>
      </w:r>
      <w:r w:rsidR="00C92E57" w:rsidRPr="00462150">
        <w:t>s</w:t>
      </w:r>
      <w:r w:rsidR="009B7948" w:rsidRPr="00462150">
        <w:t xml:space="preserve"> su korupcija, sukčiavimu ar mėginimu daryti neteisėtą poveikį</w:t>
      </w:r>
      <w:r w:rsidR="000F50A4" w:rsidRPr="00462150">
        <w:t>;</w:t>
      </w:r>
    </w:p>
    <w:p w14:paraId="56C10519" w14:textId="431F21AA" w:rsidR="00C75ECF" w:rsidRPr="002C0D45" w:rsidRDefault="006F4E09" w:rsidP="001330E6">
      <w:pPr>
        <w:pStyle w:val="Pagrindinistekstas1"/>
        <w:tabs>
          <w:tab w:val="left" w:pos="851"/>
        </w:tabs>
        <w:ind w:firstLine="720"/>
        <w:rPr>
          <w:rFonts w:ascii="Times New Roman" w:hAnsi="Times New Roman"/>
          <w:sz w:val="24"/>
          <w:szCs w:val="24"/>
          <w:lang w:val="lt-LT"/>
        </w:rPr>
      </w:pPr>
      <w:r>
        <w:rPr>
          <w:rFonts w:ascii="Times New Roman" w:hAnsi="Times New Roman"/>
          <w:sz w:val="24"/>
          <w:szCs w:val="24"/>
          <w:lang w:val="lt-LT"/>
        </w:rPr>
        <w:t>5</w:t>
      </w:r>
      <w:r w:rsidR="008A6B7D" w:rsidRPr="002C0D45">
        <w:rPr>
          <w:rFonts w:ascii="Times New Roman" w:hAnsi="Times New Roman"/>
          <w:sz w:val="24"/>
          <w:szCs w:val="24"/>
          <w:lang w:val="lt-LT"/>
        </w:rPr>
        <w:t>.</w:t>
      </w:r>
      <w:r w:rsidR="00DF0A18">
        <w:rPr>
          <w:rFonts w:ascii="Times New Roman" w:hAnsi="Times New Roman"/>
          <w:sz w:val="24"/>
          <w:szCs w:val="24"/>
          <w:lang w:val="lt-LT"/>
        </w:rPr>
        <w:t>10</w:t>
      </w:r>
      <w:r w:rsidR="008A6B7D" w:rsidRPr="002C0D45">
        <w:rPr>
          <w:rFonts w:ascii="Times New Roman" w:hAnsi="Times New Roman"/>
          <w:sz w:val="24"/>
          <w:szCs w:val="24"/>
          <w:lang w:val="lt-LT"/>
        </w:rPr>
        <w:t xml:space="preserve">. </w:t>
      </w:r>
      <w:r w:rsidR="007D2255" w:rsidRPr="002C0D45">
        <w:rPr>
          <w:rFonts w:ascii="Times New Roman" w:hAnsi="Times New Roman"/>
          <w:sz w:val="24"/>
          <w:szCs w:val="24"/>
          <w:lang w:val="lt-LT"/>
        </w:rPr>
        <w:t xml:space="preserve">būti objektyvus, </w:t>
      </w:r>
      <w:r w:rsidR="00C75ECF" w:rsidRPr="002C0D45">
        <w:rPr>
          <w:rFonts w:ascii="Times New Roman" w:hAnsi="Times New Roman"/>
          <w:sz w:val="24"/>
          <w:szCs w:val="24"/>
          <w:lang w:val="lt-LT"/>
        </w:rPr>
        <w:t>įsipareigoti neturėti asmeninio išankstinio n</w:t>
      </w:r>
      <w:r w:rsidR="000F50A4" w:rsidRPr="002C0D45">
        <w:rPr>
          <w:rFonts w:ascii="Times New Roman" w:hAnsi="Times New Roman"/>
          <w:sz w:val="24"/>
          <w:szCs w:val="24"/>
          <w:lang w:val="lt-LT"/>
        </w:rPr>
        <w:t>usistatymo priimant sprendimus;</w:t>
      </w:r>
    </w:p>
    <w:p w14:paraId="45ED7A2E" w14:textId="51C59F10" w:rsidR="000F50A4" w:rsidRPr="002C0D45" w:rsidRDefault="006F4E09" w:rsidP="001330E6">
      <w:pPr>
        <w:pStyle w:val="Pagrindinistekstas1"/>
        <w:tabs>
          <w:tab w:val="left" w:pos="851"/>
        </w:tabs>
        <w:ind w:firstLine="720"/>
        <w:rPr>
          <w:rFonts w:ascii="Times New Roman" w:hAnsi="Times New Roman"/>
          <w:sz w:val="24"/>
          <w:szCs w:val="24"/>
          <w:lang w:val="lt-LT"/>
        </w:rPr>
      </w:pPr>
      <w:r>
        <w:rPr>
          <w:rFonts w:ascii="Times New Roman" w:hAnsi="Times New Roman"/>
          <w:sz w:val="24"/>
          <w:szCs w:val="24"/>
          <w:lang w:val="lt-LT"/>
        </w:rPr>
        <w:t>5</w:t>
      </w:r>
      <w:r w:rsidR="008A6B7D" w:rsidRPr="002C0D45">
        <w:rPr>
          <w:rFonts w:ascii="Times New Roman" w:hAnsi="Times New Roman"/>
          <w:sz w:val="24"/>
          <w:szCs w:val="24"/>
          <w:lang w:val="lt-LT"/>
        </w:rPr>
        <w:t>.</w:t>
      </w:r>
      <w:r w:rsidR="002F7D91">
        <w:rPr>
          <w:rFonts w:ascii="Times New Roman" w:hAnsi="Times New Roman"/>
          <w:sz w:val="24"/>
          <w:szCs w:val="24"/>
          <w:lang w:val="lt-LT"/>
        </w:rPr>
        <w:t>1</w:t>
      </w:r>
      <w:r w:rsidR="00DF0A18">
        <w:rPr>
          <w:rFonts w:ascii="Times New Roman" w:hAnsi="Times New Roman"/>
          <w:sz w:val="24"/>
          <w:szCs w:val="24"/>
          <w:lang w:val="lt-LT"/>
        </w:rPr>
        <w:t>1</w:t>
      </w:r>
      <w:r w:rsidR="008A6B7D" w:rsidRPr="002C0D45">
        <w:rPr>
          <w:rFonts w:ascii="Times New Roman" w:hAnsi="Times New Roman"/>
          <w:sz w:val="24"/>
          <w:szCs w:val="24"/>
          <w:lang w:val="lt-LT"/>
        </w:rPr>
        <w:t xml:space="preserve">. </w:t>
      </w:r>
      <w:r w:rsidR="007D2255" w:rsidRPr="002C0D45">
        <w:rPr>
          <w:rFonts w:ascii="Times New Roman" w:hAnsi="Times New Roman"/>
          <w:sz w:val="24"/>
          <w:szCs w:val="24"/>
          <w:lang w:val="lt-LT"/>
        </w:rPr>
        <w:t>būti teisingas</w:t>
      </w:r>
      <w:r w:rsidR="000F50A4" w:rsidRPr="002C0D45">
        <w:rPr>
          <w:rFonts w:ascii="Times New Roman" w:hAnsi="Times New Roman"/>
          <w:sz w:val="24"/>
          <w:szCs w:val="24"/>
          <w:lang w:val="lt-LT"/>
        </w:rPr>
        <w:t xml:space="preserve"> nagrinėdamas prašymus, skundus, pareiškimus, nepiktnaudžiauti jam </w:t>
      </w:r>
      <w:r w:rsidR="00584DFC">
        <w:rPr>
          <w:rFonts w:ascii="Times New Roman" w:hAnsi="Times New Roman"/>
          <w:sz w:val="24"/>
          <w:szCs w:val="24"/>
          <w:lang w:val="lt-LT"/>
        </w:rPr>
        <w:t>suteiktais įgaliojimais.</w:t>
      </w:r>
    </w:p>
    <w:p w14:paraId="5526C1EA" w14:textId="7A2B89DD" w:rsidR="00385F26" w:rsidRDefault="00DD7918" w:rsidP="001330E6">
      <w:pPr>
        <w:tabs>
          <w:tab w:val="left" w:pos="851"/>
        </w:tabs>
        <w:ind w:firstLine="720"/>
        <w:rPr>
          <w:bCs/>
        </w:rPr>
      </w:pPr>
      <w:r>
        <w:rPr>
          <w:bCs/>
        </w:rPr>
        <w:t xml:space="preserve">6. </w:t>
      </w:r>
      <w:r w:rsidRPr="00DD7918">
        <w:rPr>
          <w:bCs/>
        </w:rPr>
        <w:t xml:space="preserve"> </w:t>
      </w:r>
      <w:r>
        <w:rPr>
          <w:bCs/>
        </w:rPr>
        <w:t>Administracijoje dirbančiam asmeniui draudžiama atstovauti Administracijai:</w:t>
      </w:r>
      <w:r>
        <w:rPr>
          <w:bCs/>
        </w:rPr>
        <w:tab/>
      </w:r>
    </w:p>
    <w:p w14:paraId="341B1FD3" w14:textId="2A943B1D" w:rsidR="00385F26" w:rsidRPr="00385F26" w:rsidRDefault="00DD7918" w:rsidP="001330E6">
      <w:pPr>
        <w:tabs>
          <w:tab w:val="left" w:pos="851"/>
        </w:tabs>
        <w:ind w:firstLine="720"/>
        <w:jc w:val="both"/>
        <w:rPr>
          <w:color w:val="000000"/>
        </w:rPr>
      </w:pPr>
      <w:r w:rsidRPr="00385F26">
        <w:rPr>
          <w:bCs/>
        </w:rPr>
        <w:t>6.1.</w:t>
      </w:r>
      <w:r w:rsidRPr="00385F26">
        <w:rPr>
          <w:color w:val="000000"/>
        </w:rPr>
        <w:t xml:space="preserve"> tvarkant reikalus su fiziniais ar juridiniais asmenimis, iš kurių </w:t>
      </w:r>
      <w:r w:rsidR="00385F26">
        <w:rPr>
          <w:color w:val="000000"/>
        </w:rPr>
        <w:t>Administracijoje</w:t>
      </w:r>
      <w:r w:rsidRPr="00385F26">
        <w:rPr>
          <w:color w:val="000000"/>
        </w:rPr>
        <w:t xml:space="preserve"> dirbantis asmuo ar jam artimi asmenys gauna bet kokių pajamų;</w:t>
      </w:r>
      <w:r w:rsidR="00385F26" w:rsidRPr="00385F26">
        <w:rPr>
          <w:color w:val="000000"/>
        </w:rPr>
        <w:t xml:space="preserve"> </w:t>
      </w:r>
    </w:p>
    <w:p w14:paraId="4DD86202" w14:textId="0E4156EE" w:rsidR="009E6CE8" w:rsidRDefault="00385F26" w:rsidP="001330E6">
      <w:pPr>
        <w:tabs>
          <w:tab w:val="left" w:pos="851"/>
        </w:tabs>
        <w:ind w:firstLine="720"/>
        <w:jc w:val="both"/>
        <w:rPr>
          <w:color w:val="000000"/>
        </w:rPr>
      </w:pPr>
      <w:r w:rsidRPr="00385F26">
        <w:rPr>
          <w:bCs/>
        </w:rPr>
        <w:t xml:space="preserve">6.2. </w:t>
      </w:r>
      <w:r w:rsidRPr="00385F26">
        <w:rPr>
          <w:color w:val="000000"/>
        </w:rPr>
        <w:t xml:space="preserve">tvarkant reikalus su juridiniais asmenimis, kuriuose </w:t>
      </w:r>
      <w:r>
        <w:rPr>
          <w:color w:val="000000"/>
        </w:rPr>
        <w:t>Administracijoje</w:t>
      </w:r>
      <w:r w:rsidRPr="00385F26">
        <w:rPr>
          <w:color w:val="000000"/>
        </w:rPr>
        <w:t xml:space="preserve"> dirbantis asmuo ar jam artimi asmenys turi daugiau kaip 10 procentų akcijų ar kitų juridinio asmens dalyvio teisių kitų teisinių formų juridiniuose asmenyse</w:t>
      </w:r>
      <w:r w:rsidR="00D209D6">
        <w:rPr>
          <w:color w:val="000000"/>
        </w:rPr>
        <w:t>;</w:t>
      </w:r>
      <w:r w:rsidR="009E6CE8">
        <w:rPr>
          <w:color w:val="000000"/>
        </w:rPr>
        <w:t xml:space="preserve"> </w:t>
      </w:r>
    </w:p>
    <w:p w14:paraId="7BD146F5" w14:textId="01483CED" w:rsidR="009E6CE8" w:rsidRDefault="009E6CE8" w:rsidP="001330E6">
      <w:pPr>
        <w:tabs>
          <w:tab w:val="left" w:pos="851"/>
        </w:tabs>
        <w:ind w:firstLine="720"/>
        <w:jc w:val="both"/>
        <w:rPr>
          <w:color w:val="000000"/>
        </w:rPr>
      </w:pPr>
      <w:r w:rsidRPr="009E6CE8">
        <w:rPr>
          <w:color w:val="000000"/>
        </w:rPr>
        <w:t>6.3.</w:t>
      </w:r>
      <w:r w:rsidR="00D209D6">
        <w:rPr>
          <w:color w:val="000000"/>
        </w:rPr>
        <w:t xml:space="preserve"> </w:t>
      </w:r>
      <w:r w:rsidRPr="009E6CE8">
        <w:rPr>
          <w:color w:val="000000"/>
        </w:rPr>
        <w:t>Administracijoje</w:t>
      </w:r>
      <w:r w:rsidR="00163B17" w:rsidRPr="009E6CE8">
        <w:rPr>
          <w:color w:val="000000"/>
        </w:rPr>
        <w:t xml:space="preserve"> dirbantis asmuo taip pat neturi teisės atstovauti fiziniams ar juridiniams asmenims ir ginti jų interesų </w:t>
      </w:r>
      <w:r w:rsidRPr="009E6CE8">
        <w:rPr>
          <w:color w:val="000000"/>
        </w:rPr>
        <w:t xml:space="preserve">Administracijoje. </w:t>
      </w:r>
      <w:r w:rsidR="00163B17" w:rsidRPr="009E6CE8">
        <w:rPr>
          <w:color w:val="000000"/>
        </w:rPr>
        <w:t>Šis apribojimas netaikomas, kai:</w:t>
      </w:r>
      <w:r>
        <w:rPr>
          <w:color w:val="000000"/>
        </w:rPr>
        <w:t xml:space="preserve"> </w:t>
      </w:r>
    </w:p>
    <w:p w14:paraId="0E445EF4" w14:textId="77777777" w:rsidR="00993C83" w:rsidRDefault="009E6CE8" w:rsidP="001330E6">
      <w:pPr>
        <w:tabs>
          <w:tab w:val="left" w:pos="851"/>
        </w:tabs>
        <w:ind w:firstLine="720"/>
        <w:jc w:val="both"/>
        <w:rPr>
          <w:color w:val="000000"/>
        </w:rPr>
      </w:pPr>
      <w:r>
        <w:rPr>
          <w:color w:val="000000"/>
        </w:rPr>
        <w:lastRenderedPageBreak/>
        <w:tab/>
      </w:r>
      <w:r w:rsidR="00993C83">
        <w:rPr>
          <w:color w:val="000000"/>
        </w:rPr>
        <w:t xml:space="preserve">6.3.1. </w:t>
      </w:r>
      <w:r>
        <w:rPr>
          <w:color w:val="000000"/>
        </w:rPr>
        <w:t>Administracijoje</w:t>
      </w:r>
      <w:r w:rsidR="00163B17" w:rsidRPr="009E6CE8">
        <w:rPr>
          <w:color w:val="000000"/>
        </w:rPr>
        <w:t xml:space="preserve"> dirbantis asmuo veikia kaip fizinio asmens atstovas pagal įstatymą (vaiko tėvas (įtėvis), motina (įmotė), vaiko globėjas (rūpintojas) arba įstatymų nustatyta tvarka teismo paskirtas pilnamečio asmens globėjas (rūpintojas);</w:t>
      </w:r>
      <w:r w:rsidR="00993C83">
        <w:rPr>
          <w:color w:val="000000"/>
        </w:rPr>
        <w:t xml:space="preserve"> </w:t>
      </w:r>
    </w:p>
    <w:p w14:paraId="5AFF7D5B" w14:textId="406B4993" w:rsidR="00163B17" w:rsidRDefault="00993C83" w:rsidP="00993C83">
      <w:pPr>
        <w:tabs>
          <w:tab w:val="left" w:pos="851"/>
        </w:tabs>
        <w:jc w:val="both"/>
        <w:rPr>
          <w:rFonts w:ascii="SFUIDisplay-Regular" w:hAnsi="SFUIDisplay-Regular"/>
          <w:color w:val="000000"/>
        </w:rPr>
      </w:pPr>
      <w:r>
        <w:rPr>
          <w:color w:val="000000"/>
        </w:rPr>
        <w:tab/>
        <w:t>6.3.2. Adm</w:t>
      </w:r>
      <w:r w:rsidR="001A0FA1">
        <w:rPr>
          <w:color w:val="000000"/>
        </w:rPr>
        <w:t>i</w:t>
      </w:r>
      <w:r>
        <w:rPr>
          <w:color w:val="000000"/>
        </w:rPr>
        <w:t>nistracijoje</w:t>
      </w:r>
      <w:r w:rsidR="00163B17" w:rsidRPr="009E6CE8">
        <w:rPr>
          <w:color w:val="000000"/>
        </w:rPr>
        <w:t xml:space="preserve"> dirbantis asmuo atstovauja kitai savo darbovietei</w:t>
      </w:r>
      <w:r>
        <w:rPr>
          <w:color w:val="000000"/>
        </w:rPr>
        <w:t>.</w:t>
      </w:r>
      <w:r w:rsidR="00163B17" w:rsidRPr="009E6CE8">
        <w:rPr>
          <w:color w:val="000000"/>
        </w:rPr>
        <w:t xml:space="preserve"> </w:t>
      </w:r>
    </w:p>
    <w:p w14:paraId="633D460A" w14:textId="335B0D5C" w:rsidR="00301677" w:rsidRDefault="00301677" w:rsidP="00301677">
      <w:pPr>
        <w:tabs>
          <w:tab w:val="left" w:pos="851"/>
        </w:tabs>
        <w:jc w:val="both"/>
      </w:pPr>
      <w:r>
        <w:tab/>
        <w:t>7. Asmeniui</w:t>
      </w:r>
      <w:r w:rsidR="00D209D6" w:rsidRPr="00FD66A7">
        <w:t>,</w:t>
      </w:r>
      <w:r>
        <w:t xml:space="preserve"> baigusiam eiti konkrečias </w:t>
      </w:r>
      <w:r w:rsidRPr="00B71145">
        <w:t xml:space="preserve">pareigas valstybinėje </w:t>
      </w:r>
      <w:r>
        <w:t>tarnyboje, galimybėms įsidarbinti juridiniame asmenyje, dėl kurio jis rengė, svarstė ar priėmė tam tikrus sprendimus, nepaisant šio juridinio asmens teisinės formos ar nuosavybės taikomi apribojimai</w:t>
      </w:r>
      <w:r w:rsidR="00E7640E">
        <w:t xml:space="preserve">, </w:t>
      </w:r>
      <w:r>
        <w:tab/>
        <w:t xml:space="preserve">jei </w:t>
      </w:r>
      <w:r w:rsidR="00E7640E">
        <w:t>jis</w:t>
      </w:r>
      <w:r>
        <w:t xml:space="preserve"> per paskutinius vienerius darbo metus tiesiogiai rengė, svarstė ar priėmė sprendimus, susijusius su juridinio asmens, kuriame tas asmuo ketina įsidarbinti, veiklos priežiūra ar kontrole, arba sprendimus skirti lėšų šiam juridiniam asmeniui, arba sprendimus, susijusius su to juridinio asmens turtu</w:t>
      </w:r>
      <w:r w:rsidR="00D209D6">
        <w:rPr>
          <w:color w:val="FF0000"/>
        </w:rPr>
        <w:t>.</w:t>
      </w:r>
      <w:r>
        <w:t xml:space="preserve"> </w:t>
      </w:r>
    </w:p>
    <w:p w14:paraId="3301EB26" w14:textId="0056BADA" w:rsidR="00301677" w:rsidRDefault="00301677" w:rsidP="001330E6">
      <w:pPr>
        <w:tabs>
          <w:tab w:val="left" w:pos="851"/>
        </w:tabs>
        <w:ind w:firstLine="720"/>
        <w:jc w:val="both"/>
      </w:pPr>
      <w:r>
        <w:tab/>
      </w:r>
      <w:r w:rsidR="004E6850">
        <w:t>8. A</w:t>
      </w:r>
      <w:r>
        <w:t xml:space="preserve">pribojimai dirbti asmeniui pradedami taikyti jam baigus eiti konkrečias pareigas </w:t>
      </w:r>
      <w:r w:rsidRPr="00B71145">
        <w:t>valstybinėje</w:t>
      </w:r>
      <w:r>
        <w:t xml:space="preserve"> tarnyboje, net jei asmuo ketina ir toliau </w:t>
      </w:r>
      <w:r w:rsidRPr="00B71145">
        <w:t>valstybinėje</w:t>
      </w:r>
      <w:r w:rsidR="00E92699">
        <w:t xml:space="preserve"> </w:t>
      </w:r>
      <w:r>
        <w:t xml:space="preserve">tarnyboje eiti kitas pareigas. </w:t>
      </w:r>
    </w:p>
    <w:p w14:paraId="02F09D34" w14:textId="6DE30E45" w:rsidR="00A121AF" w:rsidRDefault="00A121AF" w:rsidP="00301677">
      <w:pPr>
        <w:tabs>
          <w:tab w:val="left" w:pos="851"/>
        </w:tabs>
        <w:jc w:val="both"/>
      </w:pPr>
      <w:r>
        <w:tab/>
        <w:t>9. Atstovavimo ir įsidarbinimo apribojimams išimtis gali taikyti Vyriausioji tarnybinės etikos komisija asmens prašymu.</w:t>
      </w:r>
    </w:p>
    <w:p w14:paraId="3AA7506C" w14:textId="0DAEA3A1" w:rsidR="00BB5B9A" w:rsidRDefault="00BB5B9A" w:rsidP="00301677">
      <w:pPr>
        <w:tabs>
          <w:tab w:val="left" w:pos="851"/>
        </w:tabs>
        <w:jc w:val="both"/>
        <w:rPr>
          <w:b/>
        </w:rPr>
      </w:pPr>
    </w:p>
    <w:p w14:paraId="7FC81959" w14:textId="77777777" w:rsidR="002176AD" w:rsidRDefault="002176AD" w:rsidP="00301677">
      <w:pPr>
        <w:tabs>
          <w:tab w:val="left" w:pos="851"/>
        </w:tabs>
        <w:jc w:val="both"/>
        <w:rPr>
          <w:b/>
        </w:rPr>
      </w:pPr>
    </w:p>
    <w:p w14:paraId="72EAF013" w14:textId="4E73D502" w:rsidR="00F32552" w:rsidRDefault="00896274" w:rsidP="00896274">
      <w:pPr>
        <w:tabs>
          <w:tab w:val="left" w:pos="851"/>
        </w:tabs>
        <w:jc w:val="center"/>
        <w:rPr>
          <w:b/>
        </w:rPr>
      </w:pPr>
      <w:r>
        <w:rPr>
          <w:b/>
        </w:rPr>
        <w:t>IV SKYRIUS</w:t>
      </w:r>
    </w:p>
    <w:p w14:paraId="4CBF914E" w14:textId="0E263BEF" w:rsidR="00896274" w:rsidRDefault="00896274" w:rsidP="00896274">
      <w:pPr>
        <w:tabs>
          <w:tab w:val="left" w:pos="851"/>
        </w:tabs>
        <w:jc w:val="center"/>
        <w:rPr>
          <w:b/>
        </w:rPr>
      </w:pPr>
      <w:r>
        <w:rPr>
          <w:b/>
        </w:rPr>
        <w:t xml:space="preserve">DOVANŲ </w:t>
      </w:r>
      <w:r w:rsidR="0075372C">
        <w:rPr>
          <w:b/>
        </w:rPr>
        <w:t xml:space="preserve">IR PASLAUGŲ </w:t>
      </w:r>
      <w:r w:rsidR="003B761F">
        <w:rPr>
          <w:b/>
        </w:rPr>
        <w:t xml:space="preserve">TEIKIMO IR </w:t>
      </w:r>
      <w:r w:rsidR="0075372C">
        <w:rPr>
          <w:b/>
        </w:rPr>
        <w:t>PRIĖMIM</w:t>
      </w:r>
      <w:r w:rsidR="003B761F">
        <w:rPr>
          <w:b/>
        </w:rPr>
        <w:t>O</w:t>
      </w:r>
      <w:r w:rsidR="00F502FD">
        <w:rPr>
          <w:b/>
        </w:rPr>
        <w:t xml:space="preserve"> </w:t>
      </w:r>
      <w:r w:rsidR="0075372C">
        <w:rPr>
          <w:b/>
        </w:rPr>
        <w:t xml:space="preserve"> APRIBOJIMAI</w:t>
      </w:r>
      <w:r w:rsidR="003B761F">
        <w:rPr>
          <w:b/>
        </w:rPr>
        <w:t xml:space="preserve"> BEI DOVANŲ IR PASLAUGŲ PRIĖMIMAS</w:t>
      </w:r>
    </w:p>
    <w:p w14:paraId="1701404A" w14:textId="260C0677" w:rsidR="0075372C" w:rsidRDefault="0075372C" w:rsidP="00896274">
      <w:pPr>
        <w:tabs>
          <w:tab w:val="left" w:pos="851"/>
        </w:tabs>
        <w:jc w:val="center"/>
        <w:rPr>
          <w:b/>
        </w:rPr>
      </w:pPr>
    </w:p>
    <w:p w14:paraId="3660C3D2" w14:textId="394518CB" w:rsidR="0075372C" w:rsidRDefault="0075372C" w:rsidP="0075372C">
      <w:pPr>
        <w:tabs>
          <w:tab w:val="left" w:pos="851"/>
        </w:tabs>
        <w:jc w:val="both"/>
        <w:rPr>
          <w:b/>
        </w:rPr>
      </w:pPr>
    </w:p>
    <w:p w14:paraId="70BCA49E" w14:textId="273DC450" w:rsidR="00775827" w:rsidRDefault="0075372C" w:rsidP="00D1375A">
      <w:pPr>
        <w:tabs>
          <w:tab w:val="left" w:pos="851"/>
        </w:tabs>
        <w:ind w:firstLine="720"/>
        <w:jc w:val="both"/>
      </w:pPr>
      <w:r>
        <w:rPr>
          <w:b/>
        </w:rPr>
        <w:tab/>
      </w:r>
      <w:r w:rsidRPr="0075372C">
        <w:rPr>
          <w:bCs/>
        </w:rPr>
        <w:t>10.</w:t>
      </w:r>
      <w:r>
        <w:rPr>
          <w:b/>
        </w:rPr>
        <w:t xml:space="preserve"> </w:t>
      </w:r>
      <w:r>
        <w:t>Administracijoje dirbančiam asmeniui ar jam artimam asmeniui draudžiama priimti dovanas ar paslaugas, jeigu tai susiję su asmens tarnybine padėtimi ar tarnybinėmis pareigomis</w:t>
      </w:r>
      <w:r w:rsidR="00862609">
        <w:rPr>
          <w:color w:val="FF0000"/>
        </w:rPr>
        <w:t>,</w:t>
      </w:r>
      <w:r w:rsidR="0075578E">
        <w:t xml:space="preserve"> išskyrus </w:t>
      </w:r>
      <w:r w:rsidR="00AC60F1">
        <w:t>šiose Taisyklėse apibrėžtas nuostatas</w:t>
      </w:r>
      <w:r>
        <w:t xml:space="preserve">. </w:t>
      </w:r>
    </w:p>
    <w:p w14:paraId="2081CF78" w14:textId="7047DC9C" w:rsidR="00775827" w:rsidRDefault="00775827" w:rsidP="0075372C">
      <w:pPr>
        <w:tabs>
          <w:tab w:val="left" w:pos="851"/>
        </w:tabs>
        <w:jc w:val="both"/>
      </w:pPr>
      <w:r>
        <w:tab/>
        <w:t>11. Dovanų ar pasl</w:t>
      </w:r>
      <w:r w:rsidR="00267511">
        <w:t>a</w:t>
      </w:r>
      <w:r>
        <w:t>ugų priėmimo ribojimas netaikomas:</w:t>
      </w:r>
    </w:p>
    <w:p w14:paraId="04BA6286" w14:textId="77777777" w:rsidR="00775827" w:rsidRDefault="00775827" w:rsidP="00D1375A">
      <w:pPr>
        <w:tabs>
          <w:tab w:val="left" w:pos="851"/>
        </w:tabs>
        <w:ind w:firstLine="720"/>
        <w:jc w:val="both"/>
      </w:pPr>
      <w:r>
        <w:tab/>
        <w:t>1</w:t>
      </w:r>
      <w:r w:rsidR="0075372C">
        <w:t>1.</w:t>
      </w:r>
      <w:r>
        <w:t xml:space="preserve">1. </w:t>
      </w:r>
      <w:r w:rsidR="0075372C">
        <w:t xml:space="preserve"> 150 eurų vertės neviršijančioms dovanoms, gautoms pagal tarptautinį protokolą; </w:t>
      </w:r>
    </w:p>
    <w:p w14:paraId="3B4BBEAA" w14:textId="77777777" w:rsidR="006359EA" w:rsidRDefault="00775827" w:rsidP="0075372C">
      <w:pPr>
        <w:tabs>
          <w:tab w:val="left" w:pos="851"/>
        </w:tabs>
        <w:jc w:val="both"/>
      </w:pPr>
      <w:r>
        <w:tab/>
        <w:t>11.</w:t>
      </w:r>
      <w:r w:rsidR="0075372C">
        <w:t xml:space="preserve">2. 150 eurų vertės neviršijančioms dovanoms, gautoms pagal tradicijas, kurios įprastai yra susijusios su asmens tarnybinėmis pareigomis; </w:t>
      </w:r>
    </w:p>
    <w:p w14:paraId="23D9A6D2" w14:textId="369E764E" w:rsidR="006359EA" w:rsidRDefault="006359EA" w:rsidP="0075372C">
      <w:pPr>
        <w:tabs>
          <w:tab w:val="left" w:pos="851"/>
        </w:tabs>
        <w:jc w:val="both"/>
      </w:pPr>
      <w:r>
        <w:tab/>
        <w:t>11.</w:t>
      </w:r>
      <w:r w:rsidR="0075372C">
        <w:t>3. 150 eurų vertės neviršijančioms reprezentacijai skirtoms dovanoms su valstybės, įstaigos ir kitokia simbolika</w:t>
      </w:r>
      <w:r w:rsidR="00F33602">
        <w:t xml:space="preserve"> (kalendoriams, knygoms, kitokiems informacinio pobūdžio leidiniams, rašikliams)</w:t>
      </w:r>
      <w:r w:rsidR="0075372C">
        <w:t xml:space="preserve">; </w:t>
      </w:r>
    </w:p>
    <w:p w14:paraId="4D218B2B" w14:textId="792EE735" w:rsidR="006359EA" w:rsidRDefault="006359EA" w:rsidP="0075372C">
      <w:pPr>
        <w:tabs>
          <w:tab w:val="left" w:pos="851"/>
        </w:tabs>
        <w:jc w:val="both"/>
      </w:pPr>
      <w:r>
        <w:tab/>
        <w:t>11.</w:t>
      </w:r>
      <w:r w:rsidR="0075372C">
        <w:t xml:space="preserve">4. </w:t>
      </w:r>
      <w:r w:rsidR="00BE48F7">
        <w:t>paslaugoms</w:t>
      </w:r>
      <w:r w:rsidR="0075372C">
        <w:t xml:space="preserve">, kuriomis naudojamasi tarnybiniais tikslais. Kai </w:t>
      </w:r>
      <w:r>
        <w:t>1.1</w:t>
      </w:r>
      <w:r w:rsidR="0075372C">
        <w:t>1–</w:t>
      </w:r>
      <w:r>
        <w:t>11.</w:t>
      </w:r>
      <w:r w:rsidR="0075372C">
        <w:t xml:space="preserve">3 punktuose nurodytų dovanų vertė viršija 150 eurų, jos yra </w:t>
      </w:r>
      <w:r>
        <w:t>Administracijos</w:t>
      </w:r>
      <w:r w:rsidR="0075372C">
        <w:t xml:space="preserve"> nuosavybe. Tokios dovanos įvertinamos ir saugomos vadovaujantis Viešojo sektoriaus apskaitos ir finansinės atskaitomybės standartais. </w:t>
      </w:r>
    </w:p>
    <w:p w14:paraId="2AD504DB" w14:textId="6B6ACE5E" w:rsidR="0075372C" w:rsidRDefault="006359EA" w:rsidP="0075372C">
      <w:pPr>
        <w:tabs>
          <w:tab w:val="left" w:pos="851"/>
        </w:tabs>
        <w:jc w:val="both"/>
      </w:pPr>
      <w:r>
        <w:tab/>
        <w:t>12. A</w:t>
      </w:r>
      <w:r w:rsidR="0075372C">
        <w:t>smeniui, kuriam</w:t>
      </w:r>
      <w:r>
        <w:t xml:space="preserve"> siekiama daryti įtaką</w:t>
      </w:r>
      <w:r w:rsidR="0075372C">
        <w:t xml:space="preserve"> lobistine veikla, </w:t>
      </w:r>
      <w:r>
        <w:t xml:space="preserve">draudžiama </w:t>
      </w:r>
      <w:r w:rsidR="0075372C">
        <w:t xml:space="preserve">iš lobistų priimti dovanas ar kitokį atlygį. </w:t>
      </w:r>
    </w:p>
    <w:p w14:paraId="4FA6F330" w14:textId="528160AD" w:rsidR="0075578E" w:rsidRDefault="00BB6081" w:rsidP="0075372C">
      <w:pPr>
        <w:tabs>
          <w:tab w:val="left" w:pos="851"/>
        </w:tabs>
        <w:jc w:val="both"/>
      </w:pPr>
      <w:r>
        <w:tab/>
      </w:r>
      <w:r w:rsidR="0075578E">
        <w:t>13. Administracijoje dirbantiems asmenims</w:t>
      </w:r>
      <w:r>
        <w:t xml:space="preserve"> ir jų artimiems giminaičiams draudžiama priimti, teikti dovanas </w:t>
      </w:r>
      <w:r w:rsidR="001C2614">
        <w:t xml:space="preserve">visais </w:t>
      </w:r>
      <w:r>
        <w:t xml:space="preserve">atvejais, susijusiais su </w:t>
      </w:r>
      <w:r w:rsidR="001C2614">
        <w:t>dirbančiojo</w:t>
      </w:r>
      <w:r>
        <w:t xml:space="preserve"> padėtimi ar pareigomis. </w:t>
      </w:r>
    </w:p>
    <w:p w14:paraId="0746F1B3" w14:textId="42BDDD24" w:rsidR="0075578E" w:rsidRDefault="0075578E" w:rsidP="0075372C">
      <w:pPr>
        <w:tabs>
          <w:tab w:val="left" w:pos="851"/>
        </w:tabs>
        <w:jc w:val="both"/>
      </w:pPr>
      <w:r>
        <w:tab/>
        <w:t>14.</w:t>
      </w:r>
      <w:r w:rsidR="00BB6081">
        <w:t xml:space="preserve"> </w:t>
      </w:r>
      <w:r>
        <w:t>Administracijoje dirbantys asmenys</w:t>
      </w:r>
      <w:r w:rsidR="00BB6081">
        <w:t xml:space="preserve"> turi vengti bet kokio galimo interesų konflikto ar jo </w:t>
      </w:r>
      <w:r>
        <w:t>tikimybės</w:t>
      </w:r>
      <w:r w:rsidR="00BB6081">
        <w:t xml:space="preserve">, su kuria jie galėtų susidurti priimdami arba teikdami dovaną, o </w:t>
      </w:r>
      <w:r>
        <w:t>vadovaujantys asmenys</w:t>
      </w:r>
      <w:r w:rsidR="00BB6081">
        <w:t xml:space="preserve"> privalo savo elgesiu rodyti pavyzdį </w:t>
      </w:r>
      <w:r w:rsidR="008713A8">
        <w:t>dirbantiesiems</w:t>
      </w:r>
      <w:r w:rsidR="00BB6081">
        <w:t xml:space="preserve">. </w:t>
      </w:r>
    </w:p>
    <w:p w14:paraId="02FEA941" w14:textId="77777777" w:rsidR="0075578E" w:rsidRDefault="0075578E" w:rsidP="0075372C">
      <w:pPr>
        <w:tabs>
          <w:tab w:val="left" w:pos="851"/>
        </w:tabs>
        <w:jc w:val="both"/>
      </w:pPr>
      <w:r>
        <w:tab/>
        <w:t xml:space="preserve">15. </w:t>
      </w:r>
      <w:r w:rsidR="00BB6081">
        <w:t xml:space="preserve">Jeigu dovanų dovanojimas sukelia interesų konfliktą arba jo </w:t>
      </w:r>
      <w:r>
        <w:t>tikimybę</w:t>
      </w:r>
      <w:r w:rsidR="00BB6081">
        <w:t xml:space="preserve">, tokios dovanos reikėtų mandagiai atsisakyti. </w:t>
      </w:r>
    </w:p>
    <w:p w14:paraId="05CC1DD6" w14:textId="2DBDD63C" w:rsidR="0075578E" w:rsidRDefault="0075578E" w:rsidP="0075372C">
      <w:pPr>
        <w:tabs>
          <w:tab w:val="left" w:pos="851"/>
        </w:tabs>
        <w:jc w:val="both"/>
      </w:pPr>
      <w:r>
        <w:tab/>
        <w:t>16.</w:t>
      </w:r>
      <w:r w:rsidR="00BB6081">
        <w:t xml:space="preserve"> </w:t>
      </w:r>
      <w:r>
        <w:t>Administracijoje dirbantiems asmenims</w:t>
      </w:r>
      <w:r w:rsidR="00BB6081">
        <w:t xml:space="preserve"> draudžiama priimti, teikti dovanas kaip padėką ar atlygį už teisėtą ir tinkamą darbuotojo darbo pareigų atlikimą</w:t>
      </w:r>
      <w:r>
        <w:t>, išskyrus kituose teisės aktuose nustatytas skatinimo priemones.</w:t>
      </w:r>
      <w:r w:rsidR="00BB6081">
        <w:t xml:space="preserve"> </w:t>
      </w:r>
    </w:p>
    <w:p w14:paraId="08BD2571" w14:textId="77777777" w:rsidR="008E4246" w:rsidRDefault="0075578E" w:rsidP="0075372C">
      <w:pPr>
        <w:tabs>
          <w:tab w:val="left" w:pos="851"/>
        </w:tabs>
        <w:jc w:val="both"/>
      </w:pPr>
      <w:r>
        <w:tab/>
        <w:t>17</w:t>
      </w:r>
      <w:r w:rsidR="00BB6081">
        <w:t xml:space="preserve">. </w:t>
      </w:r>
      <w:r>
        <w:t>Administracijoje dirbantys asmenys</w:t>
      </w:r>
      <w:r w:rsidR="00BB6081">
        <w:t xml:space="preserve"> turi vengti kelių dovanų ar reguliaraus dovanų gavimo iš vieno asmens ir atitinkamai kelių dovanų ar reguliaraus dovanų teikimo tam pačiam asmeniui.</w:t>
      </w:r>
    </w:p>
    <w:p w14:paraId="29E40054" w14:textId="25A4BAC2" w:rsidR="008E4246" w:rsidRDefault="008E4246" w:rsidP="0075372C">
      <w:pPr>
        <w:tabs>
          <w:tab w:val="left" w:pos="851"/>
        </w:tabs>
        <w:jc w:val="both"/>
      </w:pPr>
      <w:r>
        <w:tab/>
        <w:t>18. Administracijoje dirbantys asmenys</w:t>
      </w:r>
      <w:r w:rsidR="00BB6081">
        <w:t xml:space="preserve">, susidūrę su tokia situacija, privalo iš karto pranešti </w:t>
      </w:r>
      <w:r>
        <w:t xml:space="preserve">už </w:t>
      </w:r>
      <w:r w:rsidR="00140BD4">
        <w:t xml:space="preserve">korupcijai atsparios </w:t>
      </w:r>
      <w:r>
        <w:t xml:space="preserve">aplinkos kūrimą </w:t>
      </w:r>
      <w:r w:rsidR="00BB6081">
        <w:t>atsakingam asmeniui</w:t>
      </w:r>
      <w:r w:rsidR="00140BD4">
        <w:t xml:space="preserve"> (toliau – Atsakingas asmuo)</w:t>
      </w:r>
      <w:r w:rsidR="00BB6081">
        <w:t xml:space="preserve">. </w:t>
      </w:r>
    </w:p>
    <w:p w14:paraId="7E4E3497" w14:textId="51303C48" w:rsidR="008E4246" w:rsidRDefault="008E4246" w:rsidP="00957087">
      <w:pPr>
        <w:tabs>
          <w:tab w:val="left" w:pos="851"/>
        </w:tabs>
        <w:ind w:firstLine="720"/>
        <w:jc w:val="both"/>
      </w:pPr>
      <w:r>
        <w:lastRenderedPageBreak/>
        <w:tab/>
        <w:t>1</w:t>
      </w:r>
      <w:r w:rsidR="00BB6081">
        <w:t xml:space="preserve">9. </w:t>
      </w:r>
      <w:r>
        <w:t>Visais atvejais Administracijoje privalo būti vengiama g</w:t>
      </w:r>
      <w:r w:rsidR="00BB6081">
        <w:t>rynųjų pinigų, čekių, kuponų ir panašių dovanų, išreikštų turtine verte, priėmimo ar teikimo, nepaisant jų sumos dydžio</w:t>
      </w:r>
      <w:r>
        <w:t>.</w:t>
      </w:r>
      <w:r w:rsidR="00BB6081">
        <w:t xml:space="preserve"> </w:t>
      </w:r>
      <w:r>
        <w:t xml:space="preserve">Administracijoje dirbantys asmenys </w:t>
      </w:r>
      <w:r w:rsidR="00BB6081">
        <w:t>privalo griežtai atsisakyti tokio pobūdžio dovanų ir ne vėliau kaip per 3 darbo dienas, užregistruoti tok</w:t>
      </w:r>
      <w:r>
        <w:t>ių dovanų</w:t>
      </w:r>
      <w:r w:rsidR="00BB6081">
        <w:t xml:space="preserve"> siūlymą </w:t>
      </w:r>
      <w:r w:rsidR="00957087">
        <w:t>D</w:t>
      </w:r>
      <w:r w:rsidR="00BB6081">
        <w:t xml:space="preserve">ovanų </w:t>
      </w:r>
      <w:r w:rsidR="00957087">
        <w:t xml:space="preserve">registravimo </w:t>
      </w:r>
      <w:r w:rsidR="00BB6081">
        <w:t xml:space="preserve">žurnale. </w:t>
      </w:r>
    </w:p>
    <w:p w14:paraId="61607729" w14:textId="221C4D18" w:rsidR="008E4246" w:rsidRDefault="008E4246" w:rsidP="0075372C">
      <w:pPr>
        <w:tabs>
          <w:tab w:val="left" w:pos="851"/>
        </w:tabs>
        <w:jc w:val="both"/>
      </w:pPr>
      <w:r>
        <w:tab/>
        <w:t xml:space="preserve">20. </w:t>
      </w:r>
      <w:r w:rsidR="00BB6081">
        <w:t xml:space="preserve">Jei </w:t>
      </w:r>
      <w:r>
        <w:t xml:space="preserve">Administracijoje dirbantis asmuo </w:t>
      </w:r>
      <w:r w:rsidR="00BB6081">
        <w:t>nežinojo, kad gavo tokio pobūdžio dovaną (</w:t>
      </w:r>
      <w:r w:rsidR="00140BD4">
        <w:t>dirbanči</w:t>
      </w:r>
      <w:r w:rsidR="00853343">
        <w:t>a</w:t>
      </w:r>
      <w:r w:rsidR="00140BD4" w:rsidRPr="00685F81">
        <w:t>j</w:t>
      </w:r>
      <w:r w:rsidR="00862609" w:rsidRPr="00685F81">
        <w:t>a</w:t>
      </w:r>
      <w:r w:rsidR="00140BD4">
        <w:t>m</w:t>
      </w:r>
      <w:r w:rsidR="00BB6081">
        <w:t xml:space="preserve"> nematant dovana palikta ant stalo, atsiųsta paštu ar pan.), jis turi nedelsdamas informuoti </w:t>
      </w:r>
      <w:r w:rsidR="000C11EB">
        <w:t>A</w:t>
      </w:r>
      <w:r w:rsidR="00BB6081">
        <w:t xml:space="preserve">tsakingą asmenį, užregistruoti tokio pobūdžio dovaną </w:t>
      </w:r>
      <w:r w:rsidR="00A06B3C">
        <w:t>D</w:t>
      </w:r>
      <w:r w:rsidR="00BB6081">
        <w:t xml:space="preserve">ovanų </w:t>
      </w:r>
      <w:r w:rsidR="00007CD5">
        <w:t xml:space="preserve">registravimo </w:t>
      </w:r>
      <w:r w:rsidR="00BB6081">
        <w:t xml:space="preserve">žurnale ir grąžinti dovaną </w:t>
      </w:r>
      <w:r>
        <w:t>teikėjui</w:t>
      </w:r>
      <w:r w:rsidR="00BB6081">
        <w:t>. Jei neįmanoma nustatyti asmens, palikusio tokio pobūdžio dovaną</w:t>
      </w:r>
      <w:r w:rsidR="00862609">
        <w:rPr>
          <w:color w:val="FF0000"/>
        </w:rPr>
        <w:t>,</w:t>
      </w:r>
      <w:r w:rsidR="00BB6081">
        <w:t xml:space="preserve"> tapatybės, </w:t>
      </w:r>
      <w:r w:rsidR="00BA624F">
        <w:t>D</w:t>
      </w:r>
      <w:r w:rsidR="00BB6081">
        <w:t xml:space="preserve">ovana registruojama </w:t>
      </w:r>
      <w:r w:rsidR="009F1F07">
        <w:t>D</w:t>
      </w:r>
      <w:r w:rsidR="00BB6081">
        <w:t xml:space="preserve">ovanų </w:t>
      </w:r>
      <w:r w:rsidR="009F1F07">
        <w:t xml:space="preserve">registravimo </w:t>
      </w:r>
      <w:r w:rsidR="00BB6081">
        <w:t xml:space="preserve">žurnale ir </w:t>
      </w:r>
      <w:r>
        <w:t>Administracija</w:t>
      </w:r>
      <w:r w:rsidR="00BB6081">
        <w:t xml:space="preserve"> sprendžia, kaip tokio pobūdžio dovaną panaudoti labdaros, paramos ar kitais tikslais. </w:t>
      </w:r>
    </w:p>
    <w:p w14:paraId="059CFD78" w14:textId="3E686D8F" w:rsidR="006F6FA0" w:rsidRDefault="008E4246" w:rsidP="0075372C">
      <w:pPr>
        <w:tabs>
          <w:tab w:val="left" w:pos="851"/>
        </w:tabs>
        <w:jc w:val="both"/>
      </w:pPr>
      <w:r>
        <w:tab/>
      </w:r>
      <w:r w:rsidR="006F6FA0">
        <w:t>21</w:t>
      </w:r>
      <w:r w:rsidR="00BB6081">
        <w:t xml:space="preserve">. </w:t>
      </w:r>
      <w:r>
        <w:t>Administracijoje dirbantys asmenys</w:t>
      </w:r>
      <w:r w:rsidR="00BB6081">
        <w:t xml:space="preserve"> nepriima ir neteikia kaip dovanų alkoholinių gėrimų ir tabako gaminių. </w:t>
      </w:r>
      <w:r>
        <w:t>Privaloma</w:t>
      </w:r>
      <w:r w:rsidR="00BB6081">
        <w:t xml:space="preserve"> griežtai atsisakyti tokio pobūdžio dovanų ir </w:t>
      </w:r>
      <w:r w:rsidR="006F6FA0">
        <w:t>nedelsiant</w:t>
      </w:r>
      <w:r w:rsidR="00BB6081">
        <w:t xml:space="preserve">, bet ne vėliau kaip per 3 darbo dienas, užregistruoti tokį siūlymą </w:t>
      </w:r>
      <w:r w:rsidR="00BA624F">
        <w:t>D</w:t>
      </w:r>
      <w:r w:rsidR="00BB6081">
        <w:t xml:space="preserve">ovanų </w:t>
      </w:r>
      <w:r w:rsidR="00690396">
        <w:t xml:space="preserve">registravimo </w:t>
      </w:r>
      <w:r w:rsidR="00BB6081">
        <w:t xml:space="preserve">žurnale. Jei darbuotojas nežinojo, kad gavo tokio pobūdžio dovaną (darbuotojui nematant dovana palikta ant stalo, atsiųsta paštu ar pan.), jis turi nedelsdamas informuoti </w:t>
      </w:r>
      <w:r w:rsidR="00BA624F">
        <w:t>A</w:t>
      </w:r>
      <w:r w:rsidR="00BB6081">
        <w:t xml:space="preserve">tsakingą asmenį, užregistruoti tokio pobūdžio </w:t>
      </w:r>
      <w:r w:rsidR="00AE54A5">
        <w:t>d</w:t>
      </w:r>
      <w:r w:rsidR="00BB6081">
        <w:t xml:space="preserve">ovaną </w:t>
      </w:r>
      <w:r w:rsidR="00AE54A5">
        <w:t>D</w:t>
      </w:r>
      <w:r w:rsidR="00BB6081">
        <w:t xml:space="preserve">ovanų </w:t>
      </w:r>
      <w:r w:rsidR="00AE54A5">
        <w:t xml:space="preserve">registravimo </w:t>
      </w:r>
      <w:r w:rsidR="00BB6081">
        <w:t xml:space="preserve">žurnale ir grąžinti </w:t>
      </w:r>
      <w:r w:rsidR="00AE54A5">
        <w:t>ją</w:t>
      </w:r>
      <w:r w:rsidR="00BB6081">
        <w:t xml:space="preserve"> </w:t>
      </w:r>
      <w:r w:rsidR="006F6FA0">
        <w:t>teikėjui</w:t>
      </w:r>
      <w:r w:rsidR="00BB6081">
        <w:t xml:space="preserve">. Jei neįmanoma nustatyti asmens, palikusio tokio pobūdžio dovaną, tapatybės, dovana registruojama </w:t>
      </w:r>
      <w:r w:rsidR="00567717">
        <w:t>D</w:t>
      </w:r>
      <w:r w:rsidR="00BB6081">
        <w:t xml:space="preserve">ovanų </w:t>
      </w:r>
      <w:r w:rsidR="00052CBF">
        <w:t xml:space="preserve">registravimo </w:t>
      </w:r>
      <w:r w:rsidR="00BB6081">
        <w:t>žurnal</w:t>
      </w:r>
      <w:r w:rsidR="00052CBF">
        <w:t>e nurodant, kad dovaną palikusio asmens nustatyti neįmanoma.</w:t>
      </w:r>
    </w:p>
    <w:p w14:paraId="7B7BCA1B" w14:textId="0E663104" w:rsidR="00BB6081" w:rsidRPr="00375B76" w:rsidRDefault="000941B6" w:rsidP="0075372C">
      <w:pPr>
        <w:tabs>
          <w:tab w:val="left" w:pos="851"/>
        </w:tabs>
        <w:jc w:val="both"/>
      </w:pPr>
      <w:r>
        <w:tab/>
        <w:t xml:space="preserve">22. </w:t>
      </w:r>
      <w:r w:rsidR="00BB6081">
        <w:t xml:space="preserve"> </w:t>
      </w:r>
      <w:r>
        <w:t>Administracijoje dirbantys asmenys</w:t>
      </w:r>
      <w:r w:rsidR="00BB6081">
        <w:t xml:space="preserve">, susidūrę su galimo papirkimo teikiant dovaną atveju, privalo iš karto tiesiogiai informuoti </w:t>
      </w:r>
      <w:r>
        <w:t xml:space="preserve">tiesioginį vadovą arba Administracijos direktorių ir </w:t>
      </w:r>
      <w:r w:rsidR="00386291">
        <w:t>Atsakingą</w:t>
      </w:r>
      <w:r w:rsidR="00BB6081">
        <w:t xml:space="preserve"> asmenį </w:t>
      </w:r>
      <w:r>
        <w:t>bei</w:t>
      </w:r>
      <w:r w:rsidR="00BB6081">
        <w:t xml:space="preserve"> imtis veiksmų </w:t>
      </w:r>
      <w:r>
        <w:t>fiksuojant</w:t>
      </w:r>
      <w:r w:rsidR="00BB6081">
        <w:t xml:space="preserve"> įvykio aplinkybes</w:t>
      </w:r>
      <w:r>
        <w:t>: jei yra galimybė –</w:t>
      </w:r>
      <w:r w:rsidR="00375B76">
        <w:t xml:space="preserve"> </w:t>
      </w:r>
      <w:r w:rsidRPr="00375B76">
        <w:t>nedelsiant  pakviesti liudytojus</w:t>
      </w:r>
      <w:r w:rsidR="005F1564" w:rsidRPr="00375B76">
        <w:t>, vėliau – išsamiai aprašyti situaciją raštu.</w:t>
      </w:r>
      <w:r w:rsidR="00BB6081" w:rsidRPr="00375B76">
        <w:t xml:space="preserve"> </w:t>
      </w:r>
    </w:p>
    <w:p w14:paraId="2CF5C8A1" w14:textId="17A843E7" w:rsidR="00BF694D" w:rsidRDefault="00F502FD" w:rsidP="0075372C">
      <w:pPr>
        <w:tabs>
          <w:tab w:val="left" w:pos="851"/>
        </w:tabs>
        <w:jc w:val="both"/>
      </w:pPr>
      <w:r>
        <w:tab/>
      </w:r>
      <w:r w:rsidR="005F1564">
        <w:t>23</w:t>
      </w:r>
      <w:r>
        <w:t>. Asmuo</w:t>
      </w:r>
      <w:r w:rsidR="00862609">
        <w:rPr>
          <w:color w:val="FF0000"/>
        </w:rPr>
        <w:t>,</w:t>
      </w:r>
      <w:r>
        <w:t xml:space="preserve"> dirbantis Administracijoje</w:t>
      </w:r>
      <w:r w:rsidR="00DE7D14" w:rsidRPr="00DE7D14">
        <w:rPr>
          <w:color w:val="000000" w:themeColor="text1"/>
        </w:rPr>
        <w:t>,</w:t>
      </w:r>
      <w:r>
        <w:t xml:space="preserve"> gali priimti</w:t>
      </w:r>
      <w:r w:rsidR="00BF694D">
        <w:t xml:space="preserve"> iš kolegų:</w:t>
      </w:r>
    </w:p>
    <w:p w14:paraId="33DE2F7E" w14:textId="34BB19CB" w:rsidR="00F502FD" w:rsidRDefault="00BF694D" w:rsidP="0075372C">
      <w:pPr>
        <w:tabs>
          <w:tab w:val="left" w:pos="851"/>
        </w:tabs>
        <w:jc w:val="both"/>
      </w:pPr>
      <w:r>
        <w:tab/>
      </w:r>
      <w:r w:rsidR="005F1564">
        <w:t>23</w:t>
      </w:r>
      <w:r>
        <w:t xml:space="preserve">.1. dovanas, gautas </w:t>
      </w:r>
      <w:r w:rsidR="00B004EE">
        <w:t xml:space="preserve">asmeninių </w:t>
      </w:r>
      <w:r>
        <w:t>švenčių proga, pvz:</w:t>
      </w:r>
      <w:r w:rsidR="00003428">
        <w:t xml:space="preserve"> </w:t>
      </w:r>
      <w:r>
        <w:t>gėles, atvirukus</w:t>
      </w:r>
      <w:r w:rsidR="00003428">
        <w:t>, saldumynus</w:t>
      </w:r>
      <w:r>
        <w:t xml:space="preserve"> ir p</w:t>
      </w:r>
      <w:r w:rsidR="00B004EE">
        <w:t>a</w:t>
      </w:r>
      <w:r>
        <w:t>n.;</w:t>
      </w:r>
    </w:p>
    <w:p w14:paraId="2028E6E7" w14:textId="33515ADA" w:rsidR="00BF694D" w:rsidRDefault="00BF694D" w:rsidP="0075372C">
      <w:pPr>
        <w:tabs>
          <w:tab w:val="left" w:pos="851"/>
        </w:tabs>
        <w:jc w:val="both"/>
      </w:pPr>
      <w:r>
        <w:tab/>
      </w:r>
      <w:r w:rsidR="005F1564">
        <w:t>23</w:t>
      </w:r>
      <w:r>
        <w:t>.2. vaišingumo dovanas, kai dalyvaujama Administracijos vidiniuose renginiuose, metinėse šventėse, oficialiuose renginiuose</w:t>
      </w:r>
      <w:r w:rsidR="006423FE">
        <w:t xml:space="preserve"> (kav</w:t>
      </w:r>
      <w:r w:rsidR="00003428">
        <w:t>ą</w:t>
      </w:r>
      <w:r w:rsidR="006423FE">
        <w:t>, arbat</w:t>
      </w:r>
      <w:r w:rsidR="00003428">
        <w:t>ą</w:t>
      </w:r>
      <w:r w:rsidR="006423FE">
        <w:t xml:space="preserve">, </w:t>
      </w:r>
      <w:r w:rsidR="00003428">
        <w:t>saldumynus,</w:t>
      </w:r>
      <w:r w:rsidR="006423FE">
        <w:t xml:space="preserve"> </w:t>
      </w:r>
      <w:r w:rsidR="007F51D4">
        <w:t>užkandži</w:t>
      </w:r>
      <w:r w:rsidR="00003428">
        <w:t>us</w:t>
      </w:r>
      <w:r w:rsidR="006423FE">
        <w:t>)</w:t>
      </w:r>
      <w:r>
        <w:t>;</w:t>
      </w:r>
    </w:p>
    <w:p w14:paraId="195D6E33" w14:textId="7492600E" w:rsidR="00BF694D" w:rsidRDefault="00BF694D" w:rsidP="0075372C">
      <w:pPr>
        <w:tabs>
          <w:tab w:val="left" w:pos="851"/>
        </w:tabs>
        <w:jc w:val="both"/>
      </w:pPr>
      <w:r>
        <w:tab/>
      </w:r>
      <w:r w:rsidR="005F1564">
        <w:t>23</w:t>
      </w:r>
      <w:r>
        <w:t>.3.</w:t>
      </w:r>
      <w:r w:rsidRPr="00BF694D">
        <w:t xml:space="preserve"> </w:t>
      </w:r>
      <w:r>
        <w:t xml:space="preserve">kvietimus į kultūrinius, ekonominius ir kitokio pobūdžio renginius oficialaus vizito metu, kai tokiu vizitu siekiama užmegzti ryšius ir (ar) stiprinti bendradarbiavimą, pagrįstą </w:t>
      </w:r>
      <w:r w:rsidR="009C4426">
        <w:t>Administracijos</w:t>
      </w:r>
      <w:r>
        <w:t xml:space="preserve"> interesais;</w:t>
      </w:r>
    </w:p>
    <w:p w14:paraId="019E4586" w14:textId="1F96668C" w:rsidR="00482F87" w:rsidRDefault="00482F87" w:rsidP="0075372C">
      <w:pPr>
        <w:tabs>
          <w:tab w:val="left" w:pos="851"/>
        </w:tabs>
        <w:jc w:val="both"/>
      </w:pPr>
      <w:r>
        <w:tab/>
      </w:r>
      <w:r w:rsidR="005F1564">
        <w:t>23</w:t>
      </w:r>
      <w:r>
        <w:t>.4. darbo pietus, vakarienes oficialaus renginio / vizito metu, kai tokiu vizitu siekiama užmegzti ryšius ir (ar) stiprinti bendradarbiavimą, pagrįstą Administracijos interesais;</w:t>
      </w:r>
    </w:p>
    <w:p w14:paraId="6654257D" w14:textId="726E943F" w:rsidR="00BF694D" w:rsidRDefault="00BF694D" w:rsidP="0075372C">
      <w:pPr>
        <w:tabs>
          <w:tab w:val="left" w:pos="851"/>
        </w:tabs>
        <w:jc w:val="both"/>
      </w:pPr>
      <w:r>
        <w:tab/>
      </w:r>
      <w:r w:rsidR="005F1564">
        <w:t>23</w:t>
      </w:r>
      <w:r w:rsidR="00972CBA">
        <w:t>.5. paslaug</w:t>
      </w:r>
      <w:r w:rsidR="003115C1">
        <w:t>a</w:t>
      </w:r>
      <w:r w:rsidR="00972CBA">
        <w:t>s, kuriomis naudojamasi tarnybiniais tikslais:</w:t>
      </w:r>
    </w:p>
    <w:p w14:paraId="3E3AC833" w14:textId="44EA9AD5" w:rsidR="00972CBA" w:rsidRDefault="00972CBA" w:rsidP="0075372C">
      <w:pPr>
        <w:tabs>
          <w:tab w:val="left" w:pos="851"/>
        </w:tabs>
        <w:jc w:val="both"/>
      </w:pPr>
      <w:r>
        <w:tab/>
      </w:r>
      <w:r w:rsidR="005F1564">
        <w:t>23</w:t>
      </w:r>
      <w:r>
        <w:t>.5.1. kvietim</w:t>
      </w:r>
      <w:r w:rsidR="003115C1">
        <w:t>us</w:t>
      </w:r>
      <w:r>
        <w:t xml:space="preserve"> į renginius, jei renginiai yra atviri ir nemokami visiems dalyviams ir renginys yra tiesiogiai susijęs su darbuotojų pareigų atlikimu;</w:t>
      </w:r>
    </w:p>
    <w:p w14:paraId="018B3341" w14:textId="5416F972" w:rsidR="00972CBA" w:rsidRDefault="00972CBA" w:rsidP="0075372C">
      <w:pPr>
        <w:tabs>
          <w:tab w:val="left" w:pos="851"/>
        </w:tabs>
        <w:jc w:val="both"/>
      </w:pPr>
      <w:r>
        <w:tab/>
      </w:r>
      <w:r w:rsidR="005F1564">
        <w:t>2</w:t>
      </w:r>
      <w:r>
        <w:t>3.5.2. seminar</w:t>
      </w:r>
      <w:r w:rsidR="003115C1">
        <w:t>us</w:t>
      </w:r>
      <w:r>
        <w:t>, konferencij</w:t>
      </w:r>
      <w:r w:rsidR="003115C1">
        <w:t>a</w:t>
      </w:r>
      <w:r>
        <w:t>s, kvalifikacijos kėlimo kurs</w:t>
      </w:r>
      <w:r w:rsidR="003115C1">
        <w:t>us</w:t>
      </w:r>
      <w:r>
        <w:t>, į kuriuos siunčia ir dalyvavimo išlaidas dengia Administracija;</w:t>
      </w:r>
    </w:p>
    <w:p w14:paraId="4C0F7D23" w14:textId="2CF3F2BD" w:rsidR="00972CBA" w:rsidRDefault="006423FE" w:rsidP="0075372C">
      <w:pPr>
        <w:tabs>
          <w:tab w:val="left" w:pos="851"/>
        </w:tabs>
        <w:jc w:val="both"/>
      </w:pPr>
      <w:r>
        <w:tab/>
      </w:r>
      <w:r w:rsidR="005F1564">
        <w:t>2</w:t>
      </w:r>
      <w:r w:rsidR="003115C1">
        <w:t>3.5.3. vaišingumo dovanas (pvz.</w:t>
      </w:r>
      <w:r w:rsidR="006676EF">
        <w:t xml:space="preserve"> </w:t>
      </w:r>
      <w:r w:rsidR="003115C1">
        <w:t>švediško stalo užkandžius), kai darbuotojai dalyvauja oficialiame renginyje, susijusiame su Administracijos veikla.</w:t>
      </w:r>
    </w:p>
    <w:p w14:paraId="097DA45C" w14:textId="4D99594A" w:rsidR="00972CBA" w:rsidRDefault="006468D1" w:rsidP="00DE7D14">
      <w:pPr>
        <w:tabs>
          <w:tab w:val="left" w:pos="851"/>
        </w:tabs>
        <w:ind w:firstLine="720"/>
        <w:jc w:val="both"/>
      </w:pPr>
      <w:r>
        <w:rPr>
          <w:b/>
        </w:rPr>
        <w:tab/>
      </w:r>
      <w:r w:rsidR="005F1564">
        <w:rPr>
          <w:bCs/>
        </w:rPr>
        <w:t>24</w:t>
      </w:r>
      <w:r w:rsidRPr="006468D1">
        <w:rPr>
          <w:bCs/>
        </w:rPr>
        <w:t>.</w:t>
      </w:r>
      <w:r>
        <w:rPr>
          <w:b/>
        </w:rPr>
        <w:t xml:space="preserve"> </w:t>
      </w:r>
      <w:r>
        <w:t xml:space="preserve">Jei dovanos vertė yra mažesnė nei 150 eurų, dovana laikoma ją gavusio </w:t>
      </w:r>
      <w:r w:rsidR="003419EC">
        <w:t>Adm</w:t>
      </w:r>
      <w:r w:rsidR="00DD617A">
        <w:t>i</w:t>
      </w:r>
      <w:r w:rsidR="003419EC">
        <w:t xml:space="preserve">nistracijoje dirbančio </w:t>
      </w:r>
      <w:r>
        <w:t>asmens nuosavybe.</w:t>
      </w:r>
    </w:p>
    <w:p w14:paraId="285692CA" w14:textId="0D90851F" w:rsidR="00A902C8" w:rsidRDefault="006468D1" w:rsidP="00A902C8">
      <w:pPr>
        <w:tabs>
          <w:tab w:val="left" w:pos="851"/>
        </w:tabs>
        <w:jc w:val="both"/>
      </w:pPr>
      <w:r>
        <w:tab/>
      </w:r>
      <w:r w:rsidR="005F1564">
        <w:t>25</w:t>
      </w:r>
      <w:r w:rsidR="00A902C8">
        <w:t>. Jei dovanos vertė yra didesnė nei 150 eurų, ji tampa Administracijos nuosavybe</w:t>
      </w:r>
      <w:r w:rsidR="00883A1E">
        <w:t xml:space="preserve"> ir</w:t>
      </w:r>
      <w:r w:rsidR="00A902C8">
        <w:t xml:space="preserve"> yra įvertinama</w:t>
      </w:r>
      <w:r w:rsidR="00DE7D14">
        <w:t>.</w:t>
      </w:r>
      <w:r w:rsidR="00A902C8">
        <w:t xml:space="preserve"> Administracija sprendžia, kaip tokias dovanas panaudoti labdaros, paramos ar kitais tikslais, o prireikus </w:t>
      </w:r>
      <w:r w:rsidR="000D2695">
        <w:t>gali sunaikinti.</w:t>
      </w:r>
    </w:p>
    <w:p w14:paraId="076465EC" w14:textId="7217A4FF" w:rsidR="00F32552" w:rsidRPr="00EA21F4" w:rsidRDefault="00BB6081" w:rsidP="008337D8">
      <w:pPr>
        <w:tabs>
          <w:tab w:val="left" w:pos="851"/>
        </w:tabs>
        <w:ind w:firstLine="720"/>
        <w:jc w:val="both"/>
        <w:rPr>
          <w:bCs/>
        </w:rPr>
      </w:pPr>
      <w:r>
        <w:tab/>
      </w:r>
      <w:r w:rsidR="00EA21F4">
        <w:t xml:space="preserve">26. </w:t>
      </w:r>
      <w:r w:rsidR="00EA21F4" w:rsidRPr="00EA21F4">
        <w:t xml:space="preserve">Administracijoje dirbantis asmuo per 5 darbo dienas nuo </w:t>
      </w:r>
      <w:r w:rsidR="00EA21F4">
        <w:t xml:space="preserve">25 punkte nurodytos </w:t>
      </w:r>
      <w:r w:rsidR="00EA21F4" w:rsidRPr="00EA21F4">
        <w:t xml:space="preserve">dovanos gavimo dienos, užpildęs Dovanos perdavimo aktą (Tvarkos 1 priedas), dovaną perduoda už turto apskaitą atsakingam </w:t>
      </w:r>
      <w:r w:rsidR="00C137BD">
        <w:t xml:space="preserve">tarnautojui / </w:t>
      </w:r>
      <w:r w:rsidR="00EA21F4" w:rsidRPr="00EA21F4">
        <w:t>darbuotojui, kuris dovaną saugo</w:t>
      </w:r>
      <w:r w:rsidR="009B444D">
        <w:t>,</w:t>
      </w:r>
      <w:r w:rsidR="00EA21F4" w:rsidRPr="00EA21F4">
        <w:t xml:space="preserve"> kol bus nustatyta jos vertė ir bus priimtas sprendimas dėl </w:t>
      </w:r>
      <w:r w:rsidR="00EA21F4" w:rsidRPr="00AD620F">
        <w:t>tolesnio</w:t>
      </w:r>
      <w:r w:rsidR="00EA21F4" w:rsidRPr="00EA21F4">
        <w:t xml:space="preserve"> jos saugojimo ar naudojimo.</w:t>
      </w:r>
    </w:p>
    <w:p w14:paraId="653EC5BF" w14:textId="5D4A3633" w:rsidR="00F32552" w:rsidRPr="00883724" w:rsidRDefault="00883724" w:rsidP="008337D8">
      <w:pPr>
        <w:tabs>
          <w:tab w:val="left" w:pos="851"/>
        </w:tabs>
        <w:ind w:firstLine="720"/>
        <w:jc w:val="both"/>
        <w:rPr>
          <w:bCs/>
        </w:rPr>
      </w:pPr>
      <w:r>
        <w:rPr>
          <w:b/>
        </w:rPr>
        <w:lastRenderedPageBreak/>
        <w:tab/>
      </w:r>
      <w:r w:rsidRPr="00883724">
        <w:rPr>
          <w:bCs/>
        </w:rPr>
        <w:t xml:space="preserve">27. Jei </w:t>
      </w:r>
      <w:r>
        <w:rPr>
          <w:bCs/>
        </w:rPr>
        <w:t>Administracij</w:t>
      </w:r>
      <w:r w:rsidR="009B444D">
        <w:rPr>
          <w:bCs/>
        </w:rPr>
        <w:t>o</w:t>
      </w:r>
      <w:r>
        <w:rPr>
          <w:bCs/>
        </w:rPr>
        <w:t>je dirbantis asmuo</w:t>
      </w:r>
      <w:r w:rsidRPr="00883724">
        <w:rPr>
          <w:bCs/>
        </w:rPr>
        <w:t xml:space="preserve"> dėl pateisinamų priežasčių (komandiruotė, </w:t>
      </w:r>
      <w:r>
        <w:rPr>
          <w:bCs/>
        </w:rPr>
        <w:t>nedarbingumas</w:t>
      </w:r>
      <w:r w:rsidRPr="00883724">
        <w:rPr>
          <w:bCs/>
        </w:rPr>
        <w:t xml:space="preserve"> ar kt.) neturi galimybės nustatytu laiku perduoti dovanos, jis tai turi padaryti per 5 darbo dienas, atsiradus tokiai galimybei arba išnykus pateisinamoms priežastims.</w:t>
      </w:r>
    </w:p>
    <w:p w14:paraId="1C08F161" w14:textId="1365A7B4" w:rsidR="002A7094" w:rsidRPr="00CF179C" w:rsidRDefault="00CF179C" w:rsidP="00EA21F4">
      <w:pPr>
        <w:tabs>
          <w:tab w:val="left" w:pos="851"/>
        </w:tabs>
        <w:jc w:val="both"/>
      </w:pPr>
      <w:r>
        <w:rPr>
          <w:b/>
          <w:bCs/>
          <w:color w:val="FF0000"/>
        </w:rPr>
        <w:tab/>
      </w:r>
      <w:r w:rsidR="00F502FD" w:rsidRPr="00CF179C">
        <w:tab/>
      </w:r>
    </w:p>
    <w:p w14:paraId="2133B572" w14:textId="4E6B9C95" w:rsidR="002760F1" w:rsidRPr="002C0D45" w:rsidRDefault="001F676F" w:rsidP="00F3282F">
      <w:pPr>
        <w:tabs>
          <w:tab w:val="left" w:pos="851"/>
        </w:tabs>
        <w:jc w:val="center"/>
        <w:rPr>
          <w:b/>
        </w:rPr>
      </w:pPr>
      <w:r>
        <w:rPr>
          <w:b/>
        </w:rPr>
        <w:t>V</w:t>
      </w:r>
      <w:r w:rsidR="00432548" w:rsidRPr="002C0D45">
        <w:rPr>
          <w:b/>
        </w:rPr>
        <w:t xml:space="preserve"> SKYRIUS</w:t>
      </w:r>
    </w:p>
    <w:p w14:paraId="57C4A935" w14:textId="7092E332" w:rsidR="00C33477" w:rsidRPr="002C0D45" w:rsidRDefault="00C33477" w:rsidP="00F3282F">
      <w:pPr>
        <w:pStyle w:val="BodyText"/>
        <w:tabs>
          <w:tab w:val="left" w:pos="851"/>
        </w:tabs>
        <w:spacing w:after="0"/>
        <w:ind w:left="360"/>
        <w:jc w:val="center"/>
        <w:rPr>
          <w:b/>
        </w:rPr>
      </w:pPr>
      <w:r w:rsidRPr="002C0D45">
        <w:rPr>
          <w:b/>
        </w:rPr>
        <w:t>ELGESIO REI</w:t>
      </w:r>
      <w:r w:rsidR="003535B1">
        <w:rPr>
          <w:b/>
        </w:rPr>
        <w:t>K</w:t>
      </w:r>
      <w:r w:rsidRPr="002C0D45">
        <w:rPr>
          <w:b/>
        </w:rPr>
        <w:t>ALAVIMAI, KAI YRA SIŪLOMAS AR DUODAMAS KYŠIS</w:t>
      </w:r>
    </w:p>
    <w:p w14:paraId="2E9C4B71" w14:textId="77777777" w:rsidR="00FF3389" w:rsidRPr="002C0D45" w:rsidRDefault="00FF3389" w:rsidP="00301677">
      <w:pPr>
        <w:pStyle w:val="BodyText"/>
        <w:tabs>
          <w:tab w:val="left" w:pos="851"/>
        </w:tabs>
        <w:spacing w:after="0" w:line="360" w:lineRule="auto"/>
        <w:ind w:left="360" w:firstLine="360"/>
        <w:jc w:val="both"/>
        <w:rPr>
          <w:b/>
        </w:rPr>
      </w:pPr>
    </w:p>
    <w:p w14:paraId="28B254FD" w14:textId="11C28CD0" w:rsidR="008E6F6F" w:rsidRDefault="00745C75" w:rsidP="00745C75">
      <w:pPr>
        <w:shd w:val="clear" w:color="auto" w:fill="FFFFFF" w:themeFill="background1"/>
        <w:ind w:firstLine="720"/>
        <w:jc w:val="both"/>
        <w:rPr>
          <w:color w:val="0070C0"/>
        </w:rPr>
      </w:pPr>
      <w:r>
        <w:t>28</w:t>
      </w:r>
      <w:r w:rsidR="008E6F6F">
        <w:t>. Administracijoje dirbantiems asmenims draudžiama duoti ir priimti bet kokias dovanas, išskyrus IV skyriuje nurodytus atvejus.  Jei Administracijoje dirbantis asmuo priima „dovaną“ už savo atliekamas pareigas</w:t>
      </w:r>
      <w:r w:rsidR="001C6BE8">
        <w:t xml:space="preserve"> laikoma, kad</w:t>
      </w:r>
      <w:r w:rsidR="008E6F6F">
        <w:t xml:space="preserve"> jis priima kyšį</w:t>
      </w:r>
      <w:r w:rsidR="008E6F6F">
        <w:rPr>
          <w:color w:val="0070C0"/>
        </w:rPr>
        <w:t xml:space="preserve">. </w:t>
      </w:r>
    </w:p>
    <w:p w14:paraId="3D070B30" w14:textId="0C6C0E13" w:rsidR="0093167A" w:rsidRPr="002C0D45" w:rsidRDefault="00745C75" w:rsidP="008337D8">
      <w:pPr>
        <w:pStyle w:val="BodyText"/>
        <w:tabs>
          <w:tab w:val="left" w:pos="851"/>
        </w:tabs>
        <w:spacing w:after="0"/>
        <w:ind w:firstLine="720"/>
        <w:jc w:val="both"/>
      </w:pPr>
      <w:r>
        <w:t>29</w:t>
      </w:r>
      <w:r w:rsidR="00C33477" w:rsidRPr="002C0D45">
        <w:t>. Asmuo, dirbantis</w:t>
      </w:r>
      <w:r w:rsidR="00CF2AEF">
        <w:t xml:space="preserve"> </w:t>
      </w:r>
      <w:r w:rsidR="00CF2AEF" w:rsidRPr="00AD620F">
        <w:t>Administracijoje</w:t>
      </w:r>
      <w:r w:rsidR="00C33477" w:rsidRPr="002C0D45">
        <w:t>, gavęs pasiūlymą priimti kyšį</w:t>
      </w:r>
      <w:r w:rsidR="00A6736F" w:rsidRPr="002C0D45">
        <w:t xml:space="preserve">, </w:t>
      </w:r>
      <w:r w:rsidR="00CC25E4" w:rsidRPr="002C0D45">
        <w:t xml:space="preserve">taip pat gavęs pasiūlymą paveikti kitą darbuotoją, kad šis veiktų arba neveiktų, </w:t>
      </w:r>
      <w:r w:rsidR="00904295" w:rsidRPr="002C0D45">
        <w:t>privalo:</w:t>
      </w:r>
    </w:p>
    <w:p w14:paraId="524501CF" w14:textId="6196326F" w:rsidR="00C33477" w:rsidRPr="002C0D45" w:rsidRDefault="00745C75" w:rsidP="008337D8">
      <w:pPr>
        <w:pStyle w:val="BodyText"/>
        <w:tabs>
          <w:tab w:val="left" w:pos="851"/>
        </w:tabs>
        <w:spacing w:after="0"/>
        <w:ind w:firstLine="720"/>
        <w:jc w:val="both"/>
      </w:pPr>
      <w:r>
        <w:t>29</w:t>
      </w:r>
      <w:r w:rsidR="0093167A" w:rsidRPr="002C0D45">
        <w:t>.1. nepriim</w:t>
      </w:r>
      <w:r w:rsidR="00904295" w:rsidRPr="002C0D45">
        <w:t>ti kyšio, nepriklausomai nuo jo vertės;</w:t>
      </w:r>
    </w:p>
    <w:p w14:paraId="3C634614" w14:textId="64250CC4" w:rsidR="00904295" w:rsidRPr="002C0D45" w:rsidRDefault="00745C75" w:rsidP="008337D8">
      <w:pPr>
        <w:pStyle w:val="BodyText"/>
        <w:tabs>
          <w:tab w:val="left" w:pos="851"/>
        </w:tabs>
        <w:spacing w:after="0"/>
        <w:ind w:firstLine="720"/>
        <w:jc w:val="both"/>
      </w:pPr>
      <w:r>
        <w:t>29</w:t>
      </w:r>
      <w:r w:rsidR="00904295" w:rsidRPr="002C0D45">
        <w:t xml:space="preserve">.2. </w:t>
      </w:r>
      <w:r w:rsidR="00282AB2">
        <w:t>įsitikin</w:t>
      </w:r>
      <w:r w:rsidR="00FB52ED">
        <w:t>ęs</w:t>
      </w:r>
      <w:r w:rsidR="00282AB2">
        <w:t xml:space="preserve">, kad daroma (planuojama padaryti) neteisėta veika, </w:t>
      </w:r>
      <w:r w:rsidR="00FB52ED">
        <w:t>jei yra</w:t>
      </w:r>
      <w:r w:rsidR="00FB52ED" w:rsidRPr="002C0D45">
        <w:t xml:space="preserve"> </w:t>
      </w:r>
      <w:r w:rsidR="00904295" w:rsidRPr="002C0D45">
        <w:t>galimyb</w:t>
      </w:r>
      <w:r w:rsidR="00FB52ED">
        <w:t>ė,</w:t>
      </w:r>
      <w:r w:rsidR="00904295" w:rsidRPr="002C0D45">
        <w:t xml:space="preserve"> padaryti pokalbio garso ir</w:t>
      </w:r>
      <w:r w:rsidR="00F31731" w:rsidRPr="002C0D45">
        <w:t xml:space="preserve"> (</w:t>
      </w:r>
      <w:r w:rsidR="00904295" w:rsidRPr="002C0D45">
        <w:t>ar</w:t>
      </w:r>
      <w:r w:rsidR="00F31731" w:rsidRPr="002C0D45">
        <w:t>)</w:t>
      </w:r>
      <w:r w:rsidR="00904295" w:rsidRPr="002C0D45">
        <w:t xml:space="preserve"> vaizdo įrašą</w:t>
      </w:r>
      <w:r w:rsidR="00282AB2">
        <w:t>. Nustačius, kad įtarimai buvo klaidingi, padarytus įrašus nedels</w:t>
      </w:r>
      <w:r w:rsidR="00FB52ED">
        <w:t>damas</w:t>
      </w:r>
      <w:r w:rsidR="00282AB2">
        <w:t xml:space="preserve"> ištrinti iš visų turimų laikmenų</w:t>
      </w:r>
      <w:r w:rsidR="00904295" w:rsidRPr="002C0D45">
        <w:t>;</w:t>
      </w:r>
    </w:p>
    <w:p w14:paraId="47844BFA" w14:textId="71EF2713" w:rsidR="00904295" w:rsidRPr="002C0D45" w:rsidRDefault="00745C75" w:rsidP="008337D8">
      <w:pPr>
        <w:pStyle w:val="BodyText"/>
        <w:tabs>
          <w:tab w:val="left" w:pos="851"/>
        </w:tabs>
        <w:spacing w:after="0"/>
        <w:ind w:firstLine="720"/>
        <w:jc w:val="both"/>
      </w:pPr>
      <w:r>
        <w:t>29</w:t>
      </w:r>
      <w:r w:rsidR="00904295" w:rsidRPr="002C0D45">
        <w:t>.3. aiškiai pareikšti ir savo elgesiu parodyti interesantui, kad netoleruoja jokių nepagrįstų atlygių ir dovanų;</w:t>
      </w:r>
    </w:p>
    <w:p w14:paraId="39638013" w14:textId="6ACCCB56" w:rsidR="00B174F8" w:rsidRPr="002C0D45" w:rsidRDefault="00745C75" w:rsidP="008337D8">
      <w:pPr>
        <w:pStyle w:val="BodyText"/>
        <w:tabs>
          <w:tab w:val="left" w:pos="851"/>
        </w:tabs>
        <w:spacing w:after="0"/>
        <w:ind w:firstLine="720"/>
        <w:jc w:val="both"/>
      </w:pPr>
      <w:r>
        <w:t>29</w:t>
      </w:r>
      <w:r w:rsidR="00B174F8" w:rsidRPr="002C0D45">
        <w:t>.4. paaiškinti interesantui, kad jo veiksmai gali būti vertinami kaip nusikalstami ir užtraukti baudžiamąją atsakomybę;</w:t>
      </w:r>
    </w:p>
    <w:p w14:paraId="393532F8" w14:textId="13F623EA" w:rsidR="00B174F8" w:rsidRPr="002C0D45" w:rsidRDefault="00745C75" w:rsidP="008337D8">
      <w:pPr>
        <w:pStyle w:val="BodyText"/>
        <w:tabs>
          <w:tab w:val="left" w:pos="851"/>
        </w:tabs>
        <w:spacing w:after="0"/>
        <w:ind w:firstLine="720"/>
        <w:jc w:val="both"/>
      </w:pPr>
      <w:r>
        <w:t>29</w:t>
      </w:r>
      <w:r w:rsidR="00B174F8" w:rsidRPr="002C0D45">
        <w:t xml:space="preserve">.5. įspėti interesantą, kad apie kyšio siūlymą bus informuota policija ar Lietuvos Respublikos specialiųjų tyrimų tarnyba (toliau ‒ STT), </w:t>
      </w:r>
      <w:r w:rsidR="004C2880" w:rsidRPr="002C0D45">
        <w:t xml:space="preserve">interesantui neatsisakius savo ketinimų, </w:t>
      </w:r>
      <w:r w:rsidR="00B174F8" w:rsidRPr="002C0D45">
        <w:t>jei yra galimybė</w:t>
      </w:r>
      <w:r w:rsidR="004C2880" w:rsidRPr="002C0D45">
        <w:t>,</w:t>
      </w:r>
      <w:r w:rsidR="00B174F8" w:rsidRPr="002C0D45">
        <w:t xml:space="preserve"> neleisti pasišalinti ir skubiai telefonu informuoti tiesioginį vadovą </w:t>
      </w:r>
      <w:r w:rsidR="00F04FCA" w:rsidRPr="002C0D45">
        <w:t xml:space="preserve">arba </w:t>
      </w:r>
      <w:r w:rsidR="00B174F8" w:rsidRPr="002C0D45">
        <w:t>policiją</w:t>
      </w:r>
      <w:r w:rsidR="00DB45C7" w:rsidRPr="002C0D45">
        <w:t>,</w:t>
      </w:r>
      <w:r w:rsidR="00B174F8" w:rsidRPr="002C0D45">
        <w:t xml:space="preserve"> ar</w:t>
      </w:r>
      <w:r w:rsidR="00DB45C7" w:rsidRPr="002C0D45">
        <w:t>ba</w:t>
      </w:r>
      <w:r w:rsidR="00B174F8" w:rsidRPr="002C0D45">
        <w:t xml:space="preserve"> STT;</w:t>
      </w:r>
    </w:p>
    <w:p w14:paraId="48F1144F" w14:textId="27BB7138" w:rsidR="00C33477" w:rsidRPr="002C0D45" w:rsidRDefault="00745C75" w:rsidP="008337D8">
      <w:pPr>
        <w:pStyle w:val="BodyText"/>
        <w:tabs>
          <w:tab w:val="left" w:pos="851"/>
        </w:tabs>
        <w:spacing w:after="0"/>
        <w:ind w:firstLine="720"/>
        <w:jc w:val="both"/>
      </w:pPr>
      <w:r>
        <w:t>29</w:t>
      </w:r>
      <w:r w:rsidR="00B174F8" w:rsidRPr="002C0D45">
        <w:t>.6. belaukiant atvykstančių policijos ar STT pareigūnų</w:t>
      </w:r>
      <w:r w:rsidR="00BA4EA9">
        <w:t>,</w:t>
      </w:r>
      <w:r w:rsidR="00B174F8" w:rsidRPr="002C0D45">
        <w:t xml:space="preserve"> išlaikyti rimtį, laikina</w:t>
      </w:r>
      <w:r w:rsidR="004A1E0F" w:rsidRPr="002C0D45">
        <w:t>i neaptarnauti kitų interesantų.</w:t>
      </w:r>
    </w:p>
    <w:p w14:paraId="63A4E7B9" w14:textId="45D4FE8F" w:rsidR="004A1E0F" w:rsidRPr="002C0D45" w:rsidRDefault="00745C75" w:rsidP="008337D8">
      <w:pPr>
        <w:pStyle w:val="BodyText"/>
        <w:tabs>
          <w:tab w:val="left" w:pos="851"/>
        </w:tabs>
        <w:spacing w:after="0"/>
        <w:ind w:firstLine="720"/>
        <w:jc w:val="both"/>
      </w:pPr>
      <w:r>
        <w:t>30</w:t>
      </w:r>
      <w:r w:rsidR="004A1E0F" w:rsidRPr="002C0D45">
        <w:t xml:space="preserve">. Asmuo, dirbantis </w:t>
      </w:r>
      <w:r w:rsidR="00CF2AEF" w:rsidRPr="00AD620F">
        <w:t>Administracijoje</w:t>
      </w:r>
      <w:r w:rsidR="004A1E0F" w:rsidRPr="002C0D45">
        <w:t xml:space="preserve">, </w:t>
      </w:r>
      <w:r w:rsidR="00546D2F" w:rsidRPr="002C0D45">
        <w:t>kuriam duodamas kyšis</w:t>
      </w:r>
      <w:r w:rsidR="004A1E0F" w:rsidRPr="002C0D45">
        <w:t>, privalo:</w:t>
      </w:r>
    </w:p>
    <w:p w14:paraId="485A99EB" w14:textId="233ACC70" w:rsidR="004A1E0F" w:rsidRPr="002C0D45" w:rsidRDefault="008E6F6F" w:rsidP="008337D8">
      <w:pPr>
        <w:pStyle w:val="BodyText"/>
        <w:tabs>
          <w:tab w:val="left" w:pos="851"/>
        </w:tabs>
        <w:spacing w:after="0"/>
        <w:ind w:firstLine="720"/>
        <w:jc w:val="both"/>
      </w:pPr>
      <w:r>
        <w:t>3</w:t>
      </w:r>
      <w:r w:rsidR="00745C75">
        <w:t>0</w:t>
      </w:r>
      <w:r w:rsidR="004A1E0F" w:rsidRPr="002C0D45">
        <w:t xml:space="preserve">.1. </w:t>
      </w:r>
      <w:r w:rsidR="00FB52ED">
        <w:t>kyšio</w:t>
      </w:r>
      <w:r w:rsidR="00FB52ED" w:rsidRPr="002C0D45">
        <w:t xml:space="preserve"> </w:t>
      </w:r>
      <w:r w:rsidR="004A1E0F" w:rsidRPr="002C0D45">
        <w:t>neliesti;</w:t>
      </w:r>
    </w:p>
    <w:p w14:paraId="56CFB3EC" w14:textId="1ADA963A" w:rsidR="004A1E0F" w:rsidRPr="002C0D45" w:rsidRDefault="008E6F6F" w:rsidP="008337D8">
      <w:pPr>
        <w:pStyle w:val="BodyText"/>
        <w:tabs>
          <w:tab w:val="left" w:pos="851"/>
        </w:tabs>
        <w:spacing w:after="0"/>
        <w:ind w:firstLine="720"/>
        <w:jc w:val="both"/>
      </w:pPr>
      <w:r>
        <w:t>3</w:t>
      </w:r>
      <w:r w:rsidR="00745C75">
        <w:t>0</w:t>
      </w:r>
      <w:r w:rsidR="004A1E0F" w:rsidRPr="002C0D45">
        <w:t>.2. jei yra galimybė, padaryti pokalbio garso ar vaizdo įrašą, nufotografuoti padėtą kyšį;</w:t>
      </w:r>
    </w:p>
    <w:p w14:paraId="79363F9F" w14:textId="7F78E264" w:rsidR="004C2880" w:rsidRPr="002C0D45" w:rsidRDefault="008E6F6F" w:rsidP="008337D8">
      <w:pPr>
        <w:pStyle w:val="BodyText"/>
        <w:tabs>
          <w:tab w:val="left" w:pos="851"/>
        </w:tabs>
        <w:spacing w:after="0"/>
        <w:ind w:firstLine="720"/>
        <w:jc w:val="both"/>
      </w:pPr>
      <w:r>
        <w:t>3</w:t>
      </w:r>
      <w:r w:rsidR="00745C75">
        <w:t>0</w:t>
      </w:r>
      <w:r w:rsidR="004C2880" w:rsidRPr="002C0D45">
        <w:t>.3. aiškiai pareikšti ir savo elgesiu parodyti interesantui, kad netoleruoja jokių nepagrįstų atlygi</w:t>
      </w:r>
      <w:r w:rsidR="00384231" w:rsidRPr="002C0D45">
        <w:t>ų ir dovanų;</w:t>
      </w:r>
    </w:p>
    <w:p w14:paraId="31339D44" w14:textId="0BE20EE7" w:rsidR="004C2880" w:rsidRPr="002C0D45" w:rsidRDefault="008E6F6F" w:rsidP="008337D8">
      <w:pPr>
        <w:pStyle w:val="BodyText"/>
        <w:tabs>
          <w:tab w:val="left" w:pos="851"/>
        </w:tabs>
        <w:spacing w:after="0"/>
        <w:ind w:firstLine="720"/>
        <w:jc w:val="both"/>
      </w:pPr>
      <w:r>
        <w:t>3</w:t>
      </w:r>
      <w:r w:rsidR="00745C75">
        <w:t>0</w:t>
      </w:r>
      <w:r w:rsidR="004C2880" w:rsidRPr="002C0D45">
        <w:t>.4. paaiškinti interesantui, kad jo veiksmai gali būti vertinami kaip nusikalstami ir užtraukti baudžiamąją atsakomybę;</w:t>
      </w:r>
    </w:p>
    <w:p w14:paraId="2424FFC3" w14:textId="2B704783" w:rsidR="00C33477" w:rsidRPr="002C0D45" w:rsidRDefault="008E6F6F" w:rsidP="008337D8">
      <w:pPr>
        <w:pStyle w:val="BodyText"/>
        <w:tabs>
          <w:tab w:val="left" w:pos="851"/>
        </w:tabs>
        <w:spacing w:after="0"/>
        <w:ind w:firstLine="720"/>
        <w:jc w:val="both"/>
      </w:pPr>
      <w:r>
        <w:t>3</w:t>
      </w:r>
      <w:r w:rsidR="00745C75">
        <w:t>0</w:t>
      </w:r>
      <w:r w:rsidR="004C2880" w:rsidRPr="002C0D45">
        <w:t>.</w:t>
      </w:r>
      <w:r w:rsidR="00C0776D" w:rsidRPr="002C0D45">
        <w:t>5</w:t>
      </w:r>
      <w:r w:rsidR="004C2880" w:rsidRPr="002C0D45">
        <w:t xml:space="preserve">. įspėti interesantą, kad apie kyšio siūlymą bus informuota policija ar STT, </w:t>
      </w:r>
      <w:r w:rsidR="00384231" w:rsidRPr="002C0D45">
        <w:t xml:space="preserve">interesantui neatsisakius savo ketinimų, </w:t>
      </w:r>
      <w:r w:rsidR="004C2880" w:rsidRPr="002C0D45">
        <w:t>jei yra galimybė</w:t>
      </w:r>
      <w:r w:rsidR="00384231" w:rsidRPr="002C0D45">
        <w:t>,</w:t>
      </w:r>
      <w:r w:rsidR="004C2880" w:rsidRPr="002C0D45">
        <w:t xml:space="preserve"> neleisti pasišalinti ir skubiai telefonu informuoti tiesioginį vadovą </w:t>
      </w:r>
      <w:r w:rsidR="00F04FCA" w:rsidRPr="002C0D45">
        <w:t xml:space="preserve">arba </w:t>
      </w:r>
      <w:r w:rsidR="004C2880" w:rsidRPr="002C0D45">
        <w:t>policiją</w:t>
      </w:r>
      <w:r w:rsidR="00DB45C7" w:rsidRPr="002C0D45">
        <w:t>,</w:t>
      </w:r>
      <w:r w:rsidR="004C2880" w:rsidRPr="002C0D45">
        <w:t xml:space="preserve"> ar</w:t>
      </w:r>
      <w:r w:rsidR="00DB45C7" w:rsidRPr="002C0D45">
        <w:t>ba</w:t>
      </w:r>
      <w:r w:rsidR="004C2880" w:rsidRPr="002C0D45">
        <w:t xml:space="preserve"> STT;</w:t>
      </w:r>
    </w:p>
    <w:p w14:paraId="3A74AF50" w14:textId="3F5A4BAB" w:rsidR="006C7AAB" w:rsidRDefault="008E6F6F" w:rsidP="008337D8">
      <w:pPr>
        <w:pStyle w:val="BodyText"/>
        <w:tabs>
          <w:tab w:val="left" w:pos="851"/>
        </w:tabs>
        <w:spacing w:after="0"/>
        <w:ind w:firstLine="720"/>
        <w:jc w:val="both"/>
      </w:pPr>
      <w:r>
        <w:t>3</w:t>
      </w:r>
      <w:r w:rsidR="00745C75">
        <w:t>0</w:t>
      </w:r>
      <w:r w:rsidR="006C7AAB" w:rsidRPr="002C0D45">
        <w:t>.</w:t>
      </w:r>
      <w:r w:rsidR="00C0776D" w:rsidRPr="002C0D45">
        <w:t>6</w:t>
      </w:r>
      <w:r w:rsidR="006C7AAB" w:rsidRPr="002C0D45">
        <w:t xml:space="preserve">. laukiant </w:t>
      </w:r>
      <w:r w:rsidR="006C7AAB" w:rsidRPr="006121AB">
        <w:t>atvykstan</w:t>
      </w:r>
      <w:r w:rsidR="00C90F9D" w:rsidRPr="006121AB">
        <w:t>čių</w:t>
      </w:r>
      <w:r w:rsidR="006C7AAB" w:rsidRPr="002C0D45">
        <w:t xml:space="preserve"> policijos ar STT </w:t>
      </w:r>
      <w:r w:rsidR="00DB45C7" w:rsidRPr="002C0D45">
        <w:t>pareigūnų</w:t>
      </w:r>
      <w:r w:rsidR="00FB52ED">
        <w:t>,</w:t>
      </w:r>
      <w:r w:rsidR="00DB45C7" w:rsidRPr="002C0D45">
        <w:t xml:space="preserve"> </w:t>
      </w:r>
      <w:r w:rsidR="006C7AAB" w:rsidRPr="002C0D45">
        <w:t>išlaikyti rimtį, laikinai neaptarnauti kitų interesantų;</w:t>
      </w:r>
    </w:p>
    <w:p w14:paraId="48610F70" w14:textId="0C2BB29C" w:rsidR="003D386C" w:rsidRPr="006C7640" w:rsidRDefault="008E6F6F" w:rsidP="00B17052">
      <w:pPr>
        <w:ind w:firstLine="720"/>
        <w:jc w:val="both"/>
        <w:rPr>
          <w:rFonts w:eastAsia="Andale Sans UI"/>
          <w:lang w:bidi="en-US"/>
        </w:rPr>
      </w:pPr>
      <w:r>
        <w:rPr>
          <w:rFonts w:eastAsiaTheme="minorHAnsi"/>
        </w:rPr>
        <w:t>3</w:t>
      </w:r>
      <w:r w:rsidR="00745C75">
        <w:rPr>
          <w:rFonts w:eastAsiaTheme="minorHAnsi"/>
        </w:rPr>
        <w:t>0</w:t>
      </w:r>
      <w:r w:rsidR="006C7640" w:rsidRPr="006C7640">
        <w:rPr>
          <w:rFonts w:eastAsiaTheme="minorHAnsi"/>
        </w:rPr>
        <w:t>.7.</w:t>
      </w:r>
      <w:r w:rsidR="003D386C" w:rsidRPr="006C7640">
        <w:rPr>
          <w:rFonts w:eastAsiaTheme="minorHAnsi"/>
        </w:rPr>
        <w:t xml:space="preserve"> jeigu yra galimybė</w:t>
      </w:r>
      <w:r w:rsidR="00CF2AEF">
        <w:rPr>
          <w:rFonts w:eastAsiaTheme="minorHAnsi"/>
          <w:color w:val="FF0000"/>
        </w:rPr>
        <w:t>,</w:t>
      </w:r>
      <w:r w:rsidR="003D386C" w:rsidRPr="006C7640">
        <w:rPr>
          <w:rFonts w:eastAsiaTheme="minorHAnsi"/>
        </w:rPr>
        <w:t xml:space="preserve"> nustatyti įvykio liudytojus, kurie galėjo matyti papirkimo ar bandymo papirkti faktą, užsirašyti jų duomenis ir kontaktinius telefonus, esant galimybei, paprašyti pasilikti įvykio vietoje, kol atvyks ikiteisminio tyrimo pareigūnai;</w:t>
      </w:r>
      <w:r w:rsidR="003D386C" w:rsidRPr="006C7640">
        <w:rPr>
          <w:rFonts w:eastAsia="Andale Sans UI"/>
          <w:lang w:bidi="en-US"/>
        </w:rPr>
        <w:t xml:space="preserve"> </w:t>
      </w:r>
    </w:p>
    <w:p w14:paraId="639E0359" w14:textId="70F58870" w:rsidR="0053415E" w:rsidRPr="006C7640" w:rsidRDefault="008E6F6F" w:rsidP="00B17052">
      <w:pPr>
        <w:ind w:firstLine="720"/>
        <w:jc w:val="both"/>
        <w:rPr>
          <w:rFonts w:eastAsia="Andale Sans UI"/>
          <w:lang w:bidi="en-US"/>
        </w:rPr>
      </w:pPr>
      <w:r>
        <w:rPr>
          <w:rFonts w:eastAsiaTheme="minorHAnsi"/>
        </w:rPr>
        <w:t>3</w:t>
      </w:r>
      <w:r w:rsidR="00745C75">
        <w:rPr>
          <w:rFonts w:eastAsiaTheme="minorHAnsi"/>
        </w:rPr>
        <w:t>0</w:t>
      </w:r>
      <w:r w:rsidR="006C7640">
        <w:rPr>
          <w:rFonts w:eastAsiaTheme="minorHAnsi"/>
        </w:rPr>
        <w:t>.8</w:t>
      </w:r>
      <w:r w:rsidR="0053415E" w:rsidRPr="006C7640">
        <w:rPr>
          <w:rFonts w:eastAsiaTheme="minorHAnsi"/>
        </w:rPr>
        <w:t>. surašyti išsamų tarnybinį pranešimą, kuriame nurodyti tikslų įvykio laiką, vietą, kyšio dalyką (daiktų, pinigų kiekį, valiutą, kupiūras ir kt.), įvykio liudytojus, aprašyti asmens veiksmus duodant kyšį, jo nurodytus papirkimo motyvus ir priežastis bei kitas reikšmingas aplinkybes;</w:t>
      </w:r>
      <w:r w:rsidR="0053415E" w:rsidRPr="006C7640">
        <w:rPr>
          <w:rFonts w:eastAsia="Andale Sans UI"/>
          <w:lang w:bidi="en-US"/>
        </w:rPr>
        <w:t xml:space="preserve"> </w:t>
      </w:r>
    </w:p>
    <w:p w14:paraId="297650E1" w14:textId="4F9E240A" w:rsidR="004C2880" w:rsidRPr="002C0D45" w:rsidRDefault="008E6F6F" w:rsidP="008337D8">
      <w:pPr>
        <w:pStyle w:val="BodyText"/>
        <w:tabs>
          <w:tab w:val="left" w:pos="851"/>
        </w:tabs>
        <w:spacing w:after="0"/>
        <w:ind w:firstLine="720"/>
        <w:jc w:val="both"/>
      </w:pPr>
      <w:r>
        <w:t>3</w:t>
      </w:r>
      <w:r w:rsidR="00745C75">
        <w:t>0</w:t>
      </w:r>
      <w:r w:rsidR="006C7AAB" w:rsidRPr="002C0D45">
        <w:t>.</w:t>
      </w:r>
      <w:r>
        <w:t>9</w:t>
      </w:r>
      <w:r w:rsidR="006C7AAB" w:rsidRPr="002C0D45">
        <w:t>. iki policijos ar STT pareigūnų atvykimo elgtis pagal jų nurodymus.</w:t>
      </w:r>
    </w:p>
    <w:p w14:paraId="3B097FC9" w14:textId="30BF6754" w:rsidR="00A6736F" w:rsidRPr="002C0D45" w:rsidRDefault="008E6F6F" w:rsidP="008337D8">
      <w:pPr>
        <w:pStyle w:val="BodyText"/>
        <w:tabs>
          <w:tab w:val="left" w:pos="851"/>
        </w:tabs>
        <w:spacing w:after="0"/>
        <w:ind w:firstLine="720"/>
        <w:jc w:val="both"/>
      </w:pPr>
      <w:r>
        <w:t>3</w:t>
      </w:r>
      <w:r w:rsidR="00745C75">
        <w:t>1</w:t>
      </w:r>
      <w:r w:rsidR="002C0D45" w:rsidRPr="002C0D45">
        <w:t xml:space="preserve">. </w:t>
      </w:r>
      <w:r w:rsidR="00A6736F" w:rsidRPr="002C0D45">
        <w:t>Jei neteisėtas atlygis buvo pasiūlytas ar pažadėtas elektroniniu paštu, telefonu ar kitomis ryšio priemonėmis (</w:t>
      </w:r>
      <w:r w:rsidR="00786DCD">
        <w:t xml:space="preserve">pvz. </w:t>
      </w:r>
      <w:r w:rsidR="00A6736F" w:rsidRPr="002C0D45">
        <w:t xml:space="preserve">socialinių tinklų paskyrose), </w:t>
      </w:r>
      <w:r w:rsidR="00786DCD">
        <w:t>A</w:t>
      </w:r>
      <w:r w:rsidR="00A6736F" w:rsidRPr="002C0D45">
        <w:t xml:space="preserve">smuo, dirbantis </w:t>
      </w:r>
      <w:r w:rsidR="00141951">
        <w:t>Administracijoje</w:t>
      </w:r>
      <w:r w:rsidR="00756515" w:rsidRPr="002C0D45">
        <w:t xml:space="preserve">, </w:t>
      </w:r>
      <w:r w:rsidR="00A6736F" w:rsidRPr="002C0D45">
        <w:t xml:space="preserve">privalo imtis priemonių </w:t>
      </w:r>
      <w:r w:rsidR="00BA4EA9" w:rsidRPr="002C0D45">
        <w:t>įrodym</w:t>
      </w:r>
      <w:r w:rsidR="00BA4EA9">
        <w:t>ams</w:t>
      </w:r>
      <w:r w:rsidR="00BA4EA9" w:rsidRPr="002C0D45">
        <w:t xml:space="preserve"> </w:t>
      </w:r>
      <w:r w:rsidR="00A6736F" w:rsidRPr="002C0D45">
        <w:t xml:space="preserve">išsaugoti, neištrinti elektroninio laiško, SMS pranešimų, padaryti monitoriaus </w:t>
      </w:r>
      <w:r w:rsidR="00A6736F" w:rsidRPr="002C0D45">
        <w:lastRenderedPageBreak/>
        <w:t xml:space="preserve">nuotrauką su matomu tekstu, </w:t>
      </w:r>
      <w:r w:rsidR="00BA4EA9">
        <w:t>jei yra</w:t>
      </w:r>
      <w:r w:rsidR="00BA4EA9" w:rsidRPr="002C0D45">
        <w:t xml:space="preserve"> </w:t>
      </w:r>
      <w:r w:rsidR="00A6736F" w:rsidRPr="002C0D45">
        <w:t>galimyb</w:t>
      </w:r>
      <w:r w:rsidR="00BA4EA9">
        <w:t>ė</w:t>
      </w:r>
      <w:r w:rsidR="00A6736F" w:rsidRPr="002C0D45">
        <w:t xml:space="preserve">, </w:t>
      </w:r>
      <w:r w:rsidR="00BA4EA9">
        <w:t>pa</w:t>
      </w:r>
      <w:r w:rsidR="00A6736F" w:rsidRPr="002C0D45">
        <w:t>daryti pokalbių su neteisėtą atlygį siūlančiu asmeniu garso įrašus.</w:t>
      </w:r>
      <w:r w:rsidR="00756515" w:rsidRPr="002C0D45">
        <w:t xml:space="preserve"> Apie tai informuoti tiesioginį vadovą.</w:t>
      </w:r>
    </w:p>
    <w:p w14:paraId="767816C3" w14:textId="25E6CAC8" w:rsidR="00E46651" w:rsidRPr="002C0D45" w:rsidRDefault="008E6F6F" w:rsidP="008337D8">
      <w:pPr>
        <w:pStyle w:val="BodyText"/>
        <w:tabs>
          <w:tab w:val="left" w:pos="851"/>
        </w:tabs>
        <w:spacing w:after="0"/>
        <w:ind w:firstLine="720"/>
        <w:jc w:val="both"/>
      </w:pPr>
      <w:r>
        <w:t>3</w:t>
      </w:r>
      <w:r w:rsidR="00745C75">
        <w:t>2</w:t>
      </w:r>
      <w:r w:rsidR="00A6736F" w:rsidRPr="002C0D45">
        <w:t>. Jei neteisėtas atlygis buvo atsi</w:t>
      </w:r>
      <w:r w:rsidR="00461097">
        <w:t>ų</w:t>
      </w:r>
      <w:r w:rsidR="00A6736F" w:rsidRPr="002C0D45">
        <w:t xml:space="preserve">stas anonimiškai </w:t>
      </w:r>
      <w:r w:rsidR="00E46651" w:rsidRPr="002C0D45">
        <w:t>pašto siunta</w:t>
      </w:r>
      <w:r w:rsidR="00A6736F" w:rsidRPr="002C0D45">
        <w:t xml:space="preserve"> ar </w:t>
      </w:r>
      <w:r w:rsidR="00E46651" w:rsidRPr="002C0D45">
        <w:t xml:space="preserve">per </w:t>
      </w:r>
      <w:r w:rsidR="00A6736F" w:rsidRPr="002C0D45">
        <w:t xml:space="preserve">kurjerį, </w:t>
      </w:r>
      <w:r w:rsidR="00756515" w:rsidRPr="002C0D45">
        <w:t xml:space="preserve">asmuo, dirbantis </w:t>
      </w:r>
      <w:r w:rsidR="00E92699" w:rsidRPr="00AD620F">
        <w:t>Administracijoje</w:t>
      </w:r>
      <w:r w:rsidR="00756515" w:rsidRPr="002C0D45">
        <w:t xml:space="preserve">, privalo </w:t>
      </w:r>
      <w:r w:rsidR="00A6736F" w:rsidRPr="002C0D45">
        <w:t xml:space="preserve">padaryti siuntos išpakavimo ir </w:t>
      </w:r>
      <w:r w:rsidR="00E46651" w:rsidRPr="002C0D45">
        <w:t xml:space="preserve">jos </w:t>
      </w:r>
      <w:r w:rsidR="00A6736F" w:rsidRPr="002C0D45">
        <w:t>t</w:t>
      </w:r>
      <w:r w:rsidR="00DB45C7" w:rsidRPr="002C0D45">
        <w:t>u</w:t>
      </w:r>
      <w:r w:rsidR="00A6736F" w:rsidRPr="002C0D45">
        <w:t xml:space="preserve">rinio nuotraukas. </w:t>
      </w:r>
      <w:r w:rsidR="00756515" w:rsidRPr="002C0D45">
        <w:t>Apie tai informuoti tiesioginį vadovą.</w:t>
      </w:r>
    </w:p>
    <w:p w14:paraId="780E2163" w14:textId="2BE3CF58" w:rsidR="00177100" w:rsidRPr="002C0D45" w:rsidRDefault="00141951" w:rsidP="008337D8">
      <w:pPr>
        <w:pStyle w:val="BodyText"/>
        <w:tabs>
          <w:tab w:val="left" w:pos="851"/>
        </w:tabs>
        <w:spacing w:after="0"/>
        <w:ind w:firstLine="720"/>
        <w:jc w:val="both"/>
      </w:pPr>
      <w:r>
        <w:t>3</w:t>
      </w:r>
      <w:r w:rsidR="00745C75">
        <w:t>3</w:t>
      </w:r>
      <w:r w:rsidR="00F04FCA" w:rsidRPr="002C0D45">
        <w:t xml:space="preserve">. </w:t>
      </w:r>
      <w:r w:rsidR="00581853" w:rsidRPr="002C0D45">
        <w:t>Asmens, dirbančio</w:t>
      </w:r>
      <w:r w:rsidR="00E92699">
        <w:t xml:space="preserve"> </w:t>
      </w:r>
      <w:r w:rsidR="00E92699" w:rsidRPr="00AD620F">
        <w:t>Administracijoje</w:t>
      </w:r>
      <w:r w:rsidR="00581853" w:rsidRPr="002C0D45">
        <w:t>, tiesioginis vadovas, g</w:t>
      </w:r>
      <w:r w:rsidR="00F04FCA" w:rsidRPr="002C0D45">
        <w:t xml:space="preserve">avęs </w:t>
      </w:r>
      <w:r w:rsidR="00DB45C7" w:rsidRPr="002C0D45">
        <w:t xml:space="preserve">iš </w:t>
      </w:r>
      <w:r w:rsidR="00F04FCA" w:rsidRPr="002C0D45">
        <w:t>pavaldinio informaciją apie tai, kad jam yra siūlomas arba duotas kyšis arba siūloma paveikti kitą asmenį, dirbantį Savivaldybėje, kad šis veiktų arba neveiktų, privalo</w:t>
      </w:r>
      <w:r w:rsidR="00177100" w:rsidRPr="002C0D45">
        <w:t>:</w:t>
      </w:r>
    </w:p>
    <w:p w14:paraId="5123B831" w14:textId="62A87C6B" w:rsidR="00177100" w:rsidRPr="002C0D45" w:rsidRDefault="00141951" w:rsidP="008337D8">
      <w:pPr>
        <w:pStyle w:val="BodyText"/>
        <w:tabs>
          <w:tab w:val="left" w:pos="851"/>
        </w:tabs>
        <w:spacing w:after="0"/>
        <w:ind w:firstLine="720"/>
        <w:jc w:val="both"/>
      </w:pPr>
      <w:r>
        <w:t>3</w:t>
      </w:r>
      <w:r w:rsidR="00745C75">
        <w:t>3</w:t>
      </w:r>
      <w:r w:rsidR="00177100" w:rsidRPr="002C0D45">
        <w:t>.1.</w:t>
      </w:r>
      <w:r w:rsidR="00F04FCA" w:rsidRPr="002C0D45">
        <w:t xml:space="preserve"> skubiai imtis priemonių, kad in</w:t>
      </w:r>
      <w:r w:rsidR="00177100" w:rsidRPr="002C0D45">
        <w:t>teresantas negalėtų pasišalinti</w:t>
      </w:r>
      <w:r w:rsidR="0018094A" w:rsidRPr="002C0D45">
        <w:t>;</w:t>
      </w:r>
    </w:p>
    <w:p w14:paraId="625E18EC" w14:textId="2093B96A" w:rsidR="00F04FCA" w:rsidRPr="002C0D45" w:rsidRDefault="00141951" w:rsidP="008337D8">
      <w:pPr>
        <w:pStyle w:val="BodyText"/>
        <w:tabs>
          <w:tab w:val="left" w:pos="851"/>
        </w:tabs>
        <w:spacing w:after="0"/>
        <w:ind w:firstLine="720"/>
        <w:jc w:val="both"/>
      </w:pPr>
      <w:r>
        <w:t>3</w:t>
      </w:r>
      <w:r w:rsidR="00745C75">
        <w:t>3</w:t>
      </w:r>
      <w:r w:rsidR="00177100" w:rsidRPr="002C0D45">
        <w:t>.2.</w:t>
      </w:r>
      <w:r w:rsidR="00F04FCA" w:rsidRPr="002C0D45">
        <w:t xml:space="preserve"> telefonu informuoti </w:t>
      </w:r>
      <w:r w:rsidR="00177100" w:rsidRPr="002C0D45">
        <w:t>policiją ar STT;</w:t>
      </w:r>
    </w:p>
    <w:p w14:paraId="4EEF0FDE" w14:textId="600CD725" w:rsidR="00177100" w:rsidRPr="002C0D45" w:rsidRDefault="00141951" w:rsidP="008337D8">
      <w:pPr>
        <w:pStyle w:val="BodyText"/>
        <w:tabs>
          <w:tab w:val="left" w:pos="851"/>
        </w:tabs>
        <w:spacing w:after="0"/>
        <w:ind w:firstLine="720"/>
        <w:jc w:val="both"/>
      </w:pPr>
      <w:r>
        <w:t>3</w:t>
      </w:r>
      <w:r w:rsidR="00745C75">
        <w:t>3</w:t>
      </w:r>
      <w:r w:rsidR="00F32CA8" w:rsidRPr="002C0D45">
        <w:t xml:space="preserve">.3. </w:t>
      </w:r>
      <w:r w:rsidR="00177100" w:rsidRPr="002C0D45">
        <w:t xml:space="preserve">sudaryti </w:t>
      </w:r>
      <w:r w:rsidR="002B1C6E" w:rsidRPr="002C0D45">
        <w:t xml:space="preserve">pavaldiniui </w:t>
      </w:r>
      <w:r w:rsidR="00177100" w:rsidRPr="002C0D45">
        <w:t>galimybę iki atvykstant policijos ar STT pareigūn</w:t>
      </w:r>
      <w:r w:rsidR="0018094A" w:rsidRPr="002C0D45">
        <w:t>ams</w:t>
      </w:r>
      <w:r w:rsidR="00177100" w:rsidRPr="002C0D45">
        <w:t xml:space="preserve"> laikinai neaptarnauti kitų interesantų</w:t>
      </w:r>
      <w:r w:rsidR="00F32CA8" w:rsidRPr="002C0D45">
        <w:t>, esant galimybei, parašyti trumpą paaiškinimą.</w:t>
      </w:r>
    </w:p>
    <w:p w14:paraId="44409456" w14:textId="7B93C4CE" w:rsidR="00F04FCA" w:rsidRDefault="00141951" w:rsidP="008337D8">
      <w:pPr>
        <w:pStyle w:val="BodyText"/>
        <w:tabs>
          <w:tab w:val="left" w:pos="851"/>
        </w:tabs>
        <w:ind w:firstLine="720"/>
        <w:jc w:val="both"/>
      </w:pPr>
      <w:r>
        <w:t>3</w:t>
      </w:r>
      <w:r w:rsidR="00745C75">
        <w:t>4</w:t>
      </w:r>
      <w:r w:rsidR="00177100" w:rsidRPr="002C0D45">
        <w:t xml:space="preserve">. Asmens, dirbančio Savivaldybėje, tiesioginis vadovas, gavęs </w:t>
      </w:r>
      <w:r w:rsidR="0018094A" w:rsidRPr="002C0D45">
        <w:t xml:space="preserve">iš </w:t>
      </w:r>
      <w:r w:rsidR="00177100" w:rsidRPr="002C0D45">
        <w:t>pavaldinio informaciją apie tai, kad neteisėtas atlygis buvo pasiūlytas ar pažadėtas elektroniniu paštu, telefonu ar kitomis ryšio priemonėmis, telefonu ar raštu informuoja apie tai policiją ar STT</w:t>
      </w:r>
      <w:r w:rsidR="006C7640">
        <w:t>.</w:t>
      </w:r>
    </w:p>
    <w:p w14:paraId="5F99555D" w14:textId="77777777" w:rsidR="006C7640" w:rsidRPr="002C0D45" w:rsidRDefault="006C7640" w:rsidP="006C7640">
      <w:pPr>
        <w:pStyle w:val="BodyText"/>
        <w:tabs>
          <w:tab w:val="left" w:pos="851"/>
        </w:tabs>
        <w:ind w:firstLine="851"/>
        <w:jc w:val="both"/>
      </w:pPr>
    </w:p>
    <w:p w14:paraId="0775F029" w14:textId="77777777" w:rsidR="004309D1" w:rsidRPr="002C0D45" w:rsidRDefault="00462150" w:rsidP="000D7C3B">
      <w:pPr>
        <w:tabs>
          <w:tab w:val="left" w:pos="851"/>
        </w:tabs>
        <w:ind w:left="360"/>
        <w:jc w:val="center"/>
        <w:rPr>
          <w:b/>
        </w:rPr>
      </w:pPr>
      <w:r>
        <w:rPr>
          <w:b/>
        </w:rPr>
        <w:t>VIII</w:t>
      </w:r>
      <w:r w:rsidR="00432548" w:rsidRPr="002C0D45">
        <w:rPr>
          <w:b/>
        </w:rPr>
        <w:t xml:space="preserve"> SKYRIUS</w:t>
      </w:r>
    </w:p>
    <w:p w14:paraId="528AFC02" w14:textId="77777777" w:rsidR="003F25E7" w:rsidRPr="002C0D45" w:rsidRDefault="003F25E7" w:rsidP="000D7C3B">
      <w:pPr>
        <w:tabs>
          <w:tab w:val="left" w:pos="851"/>
        </w:tabs>
        <w:autoSpaceDE w:val="0"/>
        <w:autoSpaceDN w:val="0"/>
        <w:adjustRightInd w:val="0"/>
        <w:ind w:left="360"/>
        <w:jc w:val="center"/>
        <w:rPr>
          <w:b/>
          <w:bCs/>
        </w:rPr>
      </w:pPr>
      <w:r w:rsidRPr="002C0D45">
        <w:rPr>
          <w:b/>
          <w:bCs/>
        </w:rPr>
        <w:t>BAIGIAMOSIOS NUOSTATOS</w:t>
      </w:r>
    </w:p>
    <w:p w14:paraId="38F2AB86" w14:textId="77777777" w:rsidR="00FC492D" w:rsidRPr="002C0D45" w:rsidRDefault="00FC492D" w:rsidP="000D7C3B">
      <w:pPr>
        <w:tabs>
          <w:tab w:val="left" w:pos="851"/>
        </w:tabs>
        <w:autoSpaceDE w:val="0"/>
        <w:autoSpaceDN w:val="0"/>
        <w:adjustRightInd w:val="0"/>
        <w:spacing w:line="360" w:lineRule="auto"/>
        <w:ind w:left="360"/>
        <w:jc w:val="center"/>
        <w:rPr>
          <w:b/>
          <w:bCs/>
        </w:rPr>
      </w:pPr>
    </w:p>
    <w:p w14:paraId="50AB0281" w14:textId="570DC12C" w:rsidR="009E6A6B" w:rsidRPr="002C0D45" w:rsidRDefault="00A5576A" w:rsidP="008337D8">
      <w:pPr>
        <w:tabs>
          <w:tab w:val="left" w:pos="851"/>
        </w:tabs>
        <w:autoSpaceDE w:val="0"/>
        <w:autoSpaceDN w:val="0"/>
        <w:adjustRightInd w:val="0"/>
        <w:ind w:firstLine="720"/>
        <w:jc w:val="both"/>
      </w:pPr>
      <w:r>
        <w:t>3</w:t>
      </w:r>
      <w:r w:rsidR="00745C75">
        <w:t>5</w:t>
      </w:r>
      <w:r w:rsidR="00907258" w:rsidRPr="002C0D45">
        <w:t xml:space="preserve">. </w:t>
      </w:r>
      <w:r w:rsidR="009E6A6B" w:rsidRPr="002C0D45">
        <w:t xml:space="preserve">Laikytis Taisyklių elgesio normų reikalavimų – kiekvieno </w:t>
      </w:r>
      <w:r>
        <w:t>A</w:t>
      </w:r>
      <w:r w:rsidR="009E6A6B" w:rsidRPr="002C0D45">
        <w:t xml:space="preserve">smens, dirbančio </w:t>
      </w:r>
      <w:r>
        <w:t>Administrac</w:t>
      </w:r>
      <w:r w:rsidR="001C4BF9">
        <w:t>i</w:t>
      </w:r>
      <w:r>
        <w:t>joje</w:t>
      </w:r>
      <w:r w:rsidR="009E6A6B" w:rsidRPr="002C0D45">
        <w:t>, pareiga, o jų pažeidimas užtraukia moralinę i</w:t>
      </w:r>
      <w:r w:rsidR="00676F8C" w:rsidRPr="002C0D45">
        <w:t>r</w:t>
      </w:r>
      <w:r w:rsidR="009E6A6B" w:rsidRPr="002C0D45">
        <w:t xml:space="preserve"> tarnybinę </w:t>
      </w:r>
      <w:r>
        <w:t>/</w:t>
      </w:r>
      <w:r w:rsidR="009E6A6B" w:rsidRPr="002C0D45">
        <w:t xml:space="preserve"> drausminę atsakomybę.</w:t>
      </w:r>
    </w:p>
    <w:p w14:paraId="4B8BEC00" w14:textId="570966C5" w:rsidR="00372845" w:rsidRPr="002C0D45" w:rsidRDefault="00A5576A" w:rsidP="008337D8">
      <w:pPr>
        <w:tabs>
          <w:tab w:val="left" w:pos="851"/>
        </w:tabs>
        <w:autoSpaceDE w:val="0"/>
        <w:autoSpaceDN w:val="0"/>
        <w:adjustRightInd w:val="0"/>
        <w:ind w:firstLine="720"/>
        <w:jc w:val="both"/>
      </w:pPr>
      <w:r>
        <w:t>3</w:t>
      </w:r>
      <w:r w:rsidR="00745C75">
        <w:t>6</w:t>
      </w:r>
      <w:r w:rsidR="00907258" w:rsidRPr="002C0D45">
        <w:t xml:space="preserve">. </w:t>
      </w:r>
      <w:r w:rsidR="004415EB" w:rsidRPr="002C0D45">
        <w:t>A</w:t>
      </w:r>
      <w:r w:rsidR="00372845" w:rsidRPr="002C0D45">
        <w:t xml:space="preserve">smuo, dirbantis </w:t>
      </w:r>
      <w:r>
        <w:t>Administracijoje</w:t>
      </w:r>
      <w:r w:rsidR="00372845" w:rsidRPr="002C0D45">
        <w:t>, turi laikytis</w:t>
      </w:r>
      <w:r w:rsidR="003225D1" w:rsidRPr="002C0D45">
        <w:t xml:space="preserve"> ne tik </w:t>
      </w:r>
      <w:r w:rsidR="00340547" w:rsidRPr="002C0D45">
        <w:t>Taisyklių</w:t>
      </w:r>
      <w:r w:rsidR="004415EB" w:rsidRPr="002C0D45">
        <w:t xml:space="preserve"> reikalavimų</w:t>
      </w:r>
      <w:r w:rsidR="003225D1" w:rsidRPr="002C0D45">
        <w:t>, bet ir</w:t>
      </w:r>
      <w:r w:rsidR="00372845" w:rsidRPr="002C0D45">
        <w:t xml:space="preserve"> kitų tarnybinės etikos normų.  </w:t>
      </w:r>
    </w:p>
    <w:p w14:paraId="07E15965" w14:textId="23024F33" w:rsidR="008839CC" w:rsidRPr="002C0D45" w:rsidRDefault="00A5576A" w:rsidP="008337D8">
      <w:pPr>
        <w:tabs>
          <w:tab w:val="left" w:pos="851"/>
        </w:tabs>
        <w:autoSpaceDE w:val="0"/>
        <w:autoSpaceDN w:val="0"/>
        <w:adjustRightInd w:val="0"/>
        <w:ind w:firstLine="720"/>
        <w:jc w:val="both"/>
      </w:pPr>
      <w:r>
        <w:t>3</w:t>
      </w:r>
      <w:r w:rsidR="00745C75">
        <w:t>7</w:t>
      </w:r>
      <w:r w:rsidR="00907258" w:rsidRPr="002C0D45">
        <w:t xml:space="preserve">. </w:t>
      </w:r>
      <w:r w:rsidR="003F25E7" w:rsidRPr="002C0D45">
        <w:t xml:space="preserve">Ginčai, kilę dėl </w:t>
      </w:r>
      <w:r w:rsidR="00544755" w:rsidRPr="002C0D45">
        <w:t xml:space="preserve">tarnybinės ar drausminės atsakomybės taikymo </w:t>
      </w:r>
      <w:r w:rsidR="00676F8C" w:rsidRPr="002C0D45">
        <w:t xml:space="preserve">pažeidus </w:t>
      </w:r>
      <w:r w:rsidR="003A4FBB" w:rsidRPr="002C0D45">
        <w:t>Taisyklių</w:t>
      </w:r>
      <w:r w:rsidR="003F25E7" w:rsidRPr="002C0D45">
        <w:t xml:space="preserve"> </w:t>
      </w:r>
      <w:r w:rsidR="00AD6148" w:rsidRPr="002C0D45">
        <w:t>reikalavim</w:t>
      </w:r>
      <w:r w:rsidR="00676F8C" w:rsidRPr="002C0D45">
        <w:t>us</w:t>
      </w:r>
      <w:r w:rsidR="003F25E7" w:rsidRPr="002C0D45">
        <w:t xml:space="preserve">, nagrinėjami </w:t>
      </w:r>
      <w:r w:rsidR="00907258" w:rsidRPr="002C0D45">
        <w:t xml:space="preserve">teisės aktų </w:t>
      </w:r>
      <w:r w:rsidR="001B5955" w:rsidRPr="002C0D45">
        <w:t>nustatyta</w:t>
      </w:r>
      <w:r w:rsidR="00734CD5" w:rsidRPr="002C0D45">
        <w:t xml:space="preserve"> </w:t>
      </w:r>
      <w:r w:rsidR="003F25E7" w:rsidRPr="002C0D45">
        <w:t>tvarka.</w:t>
      </w:r>
    </w:p>
    <w:p w14:paraId="4AEC2AFC" w14:textId="0DBF442A" w:rsidR="00C27609" w:rsidRDefault="00B82574" w:rsidP="008337D8">
      <w:pPr>
        <w:tabs>
          <w:tab w:val="left" w:pos="851"/>
          <w:tab w:val="left" w:pos="1200"/>
        </w:tabs>
        <w:autoSpaceDE w:val="0"/>
        <w:autoSpaceDN w:val="0"/>
        <w:adjustRightInd w:val="0"/>
        <w:ind w:firstLine="720"/>
        <w:jc w:val="both"/>
        <w:rPr>
          <w:iCs/>
        </w:rPr>
      </w:pPr>
      <w:r>
        <w:rPr>
          <w:iCs/>
        </w:rPr>
        <w:t>3</w:t>
      </w:r>
      <w:r w:rsidR="00745C75">
        <w:rPr>
          <w:iCs/>
        </w:rPr>
        <w:t>8</w:t>
      </w:r>
      <w:r w:rsidR="00A5576A" w:rsidRPr="00A5576A">
        <w:rPr>
          <w:iCs/>
        </w:rPr>
        <w:t>.</w:t>
      </w:r>
      <w:r>
        <w:rPr>
          <w:iCs/>
        </w:rPr>
        <w:t xml:space="preserve"> </w:t>
      </w:r>
      <w:r w:rsidR="004779E6" w:rsidRPr="00A5576A">
        <w:rPr>
          <w:iCs/>
        </w:rPr>
        <w:t xml:space="preserve">Asmenys, priimti į darbą </w:t>
      </w:r>
      <w:r w:rsidR="00A5576A">
        <w:rPr>
          <w:iCs/>
        </w:rPr>
        <w:t>Administracijoje</w:t>
      </w:r>
      <w:r w:rsidR="004779E6" w:rsidRPr="00A5576A">
        <w:rPr>
          <w:iCs/>
        </w:rPr>
        <w:t xml:space="preserve"> ir pradėję dirbti, </w:t>
      </w:r>
      <w:r w:rsidR="00A5576A">
        <w:rPr>
          <w:iCs/>
        </w:rPr>
        <w:t xml:space="preserve">su Taisyklėmis supažindinami per Dokumentų valdymo sistemą. </w:t>
      </w:r>
      <w:r w:rsidR="00590D46">
        <w:rPr>
          <w:iCs/>
        </w:rPr>
        <w:t>S</w:t>
      </w:r>
      <w:r w:rsidR="00A5576A">
        <w:rPr>
          <w:iCs/>
        </w:rPr>
        <w:t xml:space="preserve">u šiomis taisyklėmis asmenis supažindina </w:t>
      </w:r>
      <w:r w:rsidR="00A5576A" w:rsidRPr="002D127D">
        <w:rPr>
          <w:iCs/>
        </w:rPr>
        <w:t>Personalo skyrius</w:t>
      </w:r>
      <w:r w:rsidR="002D127D" w:rsidRPr="002D127D">
        <w:rPr>
          <w:iCs/>
        </w:rPr>
        <w:t xml:space="preserve">, naujai priimtus asmenis – </w:t>
      </w:r>
      <w:r w:rsidR="00590D46">
        <w:rPr>
          <w:iCs/>
        </w:rPr>
        <w:t xml:space="preserve">paskirtas </w:t>
      </w:r>
      <w:r w:rsidR="002D127D" w:rsidRPr="002D127D">
        <w:rPr>
          <w:iCs/>
        </w:rPr>
        <w:t>Atsakingas asmuo.</w:t>
      </w:r>
      <w:r w:rsidR="00DC7D59" w:rsidRPr="002D127D">
        <w:rPr>
          <w:iCs/>
        </w:rPr>
        <w:t xml:space="preserve"> </w:t>
      </w:r>
    </w:p>
    <w:p w14:paraId="794D3350" w14:textId="21B66B17" w:rsidR="002D127D" w:rsidRDefault="002D127D" w:rsidP="00A5576A">
      <w:pPr>
        <w:tabs>
          <w:tab w:val="left" w:pos="851"/>
          <w:tab w:val="left" w:pos="1200"/>
        </w:tabs>
        <w:autoSpaceDE w:val="0"/>
        <w:autoSpaceDN w:val="0"/>
        <w:adjustRightInd w:val="0"/>
        <w:jc w:val="both"/>
        <w:rPr>
          <w:iCs/>
        </w:rPr>
      </w:pPr>
    </w:p>
    <w:p w14:paraId="6E3721E7" w14:textId="541C7EDF" w:rsidR="002D127D" w:rsidRDefault="002D127D" w:rsidP="00A5576A">
      <w:pPr>
        <w:tabs>
          <w:tab w:val="left" w:pos="851"/>
          <w:tab w:val="left" w:pos="1200"/>
        </w:tabs>
        <w:autoSpaceDE w:val="0"/>
        <w:autoSpaceDN w:val="0"/>
        <w:adjustRightInd w:val="0"/>
        <w:jc w:val="both"/>
        <w:rPr>
          <w:iCs/>
        </w:rPr>
      </w:pPr>
    </w:p>
    <w:p w14:paraId="643C16D6" w14:textId="75C41D40" w:rsidR="002D127D" w:rsidRPr="002D127D" w:rsidRDefault="002D127D" w:rsidP="002D127D">
      <w:pPr>
        <w:tabs>
          <w:tab w:val="left" w:pos="851"/>
          <w:tab w:val="left" w:pos="1200"/>
        </w:tabs>
        <w:autoSpaceDE w:val="0"/>
        <w:autoSpaceDN w:val="0"/>
        <w:adjustRightInd w:val="0"/>
        <w:jc w:val="center"/>
        <w:rPr>
          <w:iCs/>
        </w:rPr>
      </w:pPr>
      <w:r>
        <w:rPr>
          <w:iCs/>
        </w:rPr>
        <w:t>_________________</w:t>
      </w:r>
    </w:p>
    <w:p w14:paraId="02C5FB74" w14:textId="004C42D3" w:rsidR="00C27609" w:rsidRDefault="00C27609" w:rsidP="00C27609">
      <w:pPr>
        <w:tabs>
          <w:tab w:val="left" w:pos="851"/>
          <w:tab w:val="left" w:pos="1200"/>
        </w:tabs>
        <w:autoSpaceDE w:val="0"/>
        <w:autoSpaceDN w:val="0"/>
        <w:adjustRightInd w:val="0"/>
        <w:spacing w:line="360" w:lineRule="auto"/>
        <w:jc w:val="both"/>
        <w:rPr>
          <w:iCs/>
          <w:color w:val="FF0000"/>
        </w:rPr>
      </w:pPr>
    </w:p>
    <w:p w14:paraId="08AC362E" w14:textId="73F64DCA" w:rsidR="00C27609" w:rsidRDefault="00C27609" w:rsidP="00C27609">
      <w:pPr>
        <w:tabs>
          <w:tab w:val="left" w:pos="851"/>
          <w:tab w:val="left" w:pos="1200"/>
        </w:tabs>
        <w:autoSpaceDE w:val="0"/>
        <w:autoSpaceDN w:val="0"/>
        <w:adjustRightInd w:val="0"/>
        <w:spacing w:line="360" w:lineRule="auto"/>
        <w:jc w:val="both"/>
        <w:rPr>
          <w:iCs/>
          <w:color w:val="FF0000"/>
        </w:rPr>
      </w:pPr>
    </w:p>
    <w:p w14:paraId="4B133512" w14:textId="3AE7C297" w:rsidR="00870507" w:rsidRDefault="00870507" w:rsidP="00C27609">
      <w:pPr>
        <w:tabs>
          <w:tab w:val="left" w:pos="851"/>
          <w:tab w:val="left" w:pos="1200"/>
        </w:tabs>
        <w:autoSpaceDE w:val="0"/>
        <w:autoSpaceDN w:val="0"/>
        <w:adjustRightInd w:val="0"/>
        <w:spacing w:line="360" w:lineRule="auto"/>
        <w:jc w:val="both"/>
        <w:rPr>
          <w:iCs/>
          <w:color w:val="FF0000"/>
        </w:rPr>
      </w:pPr>
    </w:p>
    <w:p w14:paraId="6820E688" w14:textId="7DA6AC23" w:rsidR="00870507" w:rsidRDefault="00870507" w:rsidP="00C27609">
      <w:pPr>
        <w:tabs>
          <w:tab w:val="left" w:pos="851"/>
          <w:tab w:val="left" w:pos="1200"/>
        </w:tabs>
        <w:autoSpaceDE w:val="0"/>
        <w:autoSpaceDN w:val="0"/>
        <w:adjustRightInd w:val="0"/>
        <w:spacing w:line="360" w:lineRule="auto"/>
        <w:jc w:val="both"/>
        <w:rPr>
          <w:iCs/>
          <w:color w:val="FF0000"/>
        </w:rPr>
      </w:pPr>
    </w:p>
    <w:p w14:paraId="7E26B359" w14:textId="2DBB4842" w:rsidR="008337D8" w:rsidRDefault="008337D8" w:rsidP="00C27609">
      <w:pPr>
        <w:tabs>
          <w:tab w:val="left" w:pos="851"/>
          <w:tab w:val="left" w:pos="1200"/>
        </w:tabs>
        <w:autoSpaceDE w:val="0"/>
        <w:autoSpaceDN w:val="0"/>
        <w:adjustRightInd w:val="0"/>
        <w:spacing w:line="360" w:lineRule="auto"/>
        <w:jc w:val="both"/>
        <w:rPr>
          <w:iCs/>
          <w:color w:val="FF0000"/>
        </w:rPr>
      </w:pPr>
    </w:p>
    <w:p w14:paraId="04CFC740" w14:textId="321B895D" w:rsidR="008337D8" w:rsidRDefault="008337D8" w:rsidP="00C27609">
      <w:pPr>
        <w:tabs>
          <w:tab w:val="left" w:pos="851"/>
          <w:tab w:val="left" w:pos="1200"/>
        </w:tabs>
        <w:autoSpaceDE w:val="0"/>
        <w:autoSpaceDN w:val="0"/>
        <w:adjustRightInd w:val="0"/>
        <w:spacing w:line="360" w:lineRule="auto"/>
        <w:jc w:val="both"/>
        <w:rPr>
          <w:iCs/>
          <w:color w:val="FF0000"/>
        </w:rPr>
      </w:pPr>
    </w:p>
    <w:p w14:paraId="65718794" w14:textId="4F6B2DF4" w:rsidR="008337D8" w:rsidRDefault="008337D8" w:rsidP="00C27609">
      <w:pPr>
        <w:tabs>
          <w:tab w:val="left" w:pos="851"/>
          <w:tab w:val="left" w:pos="1200"/>
        </w:tabs>
        <w:autoSpaceDE w:val="0"/>
        <w:autoSpaceDN w:val="0"/>
        <w:adjustRightInd w:val="0"/>
        <w:spacing w:line="360" w:lineRule="auto"/>
        <w:jc w:val="both"/>
        <w:rPr>
          <w:iCs/>
          <w:color w:val="FF0000"/>
        </w:rPr>
      </w:pPr>
    </w:p>
    <w:p w14:paraId="5DCEC6C6" w14:textId="60AC91AA" w:rsidR="008337D8" w:rsidRDefault="008337D8" w:rsidP="00C27609">
      <w:pPr>
        <w:tabs>
          <w:tab w:val="left" w:pos="851"/>
          <w:tab w:val="left" w:pos="1200"/>
        </w:tabs>
        <w:autoSpaceDE w:val="0"/>
        <w:autoSpaceDN w:val="0"/>
        <w:adjustRightInd w:val="0"/>
        <w:spacing w:line="360" w:lineRule="auto"/>
        <w:jc w:val="both"/>
        <w:rPr>
          <w:iCs/>
          <w:color w:val="FF0000"/>
        </w:rPr>
      </w:pPr>
    </w:p>
    <w:p w14:paraId="575D0AA3" w14:textId="276DEDED" w:rsidR="008337D8" w:rsidRDefault="008337D8" w:rsidP="00C27609">
      <w:pPr>
        <w:tabs>
          <w:tab w:val="left" w:pos="851"/>
          <w:tab w:val="left" w:pos="1200"/>
        </w:tabs>
        <w:autoSpaceDE w:val="0"/>
        <w:autoSpaceDN w:val="0"/>
        <w:adjustRightInd w:val="0"/>
        <w:spacing w:line="360" w:lineRule="auto"/>
        <w:jc w:val="both"/>
        <w:rPr>
          <w:iCs/>
          <w:color w:val="FF0000"/>
        </w:rPr>
      </w:pPr>
    </w:p>
    <w:p w14:paraId="3F4D675A" w14:textId="77777777" w:rsidR="008337D8" w:rsidRDefault="008337D8" w:rsidP="00C27609">
      <w:pPr>
        <w:tabs>
          <w:tab w:val="left" w:pos="851"/>
          <w:tab w:val="left" w:pos="1200"/>
        </w:tabs>
        <w:autoSpaceDE w:val="0"/>
        <w:autoSpaceDN w:val="0"/>
        <w:adjustRightInd w:val="0"/>
        <w:spacing w:line="360" w:lineRule="auto"/>
        <w:jc w:val="both"/>
        <w:rPr>
          <w:iCs/>
          <w:color w:val="FF0000"/>
        </w:rPr>
      </w:pPr>
    </w:p>
    <w:p w14:paraId="0D2DE94D" w14:textId="355BDCC1" w:rsidR="00870507" w:rsidRDefault="00870507" w:rsidP="00C27609">
      <w:pPr>
        <w:tabs>
          <w:tab w:val="left" w:pos="851"/>
          <w:tab w:val="left" w:pos="1200"/>
        </w:tabs>
        <w:autoSpaceDE w:val="0"/>
        <w:autoSpaceDN w:val="0"/>
        <w:adjustRightInd w:val="0"/>
        <w:spacing w:line="360" w:lineRule="auto"/>
        <w:jc w:val="both"/>
        <w:rPr>
          <w:iCs/>
          <w:color w:val="FF0000"/>
        </w:rPr>
      </w:pPr>
    </w:p>
    <w:p w14:paraId="5C873094" w14:textId="03683151" w:rsidR="00870507" w:rsidRPr="00E92699" w:rsidRDefault="00870507" w:rsidP="00870507">
      <w:pPr>
        <w:tabs>
          <w:tab w:val="left" w:pos="851"/>
          <w:tab w:val="left" w:pos="1200"/>
        </w:tabs>
        <w:autoSpaceDE w:val="0"/>
        <w:autoSpaceDN w:val="0"/>
        <w:adjustRightInd w:val="0"/>
        <w:jc w:val="right"/>
        <w:rPr>
          <w:iCs/>
          <w:color w:val="FF0000"/>
        </w:rPr>
      </w:pPr>
      <w:r w:rsidRPr="00870507">
        <w:rPr>
          <w:iCs/>
        </w:rPr>
        <w:lastRenderedPageBreak/>
        <w:t>Asmenų, dirbančių Biržų rajono savivaldybės administracijoje</w:t>
      </w:r>
      <w:r w:rsidR="00E92699" w:rsidRPr="00E92699">
        <w:rPr>
          <w:iCs/>
          <w:color w:val="FF0000"/>
        </w:rPr>
        <w:t>,</w:t>
      </w:r>
    </w:p>
    <w:p w14:paraId="5D8B9758" w14:textId="0B39077C" w:rsidR="00870507" w:rsidRPr="00870507" w:rsidRDefault="00E92699" w:rsidP="00870507">
      <w:pPr>
        <w:tabs>
          <w:tab w:val="left" w:pos="851"/>
          <w:tab w:val="left" w:pos="1200"/>
        </w:tabs>
        <w:autoSpaceDE w:val="0"/>
        <w:autoSpaceDN w:val="0"/>
        <w:adjustRightInd w:val="0"/>
        <w:jc w:val="right"/>
        <w:rPr>
          <w:iCs/>
        </w:rPr>
      </w:pPr>
      <w:r w:rsidRPr="0001114B">
        <w:rPr>
          <w:iCs/>
        </w:rPr>
        <w:t>a</w:t>
      </w:r>
      <w:r w:rsidR="00870507" w:rsidRPr="00870507">
        <w:rPr>
          <w:iCs/>
        </w:rPr>
        <w:t xml:space="preserve">ntikorupcinio elgesio </w:t>
      </w:r>
      <w:r w:rsidR="007F16E9">
        <w:rPr>
          <w:iCs/>
        </w:rPr>
        <w:t>t</w:t>
      </w:r>
      <w:r w:rsidR="00870507" w:rsidRPr="00870507">
        <w:rPr>
          <w:iCs/>
        </w:rPr>
        <w:t>aisyklių</w:t>
      </w:r>
    </w:p>
    <w:p w14:paraId="0A22F01E" w14:textId="0D8AD79B" w:rsidR="00870507" w:rsidRDefault="00870507" w:rsidP="00870507">
      <w:pPr>
        <w:tabs>
          <w:tab w:val="left" w:pos="851"/>
          <w:tab w:val="left" w:pos="1200"/>
        </w:tabs>
        <w:autoSpaceDE w:val="0"/>
        <w:autoSpaceDN w:val="0"/>
        <w:adjustRightInd w:val="0"/>
        <w:jc w:val="right"/>
        <w:rPr>
          <w:iCs/>
        </w:rPr>
      </w:pPr>
      <w:r w:rsidRPr="00870507">
        <w:rPr>
          <w:iCs/>
        </w:rPr>
        <w:t>1 priedas</w:t>
      </w:r>
    </w:p>
    <w:p w14:paraId="227E1D8B" w14:textId="5B4014DE" w:rsidR="00870507" w:rsidRDefault="00870507" w:rsidP="00870507">
      <w:pPr>
        <w:tabs>
          <w:tab w:val="left" w:pos="851"/>
          <w:tab w:val="left" w:pos="1200"/>
        </w:tabs>
        <w:autoSpaceDE w:val="0"/>
        <w:autoSpaceDN w:val="0"/>
        <w:adjustRightInd w:val="0"/>
        <w:jc w:val="right"/>
        <w:rPr>
          <w:iCs/>
        </w:rPr>
      </w:pPr>
    </w:p>
    <w:p w14:paraId="446D6B67" w14:textId="34BE37B1" w:rsidR="00870507" w:rsidRDefault="00870507" w:rsidP="00870507">
      <w:pPr>
        <w:tabs>
          <w:tab w:val="left" w:pos="851"/>
          <w:tab w:val="left" w:pos="1200"/>
        </w:tabs>
        <w:autoSpaceDE w:val="0"/>
        <w:autoSpaceDN w:val="0"/>
        <w:adjustRightInd w:val="0"/>
        <w:jc w:val="right"/>
        <w:rPr>
          <w:iCs/>
        </w:rPr>
      </w:pPr>
    </w:p>
    <w:p w14:paraId="006B6303" w14:textId="2D765509" w:rsidR="00870507" w:rsidRDefault="00870507" w:rsidP="00870507">
      <w:pPr>
        <w:tabs>
          <w:tab w:val="left" w:pos="851"/>
          <w:tab w:val="left" w:pos="1200"/>
        </w:tabs>
        <w:autoSpaceDE w:val="0"/>
        <w:autoSpaceDN w:val="0"/>
        <w:adjustRightInd w:val="0"/>
        <w:jc w:val="right"/>
        <w:rPr>
          <w:iCs/>
        </w:rPr>
      </w:pPr>
    </w:p>
    <w:p w14:paraId="2FA90127" w14:textId="189D9AB6" w:rsidR="00870507" w:rsidRDefault="00870507" w:rsidP="00870507">
      <w:pPr>
        <w:tabs>
          <w:tab w:val="left" w:pos="851"/>
          <w:tab w:val="left" w:pos="1200"/>
        </w:tabs>
        <w:autoSpaceDE w:val="0"/>
        <w:autoSpaceDN w:val="0"/>
        <w:adjustRightInd w:val="0"/>
        <w:jc w:val="center"/>
        <w:rPr>
          <w:iCs/>
        </w:rPr>
      </w:pPr>
      <w:r>
        <w:rPr>
          <w:iCs/>
        </w:rPr>
        <w:t>(Dovanos perdavimo akto forma)</w:t>
      </w:r>
    </w:p>
    <w:p w14:paraId="7144E406" w14:textId="7AECA4F3" w:rsidR="00870507" w:rsidRDefault="00870507" w:rsidP="00870507">
      <w:pPr>
        <w:tabs>
          <w:tab w:val="left" w:pos="851"/>
          <w:tab w:val="left" w:pos="1200"/>
        </w:tabs>
        <w:autoSpaceDE w:val="0"/>
        <w:autoSpaceDN w:val="0"/>
        <w:adjustRightInd w:val="0"/>
        <w:jc w:val="center"/>
        <w:rPr>
          <w:iCs/>
        </w:rPr>
      </w:pPr>
    </w:p>
    <w:p w14:paraId="6380F855" w14:textId="65C3D108" w:rsidR="00870507" w:rsidRDefault="00870507" w:rsidP="00870507">
      <w:pPr>
        <w:tabs>
          <w:tab w:val="left" w:pos="851"/>
          <w:tab w:val="left" w:pos="1200"/>
        </w:tabs>
        <w:autoSpaceDE w:val="0"/>
        <w:autoSpaceDN w:val="0"/>
        <w:adjustRightInd w:val="0"/>
        <w:jc w:val="center"/>
        <w:rPr>
          <w:iCs/>
        </w:rPr>
      </w:pPr>
    </w:p>
    <w:p w14:paraId="24371F49" w14:textId="3D5EDFAE" w:rsidR="00870507" w:rsidRDefault="00870507" w:rsidP="00870507">
      <w:pPr>
        <w:tabs>
          <w:tab w:val="left" w:pos="851"/>
          <w:tab w:val="left" w:pos="1200"/>
        </w:tabs>
        <w:autoSpaceDE w:val="0"/>
        <w:autoSpaceDN w:val="0"/>
        <w:adjustRightInd w:val="0"/>
        <w:jc w:val="center"/>
        <w:rPr>
          <w:b/>
          <w:bCs/>
          <w:iCs/>
        </w:rPr>
      </w:pPr>
      <w:r w:rsidRPr="00870507">
        <w:rPr>
          <w:b/>
          <w:bCs/>
          <w:iCs/>
        </w:rPr>
        <w:t>DOVANOS PERDAVIMO AKTAS</w:t>
      </w:r>
    </w:p>
    <w:p w14:paraId="7BB7F3A5" w14:textId="7AE57283" w:rsidR="00870507" w:rsidRPr="00870507" w:rsidRDefault="00870507" w:rsidP="00870507">
      <w:pPr>
        <w:tabs>
          <w:tab w:val="left" w:pos="851"/>
          <w:tab w:val="left" w:pos="1200"/>
        </w:tabs>
        <w:autoSpaceDE w:val="0"/>
        <w:autoSpaceDN w:val="0"/>
        <w:adjustRightInd w:val="0"/>
        <w:jc w:val="center"/>
        <w:rPr>
          <w:iCs/>
        </w:rPr>
      </w:pPr>
      <w:r w:rsidRPr="00870507">
        <w:rPr>
          <w:iCs/>
        </w:rPr>
        <w:t>______________</w:t>
      </w:r>
    </w:p>
    <w:p w14:paraId="4F67001A" w14:textId="5A6918E6" w:rsidR="00870507" w:rsidRPr="00870507" w:rsidRDefault="00870507" w:rsidP="00870507">
      <w:pPr>
        <w:tabs>
          <w:tab w:val="left" w:pos="851"/>
          <w:tab w:val="left" w:pos="1200"/>
        </w:tabs>
        <w:autoSpaceDE w:val="0"/>
        <w:autoSpaceDN w:val="0"/>
        <w:adjustRightInd w:val="0"/>
        <w:jc w:val="center"/>
        <w:rPr>
          <w:iCs/>
        </w:rPr>
      </w:pPr>
      <w:r w:rsidRPr="00870507">
        <w:rPr>
          <w:iCs/>
        </w:rPr>
        <w:t>(data, Nr.)</w:t>
      </w:r>
    </w:p>
    <w:p w14:paraId="0CED17A2" w14:textId="7EB060CA" w:rsidR="00870507" w:rsidRPr="00870507" w:rsidRDefault="00870507" w:rsidP="00870507">
      <w:pPr>
        <w:tabs>
          <w:tab w:val="left" w:pos="851"/>
          <w:tab w:val="left" w:pos="1200"/>
        </w:tabs>
        <w:autoSpaceDE w:val="0"/>
        <w:autoSpaceDN w:val="0"/>
        <w:adjustRightInd w:val="0"/>
        <w:jc w:val="center"/>
        <w:rPr>
          <w:iCs/>
        </w:rPr>
      </w:pPr>
    </w:p>
    <w:p w14:paraId="4F7E1566" w14:textId="2A1AA13E" w:rsidR="00870507" w:rsidRPr="00870507" w:rsidRDefault="00870507" w:rsidP="00870507">
      <w:pPr>
        <w:tabs>
          <w:tab w:val="left" w:pos="851"/>
          <w:tab w:val="left" w:pos="1200"/>
        </w:tabs>
        <w:autoSpaceDE w:val="0"/>
        <w:autoSpaceDN w:val="0"/>
        <w:adjustRightInd w:val="0"/>
        <w:jc w:val="center"/>
        <w:rPr>
          <w:iCs/>
        </w:rPr>
      </w:pPr>
      <w:r w:rsidRPr="00870507">
        <w:rPr>
          <w:iCs/>
        </w:rPr>
        <w:t>____________</w:t>
      </w:r>
    </w:p>
    <w:p w14:paraId="5AA8A0E9" w14:textId="12BC2E07" w:rsidR="00870507" w:rsidRDefault="00870507" w:rsidP="00870507">
      <w:pPr>
        <w:tabs>
          <w:tab w:val="left" w:pos="851"/>
          <w:tab w:val="left" w:pos="1200"/>
        </w:tabs>
        <w:autoSpaceDE w:val="0"/>
        <w:autoSpaceDN w:val="0"/>
        <w:adjustRightInd w:val="0"/>
        <w:jc w:val="center"/>
        <w:rPr>
          <w:iCs/>
        </w:rPr>
      </w:pPr>
      <w:r w:rsidRPr="00870507">
        <w:rPr>
          <w:iCs/>
        </w:rPr>
        <w:t>(vieta)</w:t>
      </w:r>
    </w:p>
    <w:p w14:paraId="2B4C91FF" w14:textId="3389A487" w:rsidR="00870507" w:rsidRDefault="00870507" w:rsidP="00870507">
      <w:pPr>
        <w:tabs>
          <w:tab w:val="left" w:pos="851"/>
          <w:tab w:val="left" w:pos="1200"/>
        </w:tabs>
        <w:autoSpaceDE w:val="0"/>
        <w:autoSpaceDN w:val="0"/>
        <w:adjustRightInd w:val="0"/>
        <w:jc w:val="center"/>
        <w:rPr>
          <w:iCs/>
        </w:rPr>
      </w:pPr>
    </w:p>
    <w:p w14:paraId="42798E0F" w14:textId="4C4BA612" w:rsidR="00870507" w:rsidRDefault="00870507" w:rsidP="00870507">
      <w:pPr>
        <w:tabs>
          <w:tab w:val="left" w:pos="851"/>
          <w:tab w:val="left" w:pos="1200"/>
        </w:tabs>
        <w:autoSpaceDE w:val="0"/>
        <w:autoSpaceDN w:val="0"/>
        <w:adjustRightInd w:val="0"/>
        <w:jc w:val="center"/>
        <w:rPr>
          <w:iCs/>
        </w:rPr>
      </w:pPr>
    </w:p>
    <w:tbl>
      <w:tblPr>
        <w:tblStyle w:val="TableGrid"/>
        <w:tblW w:w="0" w:type="auto"/>
        <w:tblLook w:val="04A0" w:firstRow="1" w:lastRow="0" w:firstColumn="1" w:lastColumn="0" w:noHBand="0" w:noVBand="1"/>
      </w:tblPr>
      <w:tblGrid>
        <w:gridCol w:w="870"/>
        <w:gridCol w:w="2953"/>
        <w:gridCol w:w="2237"/>
        <w:gridCol w:w="1732"/>
        <w:gridCol w:w="2170"/>
      </w:tblGrid>
      <w:tr w:rsidR="00870507" w14:paraId="14DD5C9A" w14:textId="77777777" w:rsidTr="00CC2FE6">
        <w:tc>
          <w:tcPr>
            <w:tcW w:w="870" w:type="dxa"/>
          </w:tcPr>
          <w:p w14:paraId="65B54EEF" w14:textId="583CB4E9" w:rsidR="00870507" w:rsidRDefault="00CC2FE6" w:rsidP="00870507">
            <w:pPr>
              <w:tabs>
                <w:tab w:val="left" w:pos="851"/>
                <w:tab w:val="left" w:pos="1200"/>
              </w:tabs>
              <w:autoSpaceDE w:val="0"/>
              <w:autoSpaceDN w:val="0"/>
              <w:adjustRightInd w:val="0"/>
              <w:jc w:val="center"/>
              <w:rPr>
                <w:iCs/>
              </w:rPr>
            </w:pPr>
            <w:r>
              <w:rPr>
                <w:iCs/>
              </w:rPr>
              <w:t>Eil.Nr.</w:t>
            </w:r>
          </w:p>
        </w:tc>
        <w:tc>
          <w:tcPr>
            <w:tcW w:w="2953" w:type="dxa"/>
          </w:tcPr>
          <w:p w14:paraId="77A208D4" w14:textId="74009B23" w:rsidR="00870507" w:rsidRDefault="00CC2FE6" w:rsidP="00870507">
            <w:pPr>
              <w:tabs>
                <w:tab w:val="left" w:pos="851"/>
                <w:tab w:val="left" w:pos="1200"/>
              </w:tabs>
              <w:autoSpaceDE w:val="0"/>
              <w:autoSpaceDN w:val="0"/>
              <w:adjustRightInd w:val="0"/>
              <w:jc w:val="center"/>
              <w:rPr>
                <w:iCs/>
              </w:rPr>
            </w:pPr>
            <w:r>
              <w:rPr>
                <w:iCs/>
              </w:rPr>
              <w:t>Dovanos pavadinimas</w:t>
            </w:r>
          </w:p>
        </w:tc>
        <w:tc>
          <w:tcPr>
            <w:tcW w:w="2237" w:type="dxa"/>
          </w:tcPr>
          <w:p w14:paraId="1E399D56" w14:textId="1900AF21" w:rsidR="00870507" w:rsidRDefault="00CC2FE6" w:rsidP="00870507">
            <w:pPr>
              <w:tabs>
                <w:tab w:val="left" w:pos="851"/>
                <w:tab w:val="left" w:pos="1200"/>
              </w:tabs>
              <w:autoSpaceDE w:val="0"/>
              <w:autoSpaceDN w:val="0"/>
              <w:adjustRightInd w:val="0"/>
              <w:jc w:val="center"/>
              <w:rPr>
                <w:iCs/>
              </w:rPr>
            </w:pPr>
            <w:r>
              <w:rPr>
                <w:iCs/>
              </w:rPr>
              <w:t>Dovanos aprašymas</w:t>
            </w:r>
          </w:p>
        </w:tc>
        <w:tc>
          <w:tcPr>
            <w:tcW w:w="1732" w:type="dxa"/>
          </w:tcPr>
          <w:p w14:paraId="2355AA82" w14:textId="3193A8AD" w:rsidR="00870507" w:rsidRDefault="00CC2FE6" w:rsidP="00870507">
            <w:pPr>
              <w:tabs>
                <w:tab w:val="left" w:pos="851"/>
                <w:tab w:val="left" w:pos="1200"/>
              </w:tabs>
              <w:autoSpaceDE w:val="0"/>
              <w:autoSpaceDN w:val="0"/>
              <w:adjustRightInd w:val="0"/>
              <w:jc w:val="center"/>
              <w:rPr>
                <w:iCs/>
              </w:rPr>
            </w:pPr>
            <w:r>
              <w:rPr>
                <w:iCs/>
              </w:rPr>
              <w:t>Kiekis (vnt.)</w:t>
            </w:r>
          </w:p>
        </w:tc>
        <w:tc>
          <w:tcPr>
            <w:tcW w:w="2170" w:type="dxa"/>
          </w:tcPr>
          <w:p w14:paraId="287B14E5" w14:textId="6BBB087C" w:rsidR="00870507" w:rsidRDefault="00CC2FE6" w:rsidP="00870507">
            <w:pPr>
              <w:tabs>
                <w:tab w:val="left" w:pos="851"/>
                <w:tab w:val="left" w:pos="1200"/>
              </w:tabs>
              <w:autoSpaceDE w:val="0"/>
              <w:autoSpaceDN w:val="0"/>
              <w:adjustRightInd w:val="0"/>
              <w:jc w:val="center"/>
              <w:rPr>
                <w:iCs/>
              </w:rPr>
            </w:pPr>
            <w:r>
              <w:rPr>
                <w:iCs/>
              </w:rPr>
              <w:t>Pastabos</w:t>
            </w:r>
          </w:p>
        </w:tc>
      </w:tr>
      <w:tr w:rsidR="00870507" w14:paraId="68E399E6" w14:textId="77777777" w:rsidTr="00CC2FE6">
        <w:tc>
          <w:tcPr>
            <w:tcW w:w="870" w:type="dxa"/>
          </w:tcPr>
          <w:p w14:paraId="0B363765" w14:textId="77777777" w:rsidR="00870507" w:rsidRDefault="00870507" w:rsidP="00870507">
            <w:pPr>
              <w:tabs>
                <w:tab w:val="left" w:pos="851"/>
                <w:tab w:val="left" w:pos="1200"/>
              </w:tabs>
              <w:autoSpaceDE w:val="0"/>
              <w:autoSpaceDN w:val="0"/>
              <w:adjustRightInd w:val="0"/>
              <w:jc w:val="center"/>
              <w:rPr>
                <w:iCs/>
              </w:rPr>
            </w:pPr>
          </w:p>
        </w:tc>
        <w:tc>
          <w:tcPr>
            <w:tcW w:w="2953" w:type="dxa"/>
          </w:tcPr>
          <w:p w14:paraId="39F7E10D" w14:textId="77777777" w:rsidR="00870507" w:rsidRDefault="00870507" w:rsidP="00870507">
            <w:pPr>
              <w:tabs>
                <w:tab w:val="left" w:pos="851"/>
                <w:tab w:val="left" w:pos="1200"/>
              </w:tabs>
              <w:autoSpaceDE w:val="0"/>
              <w:autoSpaceDN w:val="0"/>
              <w:adjustRightInd w:val="0"/>
              <w:jc w:val="center"/>
              <w:rPr>
                <w:iCs/>
              </w:rPr>
            </w:pPr>
          </w:p>
        </w:tc>
        <w:tc>
          <w:tcPr>
            <w:tcW w:w="2237" w:type="dxa"/>
          </w:tcPr>
          <w:p w14:paraId="758194DF" w14:textId="77777777" w:rsidR="00870507" w:rsidRDefault="00870507" w:rsidP="00870507">
            <w:pPr>
              <w:tabs>
                <w:tab w:val="left" w:pos="851"/>
                <w:tab w:val="left" w:pos="1200"/>
              </w:tabs>
              <w:autoSpaceDE w:val="0"/>
              <w:autoSpaceDN w:val="0"/>
              <w:adjustRightInd w:val="0"/>
              <w:jc w:val="center"/>
              <w:rPr>
                <w:iCs/>
              </w:rPr>
            </w:pPr>
          </w:p>
        </w:tc>
        <w:tc>
          <w:tcPr>
            <w:tcW w:w="1732" w:type="dxa"/>
          </w:tcPr>
          <w:p w14:paraId="07393776" w14:textId="77777777" w:rsidR="00870507" w:rsidRDefault="00870507" w:rsidP="00870507">
            <w:pPr>
              <w:tabs>
                <w:tab w:val="left" w:pos="851"/>
                <w:tab w:val="left" w:pos="1200"/>
              </w:tabs>
              <w:autoSpaceDE w:val="0"/>
              <w:autoSpaceDN w:val="0"/>
              <w:adjustRightInd w:val="0"/>
              <w:jc w:val="center"/>
              <w:rPr>
                <w:iCs/>
              </w:rPr>
            </w:pPr>
          </w:p>
        </w:tc>
        <w:tc>
          <w:tcPr>
            <w:tcW w:w="2170" w:type="dxa"/>
          </w:tcPr>
          <w:p w14:paraId="39115481" w14:textId="77777777" w:rsidR="00870507" w:rsidRDefault="00870507" w:rsidP="00870507">
            <w:pPr>
              <w:tabs>
                <w:tab w:val="left" w:pos="851"/>
                <w:tab w:val="left" w:pos="1200"/>
              </w:tabs>
              <w:autoSpaceDE w:val="0"/>
              <w:autoSpaceDN w:val="0"/>
              <w:adjustRightInd w:val="0"/>
              <w:jc w:val="center"/>
              <w:rPr>
                <w:iCs/>
              </w:rPr>
            </w:pPr>
          </w:p>
        </w:tc>
      </w:tr>
      <w:tr w:rsidR="00870507" w14:paraId="1589E91B" w14:textId="77777777" w:rsidTr="00CC2FE6">
        <w:tc>
          <w:tcPr>
            <w:tcW w:w="870" w:type="dxa"/>
          </w:tcPr>
          <w:p w14:paraId="7E93FFDE" w14:textId="77777777" w:rsidR="00870507" w:rsidRDefault="00870507" w:rsidP="00870507">
            <w:pPr>
              <w:tabs>
                <w:tab w:val="left" w:pos="851"/>
                <w:tab w:val="left" w:pos="1200"/>
              </w:tabs>
              <w:autoSpaceDE w:val="0"/>
              <w:autoSpaceDN w:val="0"/>
              <w:adjustRightInd w:val="0"/>
              <w:jc w:val="center"/>
              <w:rPr>
                <w:iCs/>
              </w:rPr>
            </w:pPr>
          </w:p>
        </w:tc>
        <w:tc>
          <w:tcPr>
            <w:tcW w:w="2953" w:type="dxa"/>
          </w:tcPr>
          <w:p w14:paraId="0ECBD665" w14:textId="77777777" w:rsidR="00870507" w:rsidRDefault="00870507" w:rsidP="00870507">
            <w:pPr>
              <w:tabs>
                <w:tab w:val="left" w:pos="851"/>
                <w:tab w:val="left" w:pos="1200"/>
              </w:tabs>
              <w:autoSpaceDE w:val="0"/>
              <w:autoSpaceDN w:val="0"/>
              <w:adjustRightInd w:val="0"/>
              <w:jc w:val="center"/>
              <w:rPr>
                <w:iCs/>
              </w:rPr>
            </w:pPr>
          </w:p>
        </w:tc>
        <w:tc>
          <w:tcPr>
            <w:tcW w:w="2237" w:type="dxa"/>
          </w:tcPr>
          <w:p w14:paraId="3CECA627" w14:textId="77777777" w:rsidR="00870507" w:rsidRDefault="00870507" w:rsidP="00870507">
            <w:pPr>
              <w:tabs>
                <w:tab w:val="left" w:pos="851"/>
                <w:tab w:val="left" w:pos="1200"/>
              </w:tabs>
              <w:autoSpaceDE w:val="0"/>
              <w:autoSpaceDN w:val="0"/>
              <w:adjustRightInd w:val="0"/>
              <w:jc w:val="center"/>
              <w:rPr>
                <w:iCs/>
              </w:rPr>
            </w:pPr>
          </w:p>
        </w:tc>
        <w:tc>
          <w:tcPr>
            <w:tcW w:w="1732" w:type="dxa"/>
          </w:tcPr>
          <w:p w14:paraId="5DAEE841" w14:textId="77777777" w:rsidR="00870507" w:rsidRDefault="00870507" w:rsidP="00870507">
            <w:pPr>
              <w:tabs>
                <w:tab w:val="left" w:pos="851"/>
                <w:tab w:val="left" w:pos="1200"/>
              </w:tabs>
              <w:autoSpaceDE w:val="0"/>
              <w:autoSpaceDN w:val="0"/>
              <w:adjustRightInd w:val="0"/>
              <w:jc w:val="center"/>
              <w:rPr>
                <w:iCs/>
              </w:rPr>
            </w:pPr>
          </w:p>
        </w:tc>
        <w:tc>
          <w:tcPr>
            <w:tcW w:w="2170" w:type="dxa"/>
          </w:tcPr>
          <w:p w14:paraId="1A10E766" w14:textId="77777777" w:rsidR="00870507" w:rsidRDefault="00870507" w:rsidP="00870507">
            <w:pPr>
              <w:tabs>
                <w:tab w:val="left" w:pos="851"/>
                <w:tab w:val="left" w:pos="1200"/>
              </w:tabs>
              <w:autoSpaceDE w:val="0"/>
              <w:autoSpaceDN w:val="0"/>
              <w:adjustRightInd w:val="0"/>
              <w:jc w:val="center"/>
              <w:rPr>
                <w:iCs/>
              </w:rPr>
            </w:pPr>
          </w:p>
        </w:tc>
      </w:tr>
    </w:tbl>
    <w:p w14:paraId="0D2EEB77" w14:textId="583E7D23" w:rsidR="00870507" w:rsidRDefault="00870507" w:rsidP="00870507">
      <w:pPr>
        <w:tabs>
          <w:tab w:val="left" w:pos="851"/>
          <w:tab w:val="left" w:pos="1200"/>
        </w:tabs>
        <w:autoSpaceDE w:val="0"/>
        <w:autoSpaceDN w:val="0"/>
        <w:adjustRightInd w:val="0"/>
        <w:jc w:val="center"/>
        <w:rPr>
          <w:iCs/>
        </w:rPr>
      </w:pPr>
    </w:p>
    <w:p w14:paraId="70538333" w14:textId="4EDD3369" w:rsidR="00CC2FE6" w:rsidRDefault="00CC2FE6" w:rsidP="00870507">
      <w:pPr>
        <w:tabs>
          <w:tab w:val="left" w:pos="851"/>
          <w:tab w:val="left" w:pos="1200"/>
        </w:tabs>
        <w:autoSpaceDE w:val="0"/>
        <w:autoSpaceDN w:val="0"/>
        <w:adjustRightInd w:val="0"/>
        <w:jc w:val="center"/>
        <w:rPr>
          <w:iCs/>
        </w:rPr>
      </w:pPr>
    </w:p>
    <w:p w14:paraId="170A34F7" w14:textId="7D9E97D5" w:rsidR="00CC2FE6" w:rsidRDefault="00CC2FE6" w:rsidP="00870507">
      <w:pPr>
        <w:tabs>
          <w:tab w:val="left" w:pos="851"/>
          <w:tab w:val="left" w:pos="1200"/>
        </w:tabs>
        <w:autoSpaceDE w:val="0"/>
        <w:autoSpaceDN w:val="0"/>
        <w:adjustRightInd w:val="0"/>
        <w:jc w:val="center"/>
        <w:rPr>
          <w:iCs/>
        </w:rPr>
      </w:pPr>
    </w:p>
    <w:p w14:paraId="4833B7BF" w14:textId="031CED7C" w:rsidR="00CC2FE6" w:rsidRDefault="00CC2FE6" w:rsidP="00870507">
      <w:pPr>
        <w:tabs>
          <w:tab w:val="left" w:pos="851"/>
          <w:tab w:val="left" w:pos="1200"/>
        </w:tabs>
        <w:autoSpaceDE w:val="0"/>
        <w:autoSpaceDN w:val="0"/>
        <w:adjustRightInd w:val="0"/>
        <w:jc w:val="center"/>
        <w:rPr>
          <w:iCs/>
        </w:rPr>
      </w:pPr>
    </w:p>
    <w:p w14:paraId="07CF7263" w14:textId="57E7B7C4" w:rsidR="00CC2FE6" w:rsidRDefault="00CC2FE6" w:rsidP="00CC2FE6">
      <w:pPr>
        <w:tabs>
          <w:tab w:val="left" w:pos="851"/>
          <w:tab w:val="left" w:pos="1200"/>
        </w:tabs>
        <w:autoSpaceDE w:val="0"/>
        <w:autoSpaceDN w:val="0"/>
        <w:adjustRightInd w:val="0"/>
        <w:jc w:val="both"/>
        <w:rPr>
          <w:iCs/>
        </w:rPr>
      </w:pPr>
      <w:r>
        <w:rPr>
          <w:iCs/>
        </w:rPr>
        <w:t>Dovaną perdavė ___________</w:t>
      </w:r>
      <w:r>
        <w:rPr>
          <w:iCs/>
        </w:rPr>
        <w:tab/>
      </w:r>
      <w:r>
        <w:rPr>
          <w:iCs/>
        </w:rPr>
        <w:tab/>
        <w:t>______________</w:t>
      </w:r>
      <w:r>
        <w:rPr>
          <w:iCs/>
        </w:rPr>
        <w:tab/>
      </w:r>
      <w:r>
        <w:rPr>
          <w:iCs/>
        </w:rPr>
        <w:tab/>
      </w:r>
      <w:r>
        <w:rPr>
          <w:iCs/>
        </w:rPr>
        <w:tab/>
        <w:t>_____________</w:t>
      </w:r>
    </w:p>
    <w:p w14:paraId="369AAA43" w14:textId="5BA1DADB" w:rsidR="00CC2FE6" w:rsidRDefault="00CC2FE6" w:rsidP="00CC2FE6">
      <w:pPr>
        <w:tabs>
          <w:tab w:val="left" w:pos="851"/>
          <w:tab w:val="left" w:pos="1200"/>
        </w:tabs>
        <w:autoSpaceDE w:val="0"/>
        <w:autoSpaceDN w:val="0"/>
        <w:adjustRightInd w:val="0"/>
        <w:jc w:val="both"/>
        <w:rPr>
          <w:iCs/>
        </w:rPr>
      </w:pPr>
      <w:r>
        <w:rPr>
          <w:iCs/>
        </w:rPr>
        <w:t xml:space="preserve">                           (pareigos)                               (parašas)                                           (Vardas, pavardė)</w:t>
      </w:r>
    </w:p>
    <w:p w14:paraId="6B55D9CD" w14:textId="579180F0" w:rsidR="006A4FF9" w:rsidRDefault="006A4FF9" w:rsidP="00CC2FE6">
      <w:pPr>
        <w:tabs>
          <w:tab w:val="left" w:pos="851"/>
          <w:tab w:val="left" w:pos="1200"/>
        </w:tabs>
        <w:autoSpaceDE w:val="0"/>
        <w:autoSpaceDN w:val="0"/>
        <w:adjustRightInd w:val="0"/>
        <w:jc w:val="both"/>
        <w:rPr>
          <w:iCs/>
        </w:rPr>
      </w:pPr>
    </w:p>
    <w:p w14:paraId="040C4D95" w14:textId="67091129" w:rsidR="006A4FF9" w:rsidRDefault="006A4FF9" w:rsidP="00CC2FE6">
      <w:pPr>
        <w:tabs>
          <w:tab w:val="left" w:pos="851"/>
          <w:tab w:val="left" w:pos="1200"/>
        </w:tabs>
        <w:autoSpaceDE w:val="0"/>
        <w:autoSpaceDN w:val="0"/>
        <w:adjustRightInd w:val="0"/>
        <w:jc w:val="both"/>
        <w:rPr>
          <w:iCs/>
        </w:rPr>
      </w:pPr>
    </w:p>
    <w:p w14:paraId="61E44F66" w14:textId="0EC6DF6A" w:rsidR="006A4FF9" w:rsidRDefault="006A4FF9" w:rsidP="00CC2FE6">
      <w:pPr>
        <w:tabs>
          <w:tab w:val="left" w:pos="851"/>
          <w:tab w:val="left" w:pos="1200"/>
        </w:tabs>
        <w:autoSpaceDE w:val="0"/>
        <w:autoSpaceDN w:val="0"/>
        <w:adjustRightInd w:val="0"/>
        <w:jc w:val="both"/>
        <w:rPr>
          <w:iCs/>
        </w:rPr>
      </w:pPr>
    </w:p>
    <w:p w14:paraId="7E75936F" w14:textId="7FA616C9" w:rsidR="006A4FF9" w:rsidRDefault="006A4FF9" w:rsidP="00CC2FE6">
      <w:pPr>
        <w:tabs>
          <w:tab w:val="left" w:pos="851"/>
          <w:tab w:val="left" w:pos="1200"/>
        </w:tabs>
        <w:autoSpaceDE w:val="0"/>
        <w:autoSpaceDN w:val="0"/>
        <w:adjustRightInd w:val="0"/>
        <w:jc w:val="both"/>
        <w:rPr>
          <w:iCs/>
        </w:rPr>
      </w:pPr>
    </w:p>
    <w:p w14:paraId="4492B91E" w14:textId="7CBD9BAE" w:rsidR="006A4FF9" w:rsidRDefault="006A4FF9" w:rsidP="006A4FF9">
      <w:pPr>
        <w:tabs>
          <w:tab w:val="left" w:pos="851"/>
          <w:tab w:val="left" w:pos="1200"/>
        </w:tabs>
        <w:autoSpaceDE w:val="0"/>
        <w:autoSpaceDN w:val="0"/>
        <w:adjustRightInd w:val="0"/>
        <w:jc w:val="both"/>
        <w:rPr>
          <w:iCs/>
        </w:rPr>
      </w:pPr>
      <w:r>
        <w:rPr>
          <w:iCs/>
        </w:rPr>
        <w:t>Dovaną priėmė ___________</w:t>
      </w:r>
      <w:r>
        <w:rPr>
          <w:iCs/>
        </w:rPr>
        <w:tab/>
      </w:r>
      <w:r>
        <w:rPr>
          <w:iCs/>
        </w:rPr>
        <w:tab/>
        <w:t>______________</w:t>
      </w:r>
      <w:r>
        <w:rPr>
          <w:iCs/>
        </w:rPr>
        <w:tab/>
      </w:r>
      <w:r>
        <w:rPr>
          <w:iCs/>
        </w:rPr>
        <w:tab/>
      </w:r>
      <w:r>
        <w:rPr>
          <w:iCs/>
        </w:rPr>
        <w:tab/>
        <w:t>_____________</w:t>
      </w:r>
    </w:p>
    <w:p w14:paraId="4BD47DA1" w14:textId="364A0B9A" w:rsidR="006A4FF9" w:rsidRDefault="006A4FF9" w:rsidP="006A4FF9">
      <w:pPr>
        <w:tabs>
          <w:tab w:val="left" w:pos="851"/>
          <w:tab w:val="left" w:pos="1200"/>
        </w:tabs>
        <w:autoSpaceDE w:val="0"/>
        <w:autoSpaceDN w:val="0"/>
        <w:adjustRightInd w:val="0"/>
        <w:jc w:val="both"/>
        <w:rPr>
          <w:iCs/>
        </w:rPr>
      </w:pPr>
      <w:r>
        <w:rPr>
          <w:iCs/>
        </w:rPr>
        <w:t xml:space="preserve">                           (pareigos)                               (parašas)                                           (Vardas, pavardė)</w:t>
      </w:r>
    </w:p>
    <w:p w14:paraId="51ABF58D" w14:textId="4CF7FD8F" w:rsidR="000665EE" w:rsidRDefault="000665EE" w:rsidP="006A4FF9">
      <w:pPr>
        <w:tabs>
          <w:tab w:val="left" w:pos="851"/>
          <w:tab w:val="left" w:pos="1200"/>
        </w:tabs>
        <w:autoSpaceDE w:val="0"/>
        <w:autoSpaceDN w:val="0"/>
        <w:adjustRightInd w:val="0"/>
        <w:jc w:val="both"/>
        <w:rPr>
          <w:iCs/>
        </w:rPr>
      </w:pPr>
    </w:p>
    <w:p w14:paraId="60C740E5" w14:textId="57118B40" w:rsidR="000665EE" w:rsidRDefault="000665EE" w:rsidP="006A4FF9">
      <w:pPr>
        <w:tabs>
          <w:tab w:val="left" w:pos="851"/>
          <w:tab w:val="left" w:pos="1200"/>
        </w:tabs>
        <w:autoSpaceDE w:val="0"/>
        <w:autoSpaceDN w:val="0"/>
        <w:adjustRightInd w:val="0"/>
        <w:jc w:val="both"/>
        <w:rPr>
          <w:iCs/>
        </w:rPr>
      </w:pPr>
    </w:p>
    <w:p w14:paraId="5717EBF8" w14:textId="4BC45B24" w:rsidR="000665EE" w:rsidRDefault="000665EE" w:rsidP="006A4FF9">
      <w:pPr>
        <w:tabs>
          <w:tab w:val="left" w:pos="851"/>
          <w:tab w:val="left" w:pos="1200"/>
        </w:tabs>
        <w:autoSpaceDE w:val="0"/>
        <w:autoSpaceDN w:val="0"/>
        <w:adjustRightInd w:val="0"/>
        <w:jc w:val="both"/>
        <w:rPr>
          <w:iCs/>
        </w:rPr>
      </w:pPr>
    </w:p>
    <w:p w14:paraId="46E949F2" w14:textId="7EC6A8E5" w:rsidR="000665EE" w:rsidRDefault="000665EE" w:rsidP="006A4FF9">
      <w:pPr>
        <w:tabs>
          <w:tab w:val="left" w:pos="851"/>
          <w:tab w:val="left" w:pos="1200"/>
        </w:tabs>
        <w:autoSpaceDE w:val="0"/>
        <w:autoSpaceDN w:val="0"/>
        <w:adjustRightInd w:val="0"/>
        <w:jc w:val="both"/>
        <w:rPr>
          <w:iCs/>
        </w:rPr>
      </w:pPr>
    </w:p>
    <w:p w14:paraId="264A4D2F" w14:textId="0B7FBE72" w:rsidR="000665EE" w:rsidRDefault="000665EE" w:rsidP="006A4FF9">
      <w:pPr>
        <w:tabs>
          <w:tab w:val="left" w:pos="851"/>
          <w:tab w:val="left" w:pos="1200"/>
        </w:tabs>
        <w:autoSpaceDE w:val="0"/>
        <w:autoSpaceDN w:val="0"/>
        <w:adjustRightInd w:val="0"/>
        <w:jc w:val="both"/>
        <w:rPr>
          <w:iCs/>
        </w:rPr>
      </w:pPr>
    </w:p>
    <w:p w14:paraId="3EB9E1FF" w14:textId="7C1FD185" w:rsidR="000665EE" w:rsidRDefault="000665EE" w:rsidP="006A4FF9">
      <w:pPr>
        <w:tabs>
          <w:tab w:val="left" w:pos="851"/>
          <w:tab w:val="left" w:pos="1200"/>
        </w:tabs>
        <w:autoSpaceDE w:val="0"/>
        <w:autoSpaceDN w:val="0"/>
        <w:adjustRightInd w:val="0"/>
        <w:jc w:val="both"/>
        <w:rPr>
          <w:iCs/>
        </w:rPr>
      </w:pPr>
    </w:p>
    <w:p w14:paraId="6BB5CC02" w14:textId="386049C2" w:rsidR="000665EE" w:rsidRDefault="000665EE" w:rsidP="006A4FF9">
      <w:pPr>
        <w:tabs>
          <w:tab w:val="left" w:pos="851"/>
          <w:tab w:val="left" w:pos="1200"/>
        </w:tabs>
        <w:autoSpaceDE w:val="0"/>
        <w:autoSpaceDN w:val="0"/>
        <w:adjustRightInd w:val="0"/>
        <w:jc w:val="both"/>
        <w:rPr>
          <w:iCs/>
        </w:rPr>
      </w:pPr>
    </w:p>
    <w:p w14:paraId="01E83700" w14:textId="551C124F" w:rsidR="006A4FF9" w:rsidRDefault="006A4FF9" w:rsidP="00CC2FE6">
      <w:pPr>
        <w:tabs>
          <w:tab w:val="left" w:pos="851"/>
          <w:tab w:val="left" w:pos="1200"/>
        </w:tabs>
        <w:autoSpaceDE w:val="0"/>
        <w:autoSpaceDN w:val="0"/>
        <w:adjustRightInd w:val="0"/>
        <w:jc w:val="both"/>
        <w:rPr>
          <w:iCs/>
        </w:rPr>
      </w:pPr>
    </w:p>
    <w:p w14:paraId="30F730B9" w14:textId="161502C0" w:rsidR="00EC75E5" w:rsidRDefault="00EC75E5" w:rsidP="00CC2FE6">
      <w:pPr>
        <w:tabs>
          <w:tab w:val="left" w:pos="851"/>
          <w:tab w:val="left" w:pos="1200"/>
        </w:tabs>
        <w:autoSpaceDE w:val="0"/>
        <w:autoSpaceDN w:val="0"/>
        <w:adjustRightInd w:val="0"/>
        <w:jc w:val="both"/>
        <w:rPr>
          <w:iCs/>
        </w:rPr>
      </w:pPr>
    </w:p>
    <w:p w14:paraId="3F17358D" w14:textId="786E25BB" w:rsidR="00EC75E5" w:rsidRDefault="00EC75E5" w:rsidP="00CC2FE6">
      <w:pPr>
        <w:tabs>
          <w:tab w:val="left" w:pos="851"/>
          <w:tab w:val="left" w:pos="1200"/>
        </w:tabs>
        <w:autoSpaceDE w:val="0"/>
        <w:autoSpaceDN w:val="0"/>
        <w:adjustRightInd w:val="0"/>
        <w:jc w:val="both"/>
        <w:rPr>
          <w:iCs/>
        </w:rPr>
      </w:pPr>
    </w:p>
    <w:p w14:paraId="34AA6A06" w14:textId="08B24206" w:rsidR="00EC75E5" w:rsidRDefault="00EC75E5" w:rsidP="00CC2FE6">
      <w:pPr>
        <w:tabs>
          <w:tab w:val="left" w:pos="851"/>
          <w:tab w:val="left" w:pos="1200"/>
        </w:tabs>
        <w:autoSpaceDE w:val="0"/>
        <w:autoSpaceDN w:val="0"/>
        <w:adjustRightInd w:val="0"/>
        <w:jc w:val="both"/>
        <w:rPr>
          <w:iCs/>
        </w:rPr>
      </w:pPr>
    </w:p>
    <w:p w14:paraId="399B8B7D" w14:textId="1F4313CD" w:rsidR="00EC75E5" w:rsidRDefault="00EC75E5" w:rsidP="00CC2FE6">
      <w:pPr>
        <w:tabs>
          <w:tab w:val="left" w:pos="851"/>
          <w:tab w:val="left" w:pos="1200"/>
        </w:tabs>
        <w:autoSpaceDE w:val="0"/>
        <w:autoSpaceDN w:val="0"/>
        <w:adjustRightInd w:val="0"/>
        <w:jc w:val="both"/>
        <w:rPr>
          <w:iCs/>
        </w:rPr>
      </w:pPr>
    </w:p>
    <w:p w14:paraId="6B5B6DB2" w14:textId="2D8C37C8" w:rsidR="00EC75E5" w:rsidRDefault="00EC75E5" w:rsidP="00CC2FE6">
      <w:pPr>
        <w:tabs>
          <w:tab w:val="left" w:pos="851"/>
          <w:tab w:val="left" w:pos="1200"/>
        </w:tabs>
        <w:autoSpaceDE w:val="0"/>
        <w:autoSpaceDN w:val="0"/>
        <w:adjustRightInd w:val="0"/>
        <w:jc w:val="both"/>
        <w:rPr>
          <w:iCs/>
        </w:rPr>
      </w:pPr>
    </w:p>
    <w:p w14:paraId="7744BFB5" w14:textId="237B6A9B" w:rsidR="00EC75E5" w:rsidRDefault="00EC75E5" w:rsidP="00CC2FE6">
      <w:pPr>
        <w:tabs>
          <w:tab w:val="left" w:pos="851"/>
          <w:tab w:val="left" w:pos="1200"/>
        </w:tabs>
        <w:autoSpaceDE w:val="0"/>
        <w:autoSpaceDN w:val="0"/>
        <w:adjustRightInd w:val="0"/>
        <w:jc w:val="both"/>
        <w:rPr>
          <w:iCs/>
        </w:rPr>
      </w:pPr>
    </w:p>
    <w:p w14:paraId="3CDA9075" w14:textId="77777777" w:rsidR="00E92699" w:rsidRDefault="00E92699" w:rsidP="00EC75E5">
      <w:pPr>
        <w:tabs>
          <w:tab w:val="left" w:pos="851"/>
          <w:tab w:val="left" w:pos="1200"/>
        </w:tabs>
        <w:autoSpaceDE w:val="0"/>
        <w:autoSpaceDN w:val="0"/>
        <w:adjustRightInd w:val="0"/>
        <w:jc w:val="right"/>
        <w:rPr>
          <w:iCs/>
        </w:rPr>
      </w:pPr>
    </w:p>
    <w:p w14:paraId="091C885B" w14:textId="77777777" w:rsidR="00E92699" w:rsidRDefault="00E92699" w:rsidP="00EC75E5">
      <w:pPr>
        <w:tabs>
          <w:tab w:val="left" w:pos="851"/>
          <w:tab w:val="left" w:pos="1200"/>
        </w:tabs>
        <w:autoSpaceDE w:val="0"/>
        <w:autoSpaceDN w:val="0"/>
        <w:adjustRightInd w:val="0"/>
        <w:jc w:val="right"/>
        <w:rPr>
          <w:iCs/>
        </w:rPr>
      </w:pPr>
    </w:p>
    <w:p w14:paraId="0E50160F" w14:textId="77777777" w:rsidR="008337D8" w:rsidRDefault="008337D8" w:rsidP="00EC75E5">
      <w:pPr>
        <w:tabs>
          <w:tab w:val="left" w:pos="851"/>
          <w:tab w:val="left" w:pos="1200"/>
        </w:tabs>
        <w:autoSpaceDE w:val="0"/>
        <w:autoSpaceDN w:val="0"/>
        <w:adjustRightInd w:val="0"/>
        <w:jc w:val="right"/>
        <w:rPr>
          <w:iCs/>
        </w:rPr>
      </w:pPr>
    </w:p>
    <w:p w14:paraId="5FE99183" w14:textId="1782C1C3" w:rsidR="00EC75E5" w:rsidRPr="00870507" w:rsidRDefault="00EC75E5" w:rsidP="00EC75E5">
      <w:pPr>
        <w:tabs>
          <w:tab w:val="left" w:pos="851"/>
          <w:tab w:val="left" w:pos="1200"/>
        </w:tabs>
        <w:autoSpaceDE w:val="0"/>
        <w:autoSpaceDN w:val="0"/>
        <w:adjustRightInd w:val="0"/>
        <w:jc w:val="right"/>
        <w:rPr>
          <w:iCs/>
        </w:rPr>
      </w:pPr>
      <w:r w:rsidRPr="00870507">
        <w:rPr>
          <w:iCs/>
        </w:rPr>
        <w:lastRenderedPageBreak/>
        <w:t>Asmenų, dirbančių Biržų rajono savivaldybės administracijoje</w:t>
      </w:r>
    </w:p>
    <w:p w14:paraId="1E803445" w14:textId="49343AC4" w:rsidR="00EC75E5" w:rsidRPr="00870507" w:rsidRDefault="00E92699" w:rsidP="00EC75E5">
      <w:pPr>
        <w:tabs>
          <w:tab w:val="left" w:pos="851"/>
          <w:tab w:val="left" w:pos="1200"/>
        </w:tabs>
        <w:autoSpaceDE w:val="0"/>
        <w:autoSpaceDN w:val="0"/>
        <w:adjustRightInd w:val="0"/>
        <w:jc w:val="right"/>
        <w:rPr>
          <w:iCs/>
        </w:rPr>
      </w:pPr>
      <w:r w:rsidRPr="00590D46">
        <w:rPr>
          <w:iCs/>
        </w:rPr>
        <w:t>a</w:t>
      </w:r>
      <w:r w:rsidR="00EC75E5" w:rsidRPr="00870507">
        <w:rPr>
          <w:iCs/>
        </w:rPr>
        <w:t xml:space="preserve">ntikorupcinio elgesio </w:t>
      </w:r>
      <w:r w:rsidR="00650353">
        <w:rPr>
          <w:iCs/>
        </w:rPr>
        <w:t>t</w:t>
      </w:r>
      <w:r w:rsidR="00EC75E5" w:rsidRPr="00870507">
        <w:rPr>
          <w:iCs/>
        </w:rPr>
        <w:t>aisyklių</w:t>
      </w:r>
    </w:p>
    <w:p w14:paraId="37620133" w14:textId="120775CA" w:rsidR="00EC75E5" w:rsidRDefault="00EC75E5" w:rsidP="00EC75E5">
      <w:pPr>
        <w:tabs>
          <w:tab w:val="left" w:pos="851"/>
          <w:tab w:val="left" w:pos="1200"/>
        </w:tabs>
        <w:autoSpaceDE w:val="0"/>
        <w:autoSpaceDN w:val="0"/>
        <w:adjustRightInd w:val="0"/>
        <w:jc w:val="right"/>
        <w:rPr>
          <w:iCs/>
        </w:rPr>
      </w:pPr>
      <w:r>
        <w:rPr>
          <w:iCs/>
        </w:rPr>
        <w:t>2</w:t>
      </w:r>
      <w:r w:rsidRPr="00870507">
        <w:rPr>
          <w:iCs/>
        </w:rPr>
        <w:t xml:space="preserve"> priedas</w:t>
      </w:r>
    </w:p>
    <w:p w14:paraId="50B58CDB" w14:textId="0223FA0A" w:rsidR="00EC75E5" w:rsidRDefault="00EC75E5" w:rsidP="00EC75E5">
      <w:pPr>
        <w:tabs>
          <w:tab w:val="left" w:pos="851"/>
          <w:tab w:val="left" w:pos="1200"/>
        </w:tabs>
        <w:autoSpaceDE w:val="0"/>
        <w:autoSpaceDN w:val="0"/>
        <w:adjustRightInd w:val="0"/>
        <w:jc w:val="right"/>
        <w:rPr>
          <w:iCs/>
        </w:rPr>
      </w:pPr>
    </w:p>
    <w:p w14:paraId="393C0BB4" w14:textId="4F99C977" w:rsidR="00023F7A" w:rsidRDefault="00023F7A" w:rsidP="00EC75E5">
      <w:pPr>
        <w:tabs>
          <w:tab w:val="left" w:pos="851"/>
          <w:tab w:val="left" w:pos="1200"/>
        </w:tabs>
        <w:autoSpaceDE w:val="0"/>
        <w:autoSpaceDN w:val="0"/>
        <w:adjustRightInd w:val="0"/>
        <w:jc w:val="right"/>
        <w:rPr>
          <w:iCs/>
        </w:rPr>
      </w:pPr>
    </w:p>
    <w:p w14:paraId="59D2B93D" w14:textId="5F82BE96" w:rsidR="00023F7A" w:rsidRPr="00023F7A" w:rsidRDefault="00023F7A" w:rsidP="00023F7A">
      <w:pPr>
        <w:tabs>
          <w:tab w:val="left" w:pos="851"/>
          <w:tab w:val="left" w:pos="1200"/>
        </w:tabs>
        <w:autoSpaceDE w:val="0"/>
        <w:autoSpaceDN w:val="0"/>
        <w:adjustRightInd w:val="0"/>
        <w:jc w:val="center"/>
        <w:rPr>
          <w:b/>
          <w:bCs/>
          <w:iCs/>
        </w:rPr>
      </w:pPr>
      <w:r w:rsidRPr="00023F7A">
        <w:rPr>
          <w:b/>
          <w:bCs/>
          <w:iCs/>
        </w:rPr>
        <w:t>DOVANŲ REGISTRAVIMO ŽURNALAS</w:t>
      </w:r>
    </w:p>
    <w:p w14:paraId="579DC376" w14:textId="5A606DF1" w:rsidR="00023F7A" w:rsidRDefault="00023F7A" w:rsidP="00EC75E5">
      <w:pPr>
        <w:tabs>
          <w:tab w:val="left" w:pos="851"/>
          <w:tab w:val="left" w:pos="1200"/>
        </w:tabs>
        <w:autoSpaceDE w:val="0"/>
        <w:autoSpaceDN w:val="0"/>
        <w:adjustRightInd w:val="0"/>
        <w:jc w:val="right"/>
        <w:rPr>
          <w:iCs/>
        </w:rPr>
      </w:pPr>
    </w:p>
    <w:p w14:paraId="40669BDB" w14:textId="3B75EA37" w:rsidR="00023F7A" w:rsidRDefault="00023F7A" w:rsidP="00EC75E5">
      <w:pPr>
        <w:tabs>
          <w:tab w:val="left" w:pos="851"/>
          <w:tab w:val="left" w:pos="1200"/>
        </w:tabs>
        <w:autoSpaceDE w:val="0"/>
        <w:autoSpaceDN w:val="0"/>
        <w:adjustRightInd w:val="0"/>
        <w:jc w:val="right"/>
        <w:rPr>
          <w:iCs/>
        </w:rPr>
      </w:pPr>
    </w:p>
    <w:p w14:paraId="35A708A9" w14:textId="77777777" w:rsidR="00023F7A" w:rsidRDefault="00023F7A" w:rsidP="00EC75E5">
      <w:pPr>
        <w:tabs>
          <w:tab w:val="left" w:pos="851"/>
          <w:tab w:val="left" w:pos="1200"/>
        </w:tabs>
        <w:autoSpaceDE w:val="0"/>
        <w:autoSpaceDN w:val="0"/>
        <w:adjustRightInd w:val="0"/>
        <w:jc w:val="right"/>
        <w:rPr>
          <w:iCs/>
        </w:rPr>
      </w:pPr>
    </w:p>
    <w:p w14:paraId="0F5CB7BF" w14:textId="7301D20E" w:rsidR="00023F7A" w:rsidRDefault="00023F7A" w:rsidP="00EC75E5">
      <w:pPr>
        <w:tabs>
          <w:tab w:val="left" w:pos="851"/>
          <w:tab w:val="left" w:pos="1200"/>
        </w:tabs>
        <w:autoSpaceDE w:val="0"/>
        <w:autoSpaceDN w:val="0"/>
        <w:adjustRightInd w:val="0"/>
        <w:jc w:val="right"/>
        <w:rPr>
          <w:iCs/>
        </w:rPr>
      </w:pPr>
    </w:p>
    <w:tbl>
      <w:tblPr>
        <w:tblStyle w:val="TableGrid"/>
        <w:tblW w:w="0" w:type="auto"/>
        <w:tblLook w:val="04A0" w:firstRow="1" w:lastRow="0" w:firstColumn="1" w:lastColumn="0" w:noHBand="0" w:noVBand="1"/>
      </w:tblPr>
      <w:tblGrid>
        <w:gridCol w:w="870"/>
        <w:gridCol w:w="2456"/>
        <w:gridCol w:w="1670"/>
        <w:gridCol w:w="1657"/>
        <w:gridCol w:w="1654"/>
        <w:gridCol w:w="1655"/>
      </w:tblGrid>
      <w:tr w:rsidR="00023F7A" w14:paraId="425A22EF" w14:textId="77777777" w:rsidTr="00023F7A">
        <w:tc>
          <w:tcPr>
            <w:tcW w:w="846" w:type="dxa"/>
          </w:tcPr>
          <w:p w14:paraId="50FEFBEB" w14:textId="487EBFEB" w:rsidR="00023F7A" w:rsidRDefault="00023F7A" w:rsidP="00023F7A">
            <w:pPr>
              <w:tabs>
                <w:tab w:val="left" w:pos="851"/>
                <w:tab w:val="left" w:pos="1200"/>
              </w:tabs>
              <w:autoSpaceDE w:val="0"/>
              <w:autoSpaceDN w:val="0"/>
              <w:adjustRightInd w:val="0"/>
              <w:jc w:val="both"/>
              <w:rPr>
                <w:iCs/>
              </w:rPr>
            </w:pPr>
            <w:r>
              <w:rPr>
                <w:iCs/>
              </w:rPr>
              <w:t>Eil.Nr.</w:t>
            </w:r>
          </w:p>
        </w:tc>
        <w:tc>
          <w:tcPr>
            <w:tcW w:w="2474" w:type="dxa"/>
          </w:tcPr>
          <w:p w14:paraId="61134C46" w14:textId="547B035F" w:rsidR="00023F7A" w:rsidRDefault="00023F7A" w:rsidP="00023F7A">
            <w:pPr>
              <w:tabs>
                <w:tab w:val="left" w:pos="851"/>
                <w:tab w:val="left" w:pos="1200"/>
              </w:tabs>
              <w:autoSpaceDE w:val="0"/>
              <w:autoSpaceDN w:val="0"/>
              <w:adjustRightInd w:val="0"/>
              <w:rPr>
                <w:iCs/>
              </w:rPr>
            </w:pPr>
            <w:r>
              <w:rPr>
                <w:iCs/>
              </w:rPr>
              <w:t>Dovaną įteikė (fizinio asmens vardas, pavardė, juridinio asmens pavadinimas)</w:t>
            </w:r>
          </w:p>
        </w:tc>
        <w:tc>
          <w:tcPr>
            <w:tcW w:w="1660" w:type="dxa"/>
          </w:tcPr>
          <w:p w14:paraId="3C61F478" w14:textId="4DE5DDC4" w:rsidR="00023F7A" w:rsidRDefault="00023F7A" w:rsidP="00023F7A">
            <w:pPr>
              <w:tabs>
                <w:tab w:val="left" w:pos="851"/>
                <w:tab w:val="left" w:pos="1200"/>
              </w:tabs>
              <w:autoSpaceDE w:val="0"/>
              <w:autoSpaceDN w:val="0"/>
              <w:adjustRightInd w:val="0"/>
              <w:jc w:val="both"/>
              <w:rPr>
                <w:iCs/>
              </w:rPr>
            </w:pPr>
            <w:r>
              <w:rPr>
                <w:iCs/>
              </w:rPr>
              <w:t>Dovanos pavadinimas (apibūdinimas)</w:t>
            </w:r>
          </w:p>
        </w:tc>
        <w:tc>
          <w:tcPr>
            <w:tcW w:w="1660" w:type="dxa"/>
          </w:tcPr>
          <w:p w14:paraId="14EC6DAC" w14:textId="1BA5A623" w:rsidR="00023F7A" w:rsidRDefault="00023F7A" w:rsidP="00023F7A">
            <w:pPr>
              <w:tabs>
                <w:tab w:val="left" w:pos="851"/>
                <w:tab w:val="left" w:pos="1200"/>
              </w:tabs>
              <w:autoSpaceDE w:val="0"/>
              <w:autoSpaceDN w:val="0"/>
              <w:adjustRightInd w:val="0"/>
              <w:jc w:val="both"/>
              <w:rPr>
                <w:iCs/>
              </w:rPr>
            </w:pPr>
            <w:r>
              <w:rPr>
                <w:iCs/>
              </w:rPr>
              <w:t>Dovanos įteikimo proga (aplinkybės), vieta, data</w:t>
            </w:r>
          </w:p>
        </w:tc>
        <w:tc>
          <w:tcPr>
            <w:tcW w:w="1661" w:type="dxa"/>
          </w:tcPr>
          <w:p w14:paraId="4D381D4D" w14:textId="255935BA" w:rsidR="00023F7A" w:rsidRDefault="00023F7A" w:rsidP="00023F7A">
            <w:pPr>
              <w:tabs>
                <w:tab w:val="left" w:pos="851"/>
                <w:tab w:val="left" w:pos="1200"/>
              </w:tabs>
              <w:autoSpaceDE w:val="0"/>
              <w:autoSpaceDN w:val="0"/>
              <w:adjustRightInd w:val="0"/>
              <w:rPr>
                <w:iCs/>
              </w:rPr>
            </w:pPr>
            <w:r>
              <w:rPr>
                <w:iCs/>
              </w:rPr>
              <w:t>Valstybės tarnautojo ar darbuotojo, kuriam įteikta dovana (V., pavardė, pareigos</w:t>
            </w:r>
          </w:p>
        </w:tc>
        <w:tc>
          <w:tcPr>
            <w:tcW w:w="1661" w:type="dxa"/>
          </w:tcPr>
          <w:p w14:paraId="3DDFD5D5" w14:textId="77777777" w:rsidR="00023F7A" w:rsidRDefault="00023F7A" w:rsidP="00DC7D59">
            <w:pPr>
              <w:tabs>
                <w:tab w:val="left" w:pos="851"/>
                <w:tab w:val="left" w:pos="1200"/>
              </w:tabs>
              <w:autoSpaceDE w:val="0"/>
              <w:autoSpaceDN w:val="0"/>
              <w:adjustRightInd w:val="0"/>
              <w:rPr>
                <w:iCs/>
              </w:rPr>
            </w:pPr>
            <w:r>
              <w:rPr>
                <w:iCs/>
              </w:rPr>
              <w:t>Dovanos statusas</w:t>
            </w:r>
          </w:p>
          <w:p w14:paraId="7CC8E730" w14:textId="1F7164AC" w:rsidR="00023F7A" w:rsidRDefault="00023F7A" w:rsidP="00DC7D59">
            <w:pPr>
              <w:tabs>
                <w:tab w:val="left" w:pos="851"/>
                <w:tab w:val="left" w:pos="1200"/>
              </w:tabs>
              <w:autoSpaceDE w:val="0"/>
              <w:autoSpaceDN w:val="0"/>
              <w:adjustRightInd w:val="0"/>
              <w:rPr>
                <w:iCs/>
              </w:rPr>
            </w:pPr>
            <w:r>
              <w:rPr>
                <w:iCs/>
              </w:rPr>
              <w:t>(priimta ir saugoma, sunaikinta, grąžinta dovanotojui ir</w:t>
            </w:r>
            <w:r w:rsidR="00DC7D59">
              <w:rPr>
                <w:iCs/>
              </w:rPr>
              <w:t xml:space="preserve"> </w:t>
            </w:r>
            <w:r>
              <w:rPr>
                <w:iCs/>
              </w:rPr>
              <w:t>p</w:t>
            </w:r>
            <w:r w:rsidR="00590D46">
              <w:rPr>
                <w:iCs/>
              </w:rPr>
              <w:t>a</w:t>
            </w:r>
            <w:r>
              <w:rPr>
                <w:iCs/>
              </w:rPr>
              <w:t>n.)</w:t>
            </w:r>
          </w:p>
        </w:tc>
      </w:tr>
      <w:tr w:rsidR="00023F7A" w14:paraId="4C64A08E" w14:textId="77777777" w:rsidTr="00023F7A">
        <w:tc>
          <w:tcPr>
            <w:tcW w:w="846" w:type="dxa"/>
          </w:tcPr>
          <w:p w14:paraId="16FB0677" w14:textId="77777777" w:rsidR="00023F7A" w:rsidRDefault="00023F7A" w:rsidP="00023F7A">
            <w:pPr>
              <w:tabs>
                <w:tab w:val="left" w:pos="851"/>
                <w:tab w:val="left" w:pos="1200"/>
              </w:tabs>
              <w:autoSpaceDE w:val="0"/>
              <w:autoSpaceDN w:val="0"/>
              <w:adjustRightInd w:val="0"/>
              <w:jc w:val="both"/>
              <w:rPr>
                <w:iCs/>
              </w:rPr>
            </w:pPr>
          </w:p>
        </w:tc>
        <w:tc>
          <w:tcPr>
            <w:tcW w:w="2474" w:type="dxa"/>
          </w:tcPr>
          <w:p w14:paraId="3733BC54"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56CCA5BA"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03FEA7CA"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5B77B457"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1A4E6425" w14:textId="77777777" w:rsidR="00023F7A" w:rsidRDefault="00023F7A" w:rsidP="00023F7A">
            <w:pPr>
              <w:tabs>
                <w:tab w:val="left" w:pos="851"/>
                <w:tab w:val="left" w:pos="1200"/>
              </w:tabs>
              <w:autoSpaceDE w:val="0"/>
              <w:autoSpaceDN w:val="0"/>
              <w:adjustRightInd w:val="0"/>
              <w:jc w:val="both"/>
              <w:rPr>
                <w:iCs/>
              </w:rPr>
            </w:pPr>
          </w:p>
        </w:tc>
      </w:tr>
      <w:tr w:rsidR="00023F7A" w14:paraId="1D2BAFC4" w14:textId="77777777" w:rsidTr="00023F7A">
        <w:tc>
          <w:tcPr>
            <w:tcW w:w="846" w:type="dxa"/>
          </w:tcPr>
          <w:p w14:paraId="4B703B81" w14:textId="77777777" w:rsidR="00023F7A" w:rsidRDefault="00023F7A" w:rsidP="00023F7A">
            <w:pPr>
              <w:tabs>
                <w:tab w:val="left" w:pos="851"/>
                <w:tab w:val="left" w:pos="1200"/>
              </w:tabs>
              <w:autoSpaceDE w:val="0"/>
              <w:autoSpaceDN w:val="0"/>
              <w:adjustRightInd w:val="0"/>
              <w:jc w:val="both"/>
              <w:rPr>
                <w:iCs/>
              </w:rPr>
            </w:pPr>
          </w:p>
        </w:tc>
        <w:tc>
          <w:tcPr>
            <w:tcW w:w="2474" w:type="dxa"/>
          </w:tcPr>
          <w:p w14:paraId="2BA7AE7D"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5ADDB718"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06C5EAB7"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71CA1D88"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71DBED4E" w14:textId="77777777" w:rsidR="00023F7A" w:rsidRDefault="00023F7A" w:rsidP="00023F7A">
            <w:pPr>
              <w:tabs>
                <w:tab w:val="left" w:pos="851"/>
                <w:tab w:val="left" w:pos="1200"/>
              </w:tabs>
              <w:autoSpaceDE w:val="0"/>
              <w:autoSpaceDN w:val="0"/>
              <w:adjustRightInd w:val="0"/>
              <w:jc w:val="both"/>
              <w:rPr>
                <w:iCs/>
              </w:rPr>
            </w:pPr>
          </w:p>
        </w:tc>
      </w:tr>
      <w:tr w:rsidR="00023F7A" w14:paraId="4209FE89" w14:textId="77777777" w:rsidTr="00023F7A">
        <w:tc>
          <w:tcPr>
            <w:tcW w:w="846" w:type="dxa"/>
          </w:tcPr>
          <w:p w14:paraId="3002B15E" w14:textId="77777777" w:rsidR="00023F7A" w:rsidRDefault="00023F7A" w:rsidP="00023F7A">
            <w:pPr>
              <w:tabs>
                <w:tab w:val="left" w:pos="851"/>
                <w:tab w:val="left" w:pos="1200"/>
              </w:tabs>
              <w:autoSpaceDE w:val="0"/>
              <w:autoSpaceDN w:val="0"/>
              <w:adjustRightInd w:val="0"/>
              <w:jc w:val="both"/>
              <w:rPr>
                <w:iCs/>
              </w:rPr>
            </w:pPr>
          </w:p>
        </w:tc>
        <w:tc>
          <w:tcPr>
            <w:tcW w:w="2474" w:type="dxa"/>
          </w:tcPr>
          <w:p w14:paraId="725B41B5"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31F49F70"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109547B5"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49ECB130"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18564E64" w14:textId="77777777" w:rsidR="00023F7A" w:rsidRDefault="00023F7A" w:rsidP="00023F7A">
            <w:pPr>
              <w:tabs>
                <w:tab w:val="left" w:pos="851"/>
                <w:tab w:val="left" w:pos="1200"/>
              </w:tabs>
              <w:autoSpaceDE w:val="0"/>
              <w:autoSpaceDN w:val="0"/>
              <w:adjustRightInd w:val="0"/>
              <w:jc w:val="both"/>
              <w:rPr>
                <w:iCs/>
              </w:rPr>
            </w:pPr>
          </w:p>
        </w:tc>
      </w:tr>
      <w:tr w:rsidR="00023F7A" w14:paraId="00BF37C8" w14:textId="77777777" w:rsidTr="00023F7A">
        <w:tc>
          <w:tcPr>
            <w:tcW w:w="846" w:type="dxa"/>
          </w:tcPr>
          <w:p w14:paraId="6B019B5B" w14:textId="77777777" w:rsidR="00023F7A" w:rsidRDefault="00023F7A" w:rsidP="00023F7A">
            <w:pPr>
              <w:tabs>
                <w:tab w:val="left" w:pos="851"/>
                <w:tab w:val="left" w:pos="1200"/>
              </w:tabs>
              <w:autoSpaceDE w:val="0"/>
              <w:autoSpaceDN w:val="0"/>
              <w:adjustRightInd w:val="0"/>
              <w:jc w:val="both"/>
              <w:rPr>
                <w:iCs/>
              </w:rPr>
            </w:pPr>
          </w:p>
        </w:tc>
        <w:tc>
          <w:tcPr>
            <w:tcW w:w="2474" w:type="dxa"/>
          </w:tcPr>
          <w:p w14:paraId="37B1DABC"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3D212EB2" w14:textId="77777777" w:rsidR="00023F7A" w:rsidRDefault="00023F7A" w:rsidP="00023F7A">
            <w:pPr>
              <w:tabs>
                <w:tab w:val="left" w:pos="851"/>
                <w:tab w:val="left" w:pos="1200"/>
              </w:tabs>
              <w:autoSpaceDE w:val="0"/>
              <w:autoSpaceDN w:val="0"/>
              <w:adjustRightInd w:val="0"/>
              <w:jc w:val="both"/>
              <w:rPr>
                <w:iCs/>
              </w:rPr>
            </w:pPr>
          </w:p>
        </w:tc>
        <w:tc>
          <w:tcPr>
            <w:tcW w:w="1660" w:type="dxa"/>
          </w:tcPr>
          <w:p w14:paraId="3D0938AF"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25D05922" w14:textId="77777777" w:rsidR="00023F7A" w:rsidRDefault="00023F7A" w:rsidP="00023F7A">
            <w:pPr>
              <w:tabs>
                <w:tab w:val="left" w:pos="851"/>
                <w:tab w:val="left" w:pos="1200"/>
              </w:tabs>
              <w:autoSpaceDE w:val="0"/>
              <w:autoSpaceDN w:val="0"/>
              <w:adjustRightInd w:val="0"/>
              <w:jc w:val="both"/>
              <w:rPr>
                <w:iCs/>
              </w:rPr>
            </w:pPr>
          </w:p>
        </w:tc>
        <w:tc>
          <w:tcPr>
            <w:tcW w:w="1661" w:type="dxa"/>
          </w:tcPr>
          <w:p w14:paraId="44F832BC" w14:textId="77777777" w:rsidR="00023F7A" w:rsidRDefault="00023F7A" w:rsidP="00023F7A">
            <w:pPr>
              <w:tabs>
                <w:tab w:val="left" w:pos="851"/>
                <w:tab w:val="left" w:pos="1200"/>
              </w:tabs>
              <w:autoSpaceDE w:val="0"/>
              <w:autoSpaceDN w:val="0"/>
              <w:adjustRightInd w:val="0"/>
              <w:jc w:val="both"/>
              <w:rPr>
                <w:iCs/>
              </w:rPr>
            </w:pPr>
          </w:p>
        </w:tc>
      </w:tr>
    </w:tbl>
    <w:p w14:paraId="27E461B7" w14:textId="42CBB332" w:rsidR="00023F7A" w:rsidRDefault="00023F7A" w:rsidP="00023F7A">
      <w:pPr>
        <w:tabs>
          <w:tab w:val="left" w:pos="851"/>
          <w:tab w:val="left" w:pos="1200"/>
        </w:tabs>
        <w:autoSpaceDE w:val="0"/>
        <w:autoSpaceDN w:val="0"/>
        <w:adjustRightInd w:val="0"/>
        <w:jc w:val="both"/>
        <w:rPr>
          <w:iCs/>
        </w:rPr>
      </w:pPr>
    </w:p>
    <w:p w14:paraId="1BA66035" w14:textId="58C5846E" w:rsidR="00023F7A" w:rsidRDefault="00023F7A" w:rsidP="00023F7A">
      <w:pPr>
        <w:tabs>
          <w:tab w:val="left" w:pos="851"/>
          <w:tab w:val="left" w:pos="1200"/>
        </w:tabs>
        <w:autoSpaceDE w:val="0"/>
        <w:autoSpaceDN w:val="0"/>
        <w:adjustRightInd w:val="0"/>
        <w:jc w:val="both"/>
        <w:rPr>
          <w:iCs/>
        </w:rPr>
      </w:pPr>
    </w:p>
    <w:p w14:paraId="2C764C20" w14:textId="51532B22" w:rsidR="00023F7A" w:rsidRDefault="00023F7A" w:rsidP="00023F7A">
      <w:pPr>
        <w:tabs>
          <w:tab w:val="left" w:pos="851"/>
          <w:tab w:val="left" w:pos="1200"/>
        </w:tabs>
        <w:autoSpaceDE w:val="0"/>
        <w:autoSpaceDN w:val="0"/>
        <w:adjustRightInd w:val="0"/>
        <w:jc w:val="both"/>
        <w:rPr>
          <w:iCs/>
        </w:rPr>
      </w:pPr>
    </w:p>
    <w:p w14:paraId="7EAAAA70" w14:textId="74598AE3" w:rsidR="00023F7A" w:rsidRDefault="00023F7A" w:rsidP="00023F7A">
      <w:pPr>
        <w:tabs>
          <w:tab w:val="left" w:pos="851"/>
          <w:tab w:val="left" w:pos="1200"/>
        </w:tabs>
        <w:autoSpaceDE w:val="0"/>
        <w:autoSpaceDN w:val="0"/>
        <w:adjustRightInd w:val="0"/>
        <w:jc w:val="both"/>
        <w:rPr>
          <w:iCs/>
        </w:rPr>
      </w:pPr>
    </w:p>
    <w:p w14:paraId="2A321E94" w14:textId="378A16DD" w:rsidR="00023F7A" w:rsidRPr="00870507" w:rsidRDefault="00023F7A" w:rsidP="00023F7A">
      <w:pPr>
        <w:tabs>
          <w:tab w:val="left" w:pos="851"/>
          <w:tab w:val="left" w:pos="1200"/>
        </w:tabs>
        <w:autoSpaceDE w:val="0"/>
        <w:autoSpaceDN w:val="0"/>
        <w:adjustRightInd w:val="0"/>
        <w:jc w:val="center"/>
        <w:rPr>
          <w:iCs/>
        </w:rPr>
      </w:pPr>
      <w:r>
        <w:rPr>
          <w:iCs/>
        </w:rPr>
        <w:t>___________________</w:t>
      </w:r>
    </w:p>
    <w:sectPr w:rsidR="00023F7A" w:rsidRPr="00870507" w:rsidSect="00FC492D">
      <w:headerReference w:type="even" r:id="rId9"/>
      <w:headerReference w:type="default" r:id="rId10"/>
      <w:headerReference w:type="first" r:id="rId11"/>
      <w:pgSz w:w="12240" w:h="15840"/>
      <w:pgMar w:top="1134" w:right="567" w:bottom="1134" w:left="1701"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8D5C8" w14:textId="77777777" w:rsidR="00696526" w:rsidRDefault="00696526">
      <w:r>
        <w:separator/>
      </w:r>
    </w:p>
  </w:endnote>
  <w:endnote w:type="continuationSeparator" w:id="0">
    <w:p w14:paraId="2F8E7581" w14:textId="77777777" w:rsidR="00696526" w:rsidRDefault="0069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Roman">
    <w:altName w:val="Times New Roman"/>
    <w:panose1 w:val="00000000000000000000"/>
    <w:charset w:val="00"/>
    <w:family w:val="roman"/>
    <w:notTrueType/>
    <w:pitch w:val="default"/>
  </w:font>
  <w:font w:name="TimesLT">
    <w:altName w:val="Times New Roman"/>
    <w:panose1 w:val="00000000000000000000"/>
    <w:charset w:val="BA"/>
    <w:family w:val="roman"/>
    <w:notTrueType/>
    <w:pitch w:val="default"/>
    <w:sig w:usb0="00000007" w:usb1="00000000" w:usb2="00000000" w:usb3="00000000" w:csb0="0000008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0" w:csb1="00000000"/>
  </w:font>
  <w:font w:name="SFUIDisplay-Regular">
    <w:altName w:val="Cambria"/>
    <w:panose1 w:val="00000000000000000000"/>
    <w:charset w:val="00"/>
    <w:family w:val="roman"/>
    <w:notTrueType/>
    <w:pitch w:val="default"/>
  </w:font>
  <w:font w:name="Andale Sans UI">
    <w:altName w:val="Times New Roman"/>
    <w:charset w:val="BA"/>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6A7D3" w14:textId="77777777" w:rsidR="00696526" w:rsidRDefault="00696526">
      <w:r>
        <w:separator/>
      </w:r>
    </w:p>
  </w:footnote>
  <w:footnote w:type="continuationSeparator" w:id="0">
    <w:p w14:paraId="077704E3" w14:textId="77777777" w:rsidR="00696526" w:rsidRDefault="00696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5483E" w14:textId="77777777" w:rsidR="00976EC5" w:rsidRDefault="005712F7" w:rsidP="006C7D68">
    <w:pPr>
      <w:pStyle w:val="Header"/>
      <w:framePr w:wrap="around" w:vAnchor="text" w:hAnchor="margin" w:xAlign="center" w:y="1"/>
      <w:rPr>
        <w:rStyle w:val="PageNumber"/>
      </w:rPr>
    </w:pPr>
    <w:r>
      <w:rPr>
        <w:rStyle w:val="PageNumber"/>
      </w:rPr>
      <w:fldChar w:fldCharType="begin"/>
    </w:r>
    <w:r w:rsidR="00976EC5">
      <w:rPr>
        <w:rStyle w:val="PageNumber"/>
      </w:rPr>
      <w:instrText xml:space="preserve">PAGE  </w:instrText>
    </w:r>
    <w:r>
      <w:rPr>
        <w:rStyle w:val="PageNumber"/>
      </w:rPr>
      <w:fldChar w:fldCharType="separate"/>
    </w:r>
    <w:r w:rsidR="00976EC5">
      <w:rPr>
        <w:rStyle w:val="PageNumber"/>
        <w:noProof/>
      </w:rPr>
      <w:t>6</w:t>
    </w:r>
    <w:r>
      <w:rPr>
        <w:rStyle w:val="PageNumber"/>
      </w:rPr>
      <w:fldChar w:fldCharType="end"/>
    </w:r>
  </w:p>
  <w:p w14:paraId="60713A72" w14:textId="77777777" w:rsidR="00976EC5" w:rsidRDefault="00976E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66DD5" w14:textId="77777777" w:rsidR="00976EC5" w:rsidRDefault="005712F7" w:rsidP="006C7D68">
    <w:pPr>
      <w:pStyle w:val="Header"/>
      <w:framePr w:wrap="around" w:vAnchor="text" w:hAnchor="margin" w:xAlign="center" w:y="1"/>
      <w:rPr>
        <w:rStyle w:val="PageNumber"/>
      </w:rPr>
    </w:pPr>
    <w:r>
      <w:rPr>
        <w:rStyle w:val="PageNumber"/>
      </w:rPr>
      <w:fldChar w:fldCharType="begin"/>
    </w:r>
    <w:r w:rsidR="00976EC5">
      <w:rPr>
        <w:rStyle w:val="PageNumber"/>
      </w:rPr>
      <w:instrText xml:space="preserve">PAGE  </w:instrText>
    </w:r>
    <w:r>
      <w:rPr>
        <w:rStyle w:val="PageNumber"/>
      </w:rPr>
      <w:fldChar w:fldCharType="separate"/>
    </w:r>
    <w:r w:rsidR="00EC100E">
      <w:rPr>
        <w:rStyle w:val="PageNumber"/>
        <w:noProof/>
      </w:rPr>
      <w:t>3</w:t>
    </w:r>
    <w:r>
      <w:rPr>
        <w:rStyle w:val="PageNumber"/>
      </w:rPr>
      <w:fldChar w:fldCharType="end"/>
    </w:r>
  </w:p>
  <w:p w14:paraId="7AB08F5E" w14:textId="77777777" w:rsidR="00976EC5" w:rsidRDefault="00976E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1710" w14:textId="77777777" w:rsidR="0087559A" w:rsidRDefault="0087559A">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3113"/>
    <w:multiLevelType w:val="hybridMultilevel"/>
    <w:tmpl w:val="E02A540C"/>
    <w:lvl w:ilvl="0" w:tplc="0409000F">
      <w:start w:val="1"/>
      <w:numFmt w:val="decimal"/>
      <w:lvlText w:val="%1."/>
      <w:lvlJc w:val="left"/>
      <w:pPr>
        <w:tabs>
          <w:tab w:val="num" w:pos="-1123"/>
        </w:tabs>
        <w:ind w:left="-1123" w:hanging="360"/>
      </w:pPr>
      <w:rPr>
        <w:rFonts w:hint="default"/>
      </w:rPr>
    </w:lvl>
    <w:lvl w:ilvl="1" w:tplc="04090019" w:tentative="1">
      <w:start w:val="1"/>
      <w:numFmt w:val="lowerLetter"/>
      <w:lvlText w:val="%2."/>
      <w:lvlJc w:val="left"/>
      <w:pPr>
        <w:tabs>
          <w:tab w:val="num" w:pos="-403"/>
        </w:tabs>
        <w:ind w:left="-403" w:hanging="360"/>
      </w:pPr>
    </w:lvl>
    <w:lvl w:ilvl="2" w:tplc="0409001B" w:tentative="1">
      <w:start w:val="1"/>
      <w:numFmt w:val="lowerRoman"/>
      <w:lvlText w:val="%3."/>
      <w:lvlJc w:val="right"/>
      <w:pPr>
        <w:tabs>
          <w:tab w:val="num" w:pos="317"/>
        </w:tabs>
        <w:ind w:left="317" w:hanging="180"/>
      </w:pPr>
    </w:lvl>
    <w:lvl w:ilvl="3" w:tplc="0409000F" w:tentative="1">
      <w:start w:val="1"/>
      <w:numFmt w:val="decimal"/>
      <w:lvlText w:val="%4."/>
      <w:lvlJc w:val="left"/>
      <w:pPr>
        <w:tabs>
          <w:tab w:val="num" w:pos="1037"/>
        </w:tabs>
        <w:ind w:left="1037" w:hanging="360"/>
      </w:pPr>
    </w:lvl>
    <w:lvl w:ilvl="4" w:tplc="04090019" w:tentative="1">
      <w:start w:val="1"/>
      <w:numFmt w:val="lowerLetter"/>
      <w:lvlText w:val="%5."/>
      <w:lvlJc w:val="left"/>
      <w:pPr>
        <w:tabs>
          <w:tab w:val="num" w:pos="1757"/>
        </w:tabs>
        <w:ind w:left="1757" w:hanging="360"/>
      </w:pPr>
    </w:lvl>
    <w:lvl w:ilvl="5" w:tplc="0409001B" w:tentative="1">
      <w:start w:val="1"/>
      <w:numFmt w:val="lowerRoman"/>
      <w:lvlText w:val="%6."/>
      <w:lvlJc w:val="right"/>
      <w:pPr>
        <w:tabs>
          <w:tab w:val="num" w:pos="2477"/>
        </w:tabs>
        <w:ind w:left="2477" w:hanging="180"/>
      </w:pPr>
    </w:lvl>
    <w:lvl w:ilvl="6" w:tplc="0409000F" w:tentative="1">
      <w:start w:val="1"/>
      <w:numFmt w:val="decimal"/>
      <w:lvlText w:val="%7."/>
      <w:lvlJc w:val="left"/>
      <w:pPr>
        <w:tabs>
          <w:tab w:val="num" w:pos="3197"/>
        </w:tabs>
        <w:ind w:left="3197" w:hanging="360"/>
      </w:pPr>
    </w:lvl>
    <w:lvl w:ilvl="7" w:tplc="04090019" w:tentative="1">
      <w:start w:val="1"/>
      <w:numFmt w:val="lowerLetter"/>
      <w:lvlText w:val="%8."/>
      <w:lvlJc w:val="left"/>
      <w:pPr>
        <w:tabs>
          <w:tab w:val="num" w:pos="3917"/>
        </w:tabs>
        <w:ind w:left="3917" w:hanging="360"/>
      </w:pPr>
    </w:lvl>
    <w:lvl w:ilvl="8" w:tplc="0409001B" w:tentative="1">
      <w:start w:val="1"/>
      <w:numFmt w:val="lowerRoman"/>
      <w:lvlText w:val="%9."/>
      <w:lvlJc w:val="right"/>
      <w:pPr>
        <w:tabs>
          <w:tab w:val="num" w:pos="4637"/>
        </w:tabs>
        <w:ind w:left="4637" w:hanging="180"/>
      </w:pPr>
    </w:lvl>
  </w:abstractNum>
  <w:abstractNum w:abstractNumId="1" w15:restartNumberingAfterBreak="0">
    <w:nsid w:val="05FF356F"/>
    <w:multiLevelType w:val="multilevel"/>
    <w:tmpl w:val="EE3061FA"/>
    <w:lvl w:ilvl="0">
      <w:start w:val="1"/>
      <w:numFmt w:val="none"/>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3%2.3."/>
      <w:lvlJc w:val="left"/>
      <w:pPr>
        <w:tabs>
          <w:tab w:val="num" w:pos="1440"/>
        </w:tabs>
        <w:ind w:left="1224" w:hanging="504"/>
      </w:pPr>
      <w:rPr>
        <w:rFonts w:hint="default"/>
      </w:rPr>
    </w:lvl>
    <w:lvl w:ilvl="3">
      <w:start w:val="1"/>
      <w:numFmt w:val="decimal"/>
      <w:lvlText w:val="%4%2.1."/>
      <w:lvlJc w:val="left"/>
      <w:pPr>
        <w:tabs>
          <w:tab w:val="num" w:pos="1800"/>
        </w:tabs>
        <w:ind w:left="1728" w:hanging="648"/>
      </w:pPr>
      <w:rPr>
        <w:rFonts w:hint="default"/>
      </w:rPr>
    </w:lvl>
    <w:lvl w:ilvl="4">
      <w:start w:val="1"/>
      <w:numFmt w:val="decimal"/>
      <w:lvlText w:val="%1"/>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1C0141B"/>
    <w:multiLevelType w:val="multilevel"/>
    <w:tmpl w:val="2B8AA3E6"/>
    <w:lvl w:ilvl="0">
      <w:start w:val="4"/>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13D17884"/>
    <w:multiLevelType w:val="hybridMultilevel"/>
    <w:tmpl w:val="5086AA20"/>
    <w:lvl w:ilvl="0" w:tplc="0409000F">
      <w:start w:val="1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5F6095"/>
    <w:multiLevelType w:val="multilevel"/>
    <w:tmpl w:val="EE3061FA"/>
    <w:lvl w:ilvl="0">
      <w:start w:val="1"/>
      <w:numFmt w:val="none"/>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3%2.3."/>
      <w:lvlJc w:val="left"/>
      <w:pPr>
        <w:tabs>
          <w:tab w:val="num" w:pos="1440"/>
        </w:tabs>
        <w:ind w:left="1224" w:hanging="504"/>
      </w:pPr>
      <w:rPr>
        <w:rFonts w:hint="default"/>
      </w:rPr>
    </w:lvl>
    <w:lvl w:ilvl="3">
      <w:start w:val="1"/>
      <w:numFmt w:val="decimal"/>
      <w:lvlText w:val="%4%2.1."/>
      <w:lvlJc w:val="left"/>
      <w:pPr>
        <w:tabs>
          <w:tab w:val="num" w:pos="1800"/>
        </w:tabs>
        <w:ind w:left="1728" w:hanging="648"/>
      </w:pPr>
      <w:rPr>
        <w:rFonts w:hint="default"/>
      </w:rPr>
    </w:lvl>
    <w:lvl w:ilvl="4">
      <w:start w:val="1"/>
      <w:numFmt w:val="decimal"/>
      <w:lvlText w:val="%1"/>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67956DC"/>
    <w:multiLevelType w:val="multilevel"/>
    <w:tmpl w:val="DE9818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6FB3F32"/>
    <w:multiLevelType w:val="multilevel"/>
    <w:tmpl w:val="356837AE"/>
    <w:lvl w:ilvl="0">
      <w:start w:val="3"/>
      <w:numFmt w:val="decimal"/>
      <w:lvlText w:val="%1."/>
      <w:lvlJc w:val="left"/>
      <w:pPr>
        <w:ind w:left="480" w:hanging="480"/>
      </w:pPr>
      <w:rPr>
        <w:rFonts w:hint="default"/>
        <w:b/>
      </w:rPr>
    </w:lvl>
    <w:lvl w:ilvl="1">
      <w:start w:val="12"/>
      <w:numFmt w:val="decimal"/>
      <w:lvlText w:val="%1.%2."/>
      <w:lvlJc w:val="left"/>
      <w:pPr>
        <w:ind w:left="1331" w:hanging="48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7" w15:restartNumberingAfterBreak="0">
    <w:nsid w:val="18ED771A"/>
    <w:multiLevelType w:val="multilevel"/>
    <w:tmpl w:val="084EE78A"/>
    <w:lvl w:ilvl="0">
      <w:start w:val="3"/>
      <w:numFmt w:val="decimal"/>
      <w:lvlText w:val="%1."/>
      <w:lvlJc w:val="left"/>
      <w:pPr>
        <w:ind w:left="480" w:hanging="480"/>
      </w:pPr>
      <w:rPr>
        <w:rFonts w:hint="default"/>
        <w:b/>
      </w:rPr>
    </w:lvl>
    <w:lvl w:ilvl="1">
      <w:start w:val="11"/>
      <w:numFmt w:val="decimal"/>
      <w:lvlText w:val="%1.%2."/>
      <w:lvlJc w:val="left"/>
      <w:pPr>
        <w:ind w:left="1331" w:hanging="48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8" w15:restartNumberingAfterBreak="0">
    <w:nsid w:val="1BBD546F"/>
    <w:multiLevelType w:val="multilevel"/>
    <w:tmpl w:val="A0B24498"/>
    <w:lvl w:ilvl="0">
      <w:start w:val="13"/>
      <w:numFmt w:val="none"/>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3%2.3."/>
      <w:lvlJc w:val="left"/>
      <w:pPr>
        <w:tabs>
          <w:tab w:val="num" w:pos="1440"/>
        </w:tabs>
        <w:ind w:left="1224" w:hanging="504"/>
      </w:pPr>
      <w:rPr>
        <w:rFonts w:hint="default"/>
      </w:rPr>
    </w:lvl>
    <w:lvl w:ilvl="3">
      <w:start w:val="1"/>
      <w:numFmt w:val="decimal"/>
      <w:lvlText w:val="%4%2.1."/>
      <w:lvlJc w:val="left"/>
      <w:pPr>
        <w:tabs>
          <w:tab w:val="num" w:pos="1800"/>
        </w:tabs>
        <w:ind w:left="1728" w:hanging="648"/>
      </w:pPr>
      <w:rPr>
        <w:rFonts w:hint="default"/>
      </w:rPr>
    </w:lvl>
    <w:lvl w:ilvl="4">
      <w:start w:val="1"/>
      <w:numFmt w:val="decimal"/>
      <w:lvlText w:val="%1"/>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1137B60"/>
    <w:multiLevelType w:val="multilevel"/>
    <w:tmpl w:val="2794C14C"/>
    <w:lvl w:ilvl="0">
      <w:start w:val="1"/>
      <w:numFmt w:val="decimal"/>
      <w:lvlText w:val="%1."/>
      <w:lvlJc w:val="left"/>
      <w:pPr>
        <w:tabs>
          <w:tab w:val="num" w:pos="720"/>
        </w:tabs>
        <w:ind w:left="720" w:hanging="360"/>
      </w:pPr>
    </w:lvl>
    <w:lvl w:ilvl="1">
      <w:start w:val="3"/>
      <w:numFmt w:val="decimal"/>
      <w:isLgl/>
      <w:lvlText w:val="%1.%2."/>
      <w:lvlJc w:val="left"/>
      <w:pPr>
        <w:tabs>
          <w:tab w:val="num" w:pos="975"/>
        </w:tabs>
        <w:ind w:left="975" w:hanging="61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21781FB7"/>
    <w:multiLevelType w:val="multilevel"/>
    <w:tmpl w:val="8C2A8C16"/>
    <w:lvl w:ilvl="0">
      <w:start w:val="13"/>
      <w:numFmt w:val="decimal"/>
      <w:lvlText w:val="%1."/>
      <w:lvlJc w:val="left"/>
      <w:pPr>
        <w:tabs>
          <w:tab w:val="num" w:pos="480"/>
        </w:tabs>
        <w:ind w:left="480" w:hanging="480"/>
      </w:pPr>
      <w:rPr>
        <w:rFonts w:ascii="Times-Roman" w:hAnsi="Times-Roman" w:cs="Times-Roman" w:hint="default"/>
      </w:rPr>
    </w:lvl>
    <w:lvl w:ilvl="1">
      <w:start w:val="4"/>
      <w:numFmt w:val="decimal"/>
      <w:lvlText w:val="%1.%2."/>
      <w:lvlJc w:val="left"/>
      <w:pPr>
        <w:tabs>
          <w:tab w:val="num" w:pos="480"/>
        </w:tabs>
        <w:ind w:left="480" w:hanging="480"/>
      </w:pPr>
      <w:rPr>
        <w:rFonts w:ascii="Times-Roman" w:hAnsi="Times-Roman" w:cs="Times-Roman" w:hint="default"/>
      </w:rPr>
    </w:lvl>
    <w:lvl w:ilvl="2">
      <w:start w:val="1"/>
      <w:numFmt w:val="decimal"/>
      <w:lvlText w:val="%1.%2.%3."/>
      <w:lvlJc w:val="left"/>
      <w:pPr>
        <w:tabs>
          <w:tab w:val="num" w:pos="720"/>
        </w:tabs>
        <w:ind w:left="720" w:hanging="720"/>
      </w:pPr>
      <w:rPr>
        <w:rFonts w:ascii="Times-Roman" w:hAnsi="Times-Roman" w:cs="Times-Roman" w:hint="default"/>
      </w:rPr>
    </w:lvl>
    <w:lvl w:ilvl="3">
      <w:start w:val="1"/>
      <w:numFmt w:val="decimal"/>
      <w:lvlText w:val="%1.%2.%3.%4."/>
      <w:lvlJc w:val="left"/>
      <w:pPr>
        <w:tabs>
          <w:tab w:val="num" w:pos="720"/>
        </w:tabs>
        <w:ind w:left="720" w:hanging="720"/>
      </w:pPr>
      <w:rPr>
        <w:rFonts w:ascii="Times-Roman" w:hAnsi="Times-Roman" w:cs="Times-Roman" w:hint="default"/>
      </w:rPr>
    </w:lvl>
    <w:lvl w:ilvl="4">
      <w:start w:val="1"/>
      <w:numFmt w:val="decimal"/>
      <w:lvlText w:val="%1.%2.%3.%4.%5."/>
      <w:lvlJc w:val="left"/>
      <w:pPr>
        <w:tabs>
          <w:tab w:val="num" w:pos="1080"/>
        </w:tabs>
        <w:ind w:left="1080" w:hanging="1080"/>
      </w:pPr>
      <w:rPr>
        <w:rFonts w:ascii="Times-Roman" w:hAnsi="Times-Roman" w:cs="Times-Roman" w:hint="default"/>
      </w:rPr>
    </w:lvl>
    <w:lvl w:ilvl="5">
      <w:start w:val="1"/>
      <w:numFmt w:val="decimal"/>
      <w:lvlText w:val="%1.%2.%3.%4.%5.%6."/>
      <w:lvlJc w:val="left"/>
      <w:pPr>
        <w:tabs>
          <w:tab w:val="num" w:pos="1080"/>
        </w:tabs>
        <w:ind w:left="1080" w:hanging="1080"/>
      </w:pPr>
      <w:rPr>
        <w:rFonts w:ascii="Times-Roman" w:hAnsi="Times-Roman" w:cs="Times-Roman" w:hint="default"/>
      </w:rPr>
    </w:lvl>
    <w:lvl w:ilvl="6">
      <w:start w:val="1"/>
      <w:numFmt w:val="decimal"/>
      <w:lvlText w:val="%1.%2.%3.%4.%5.%6.%7."/>
      <w:lvlJc w:val="left"/>
      <w:pPr>
        <w:tabs>
          <w:tab w:val="num" w:pos="1440"/>
        </w:tabs>
        <w:ind w:left="1440" w:hanging="1440"/>
      </w:pPr>
      <w:rPr>
        <w:rFonts w:ascii="Times-Roman" w:hAnsi="Times-Roman" w:cs="Times-Roman" w:hint="default"/>
      </w:rPr>
    </w:lvl>
    <w:lvl w:ilvl="7">
      <w:start w:val="1"/>
      <w:numFmt w:val="decimal"/>
      <w:lvlText w:val="%1.%2.%3.%4.%5.%6.%7.%8."/>
      <w:lvlJc w:val="left"/>
      <w:pPr>
        <w:tabs>
          <w:tab w:val="num" w:pos="1440"/>
        </w:tabs>
        <w:ind w:left="1440" w:hanging="1440"/>
      </w:pPr>
      <w:rPr>
        <w:rFonts w:ascii="Times-Roman" w:hAnsi="Times-Roman" w:cs="Times-Roman" w:hint="default"/>
      </w:rPr>
    </w:lvl>
    <w:lvl w:ilvl="8">
      <w:start w:val="1"/>
      <w:numFmt w:val="decimal"/>
      <w:lvlText w:val="%1.%2.%3.%4.%5.%6.%7.%8.%9."/>
      <w:lvlJc w:val="left"/>
      <w:pPr>
        <w:tabs>
          <w:tab w:val="num" w:pos="1800"/>
        </w:tabs>
        <w:ind w:left="1800" w:hanging="1800"/>
      </w:pPr>
      <w:rPr>
        <w:rFonts w:ascii="Times-Roman" w:hAnsi="Times-Roman" w:cs="Times-Roman" w:hint="default"/>
      </w:rPr>
    </w:lvl>
  </w:abstractNum>
  <w:abstractNum w:abstractNumId="11" w15:restartNumberingAfterBreak="0">
    <w:nsid w:val="21D34BE1"/>
    <w:multiLevelType w:val="multilevel"/>
    <w:tmpl w:val="62EC75F0"/>
    <w:lvl w:ilvl="0">
      <w:start w:val="20"/>
      <w:numFmt w:val="decimal"/>
      <w:lvlText w:val="%1."/>
      <w:lvlJc w:val="left"/>
      <w:pPr>
        <w:tabs>
          <w:tab w:val="num" w:pos="360"/>
        </w:tabs>
        <w:ind w:left="360" w:hanging="360"/>
      </w:pPr>
      <w:rPr>
        <w:rFonts w:hint="default"/>
      </w:rPr>
    </w:lvl>
    <w:lvl w:ilvl="1">
      <w:start w:val="1"/>
      <w:numFmt w:val="decimal"/>
      <w:lvlText w:val="8.%2."/>
      <w:lvlJc w:val="left"/>
      <w:pPr>
        <w:tabs>
          <w:tab w:val="num" w:pos="1065"/>
        </w:tabs>
        <w:ind w:left="1065" w:hanging="360"/>
      </w:pPr>
      <w:rPr>
        <w:rFonts w:hint="default"/>
      </w:rPr>
    </w:lvl>
    <w:lvl w:ilvl="2">
      <w:start w:val="1"/>
      <w:numFmt w:val="decimal"/>
      <w:lvlText w:val="24.%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2" w15:restartNumberingAfterBreak="0">
    <w:nsid w:val="2503130F"/>
    <w:multiLevelType w:val="hybridMultilevel"/>
    <w:tmpl w:val="108E9352"/>
    <w:lvl w:ilvl="0" w:tplc="59A8FA18">
      <w:start w:val="11"/>
      <w:numFmt w:val="decimal"/>
      <w:lvlText w:val="%1."/>
      <w:lvlJc w:val="left"/>
      <w:pPr>
        <w:tabs>
          <w:tab w:val="num" w:pos="2062"/>
        </w:tabs>
        <w:ind w:left="2062" w:hanging="360"/>
      </w:pPr>
      <w:rPr>
        <w:rFonts w:hint="default"/>
        <w:strik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7D962F6"/>
    <w:multiLevelType w:val="hybridMultilevel"/>
    <w:tmpl w:val="5D6C6718"/>
    <w:lvl w:ilvl="0" w:tplc="08586CE0">
      <w:start w:val="2"/>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A164BB3"/>
    <w:multiLevelType w:val="hybridMultilevel"/>
    <w:tmpl w:val="7DE4F5AE"/>
    <w:lvl w:ilvl="0" w:tplc="69B6EDFC">
      <w:start w:val="1"/>
      <w:numFmt w:val="decimal"/>
      <w:lvlText w:val="%1."/>
      <w:lvlJc w:val="left"/>
      <w:pPr>
        <w:tabs>
          <w:tab w:val="num" w:pos="1211"/>
        </w:tabs>
        <w:ind w:left="1211" w:hanging="360"/>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5" w15:restartNumberingAfterBreak="0">
    <w:nsid w:val="2C1D0F62"/>
    <w:multiLevelType w:val="multilevel"/>
    <w:tmpl w:val="A6689020"/>
    <w:lvl w:ilvl="0">
      <w:start w:val="7"/>
      <w:numFmt w:val="decimal"/>
      <w:lvlText w:val="%1."/>
      <w:lvlJc w:val="left"/>
      <w:pPr>
        <w:tabs>
          <w:tab w:val="num" w:pos="750"/>
        </w:tabs>
        <w:ind w:left="750" w:hanging="750"/>
      </w:pPr>
      <w:rPr>
        <w:rFonts w:hint="default"/>
      </w:rPr>
    </w:lvl>
    <w:lvl w:ilvl="1">
      <w:start w:val="1"/>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750"/>
        </w:tabs>
        <w:ind w:left="750" w:hanging="75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0D35E34"/>
    <w:multiLevelType w:val="multilevel"/>
    <w:tmpl w:val="744E765A"/>
    <w:lvl w:ilvl="0">
      <w:start w:val="3"/>
      <w:numFmt w:val="decimal"/>
      <w:lvlText w:val="%1."/>
      <w:lvlJc w:val="left"/>
      <w:pPr>
        <w:ind w:left="360" w:hanging="360"/>
      </w:pPr>
      <w:rPr>
        <w:rFonts w:hint="default"/>
        <w:b/>
      </w:rPr>
    </w:lvl>
    <w:lvl w:ilvl="1">
      <w:start w:val="7"/>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7" w15:restartNumberingAfterBreak="0">
    <w:nsid w:val="34A1370C"/>
    <w:multiLevelType w:val="hybridMultilevel"/>
    <w:tmpl w:val="4F3AC5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9150B07"/>
    <w:multiLevelType w:val="multilevel"/>
    <w:tmpl w:val="9A96D6EE"/>
    <w:lvl w:ilvl="0">
      <w:start w:val="3"/>
      <w:numFmt w:val="decimal"/>
      <w:lvlText w:val="%1."/>
      <w:lvlJc w:val="left"/>
      <w:pPr>
        <w:ind w:left="480" w:hanging="480"/>
      </w:pPr>
      <w:rPr>
        <w:rFonts w:hint="default"/>
        <w:b/>
      </w:rPr>
    </w:lvl>
    <w:lvl w:ilvl="1">
      <w:start w:val="15"/>
      <w:numFmt w:val="decimal"/>
      <w:lvlText w:val="%1.%2."/>
      <w:lvlJc w:val="left"/>
      <w:pPr>
        <w:ind w:left="1331" w:hanging="48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9" w15:restartNumberingAfterBreak="0">
    <w:nsid w:val="3B1C5DB2"/>
    <w:multiLevelType w:val="hybridMultilevel"/>
    <w:tmpl w:val="676AAF66"/>
    <w:lvl w:ilvl="0" w:tplc="0409000F">
      <w:start w:val="1"/>
      <w:numFmt w:val="decimal"/>
      <w:lvlText w:val="%1."/>
      <w:lvlJc w:val="left"/>
      <w:pPr>
        <w:tabs>
          <w:tab w:val="num" w:pos="720"/>
        </w:tabs>
        <w:ind w:left="720" w:hanging="360"/>
      </w:pPr>
      <w:rPr>
        <w:rFonts w:hint="default"/>
      </w:rPr>
    </w:lvl>
    <w:lvl w:ilvl="1" w:tplc="0E8A1DFA">
      <w:start w:val="1"/>
      <w:numFmt w:val="decimal"/>
      <w:lvlText w:val="%2."/>
      <w:lvlJc w:val="left"/>
      <w:pPr>
        <w:tabs>
          <w:tab w:val="num" w:pos="1440"/>
        </w:tabs>
        <w:ind w:left="1440" w:hanging="360"/>
      </w:pPr>
      <w:rPr>
        <w:rFonts w:hint="default"/>
      </w:rPr>
    </w:lvl>
    <w:lvl w:ilvl="2" w:tplc="8AC8994A">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D5A58CE"/>
    <w:multiLevelType w:val="multilevel"/>
    <w:tmpl w:val="C72CA012"/>
    <w:lvl w:ilvl="0">
      <w:start w:val="15"/>
      <w:numFmt w:val="decimal"/>
      <w:lvlText w:val="%1."/>
      <w:lvlJc w:val="left"/>
      <w:pPr>
        <w:tabs>
          <w:tab w:val="num" w:pos="480"/>
        </w:tabs>
        <w:ind w:left="480" w:hanging="480"/>
      </w:pPr>
      <w:rPr>
        <w:rFonts w:hint="default"/>
      </w:rPr>
    </w:lvl>
    <w:lvl w:ilvl="1">
      <w:start w:val="2"/>
      <w:numFmt w:val="decimal"/>
      <w:lvlText w:val="%1.%2."/>
      <w:lvlJc w:val="left"/>
      <w:pPr>
        <w:tabs>
          <w:tab w:val="num" w:pos="1898"/>
        </w:tabs>
        <w:ind w:left="1898" w:hanging="480"/>
      </w:pPr>
      <w:rPr>
        <w:rFonts w:hint="default"/>
        <w:strike/>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40ED0204"/>
    <w:multiLevelType w:val="multilevel"/>
    <w:tmpl w:val="07B623E4"/>
    <w:lvl w:ilvl="0">
      <w:start w:val="1"/>
      <w:numFmt w:val="decimal"/>
      <w:suff w:val="nothing"/>
      <w:lvlText w:val="%1."/>
      <w:lvlJc w:val="left"/>
      <w:pPr>
        <w:ind w:left="4259" w:hanging="360"/>
      </w:pPr>
      <w:rPr>
        <w:rFonts w:hint="default"/>
        <w:b w:val="0"/>
      </w:rPr>
    </w:lvl>
    <w:lvl w:ilvl="1">
      <w:start w:val="1"/>
      <w:numFmt w:val="decimal"/>
      <w:isLgl/>
      <w:lvlText w:val="%1.%2."/>
      <w:lvlJc w:val="left"/>
      <w:pPr>
        <w:tabs>
          <w:tab w:val="num" w:pos="2759"/>
        </w:tabs>
        <w:ind w:left="2759" w:hanging="420"/>
      </w:pPr>
      <w:rPr>
        <w:rFonts w:hint="default"/>
      </w:rPr>
    </w:lvl>
    <w:lvl w:ilvl="2">
      <w:start w:val="1"/>
      <w:numFmt w:val="decimal"/>
      <w:isLgl/>
      <w:lvlText w:val="%1.%2.%3."/>
      <w:lvlJc w:val="left"/>
      <w:pPr>
        <w:tabs>
          <w:tab w:val="num" w:pos="2568"/>
        </w:tabs>
        <w:ind w:left="2568" w:hanging="720"/>
      </w:pPr>
      <w:rPr>
        <w:rFonts w:hint="default"/>
      </w:rPr>
    </w:lvl>
    <w:lvl w:ilvl="3">
      <w:start w:val="1"/>
      <w:numFmt w:val="decimal"/>
      <w:isLgl/>
      <w:lvlText w:val="%1.%2.%3.%4."/>
      <w:lvlJc w:val="left"/>
      <w:pPr>
        <w:tabs>
          <w:tab w:val="num" w:pos="2568"/>
        </w:tabs>
        <w:ind w:left="2568" w:hanging="720"/>
      </w:pPr>
      <w:rPr>
        <w:rFonts w:hint="default"/>
      </w:rPr>
    </w:lvl>
    <w:lvl w:ilvl="4">
      <w:start w:val="1"/>
      <w:numFmt w:val="decimal"/>
      <w:isLgl/>
      <w:lvlText w:val="%1.%2.%3.%4.%5."/>
      <w:lvlJc w:val="left"/>
      <w:pPr>
        <w:tabs>
          <w:tab w:val="num" w:pos="2928"/>
        </w:tabs>
        <w:ind w:left="2928" w:hanging="1080"/>
      </w:pPr>
      <w:rPr>
        <w:rFonts w:hint="default"/>
      </w:rPr>
    </w:lvl>
    <w:lvl w:ilvl="5">
      <w:start w:val="1"/>
      <w:numFmt w:val="decimal"/>
      <w:isLgl/>
      <w:lvlText w:val="%1.%2.%3.%4.%5.%6."/>
      <w:lvlJc w:val="left"/>
      <w:pPr>
        <w:tabs>
          <w:tab w:val="num" w:pos="2928"/>
        </w:tabs>
        <w:ind w:left="2928" w:hanging="1080"/>
      </w:pPr>
      <w:rPr>
        <w:rFonts w:hint="default"/>
      </w:rPr>
    </w:lvl>
    <w:lvl w:ilvl="6">
      <w:start w:val="1"/>
      <w:numFmt w:val="decimal"/>
      <w:isLgl/>
      <w:lvlText w:val="%1.%2.%3.%4.%5.%6.%7."/>
      <w:lvlJc w:val="left"/>
      <w:pPr>
        <w:tabs>
          <w:tab w:val="num" w:pos="3288"/>
        </w:tabs>
        <w:ind w:left="3288" w:hanging="1440"/>
      </w:pPr>
      <w:rPr>
        <w:rFonts w:hint="default"/>
      </w:rPr>
    </w:lvl>
    <w:lvl w:ilvl="7">
      <w:start w:val="1"/>
      <w:numFmt w:val="decimal"/>
      <w:isLgl/>
      <w:lvlText w:val="%1.%2.%3.%4.%5.%6.%7.%8."/>
      <w:lvlJc w:val="left"/>
      <w:pPr>
        <w:tabs>
          <w:tab w:val="num" w:pos="3288"/>
        </w:tabs>
        <w:ind w:left="3288" w:hanging="1440"/>
      </w:pPr>
      <w:rPr>
        <w:rFonts w:hint="default"/>
      </w:rPr>
    </w:lvl>
    <w:lvl w:ilvl="8">
      <w:start w:val="1"/>
      <w:numFmt w:val="decimal"/>
      <w:isLgl/>
      <w:lvlText w:val="%1.%2.%3.%4.%5.%6.%7.%8.%9."/>
      <w:lvlJc w:val="left"/>
      <w:pPr>
        <w:tabs>
          <w:tab w:val="num" w:pos="3648"/>
        </w:tabs>
        <w:ind w:left="3648" w:hanging="1800"/>
      </w:pPr>
      <w:rPr>
        <w:rFonts w:hint="default"/>
      </w:rPr>
    </w:lvl>
  </w:abstractNum>
  <w:abstractNum w:abstractNumId="22" w15:restartNumberingAfterBreak="0">
    <w:nsid w:val="450211B0"/>
    <w:multiLevelType w:val="multilevel"/>
    <w:tmpl w:val="7244245C"/>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7C80A80"/>
    <w:multiLevelType w:val="multilevel"/>
    <w:tmpl w:val="87264EBE"/>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7D02D02"/>
    <w:multiLevelType w:val="multilevel"/>
    <w:tmpl w:val="C51651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4C186B20"/>
    <w:multiLevelType w:val="multilevel"/>
    <w:tmpl w:val="D2441B60"/>
    <w:lvl w:ilvl="0">
      <w:start w:val="16"/>
      <w:numFmt w:val="decimal"/>
      <w:lvlText w:val="%1."/>
      <w:lvlJc w:val="left"/>
      <w:pPr>
        <w:tabs>
          <w:tab w:val="num" w:pos="1757"/>
        </w:tabs>
        <w:ind w:left="1757" w:hanging="480"/>
      </w:pPr>
      <w:rPr>
        <w:rFonts w:hint="default"/>
        <w:strike/>
        <w:sz w:val="24"/>
        <w:szCs w:val="24"/>
      </w:rPr>
    </w:lvl>
    <w:lvl w:ilvl="1">
      <w:start w:val="2"/>
      <w:numFmt w:val="decimal"/>
      <w:lvlText w:val="%1.%2."/>
      <w:lvlJc w:val="left"/>
      <w:pPr>
        <w:tabs>
          <w:tab w:val="num" w:pos="1473"/>
        </w:tabs>
        <w:ind w:left="1473" w:hanging="480"/>
      </w:pPr>
      <w:rPr>
        <w:rFonts w:hint="default"/>
        <w:strike/>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4FB2143B"/>
    <w:multiLevelType w:val="hybridMultilevel"/>
    <w:tmpl w:val="B3C04B4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5194697A"/>
    <w:multiLevelType w:val="multilevel"/>
    <w:tmpl w:val="8FEE3A40"/>
    <w:lvl w:ilvl="0">
      <w:start w:val="3"/>
      <w:numFmt w:val="decimal"/>
      <w:lvlText w:val="%1."/>
      <w:lvlJc w:val="left"/>
      <w:pPr>
        <w:ind w:left="480" w:hanging="480"/>
      </w:pPr>
      <w:rPr>
        <w:rFonts w:hint="default"/>
        <w:b/>
      </w:rPr>
    </w:lvl>
    <w:lvl w:ilvl="1">
      <w:start w:val="14"/>
      <w:numFmt w:val="decimal"/>
      <w:lvlText w:val="%1.%2."/>
      <w:lvlJc w:val="left"/>
      <w:pPr>
        <w:ind w:left="1331" w:hanging="48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28" w15:restartNumberingAfterBreak="0">
    <w:nsid w:val="568D1AB5"/>
    <w:multiLevelType w:val="multilevel"/>
    <w:tmpl w:val="EE3061FA"/>
    <w:lvl w:ilvl="0">
      <w:start w:val="1"/>
      <w:numFmt w:val="none"/>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3%2.3."/>
      <w:lvlJc w:val="left"/>
      <w:pPr>
        <w:tabs>
          <w:tab w:val="num" w:pos="1440"/>
        </w:tabs>
        <w:ind w:left="1224" w:hanging="504"/>
      </w:pPr>
      <w:rPr>
        <w:rFonts w:hint="default"/>
      </w:rPr>
    </w:lvl>
    <w:lvl w:ilvl="3">
      <w:start w:val="1"/>
      <w:numFmt w:val="decimal"/>
      <w:lvlText w:val="%4%2.1."/>
      <w:lvlJc w:val="left"/>
      <w:pPr>
        <w:tabs>
          <w:tab w:val="num" w:pos="1800"/>
        </w:tabs>
        <w:ind w:left="1728" w:hanging="648"/>
      </w:pPr>
      <w:rPr>
        <w:rFonts w:hint="default"/>
      </w:rPr>
    </w:lvl>
    <w:lvl w:ilvl="4">
      <w:start w:val="1"/>
      <w:numFmt w:val="decimal"/>
      <w:lvlText w:val="%1"/>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90E27E1"/>
    <w:multiLevelType w:val="multilevel"/>
    <w:tmpl w:val="1D7ED2C6"/>
    <w:lvl w:ilvl="0">
      <w:start w:val="28"/>
      <w:numFmt w:val="decimal"/>
      <w:lvlText w:val="%1."/>
      <w:lvlJc w:val="left"/>
      <w:pPr>
        <w:tabs>
          <w:tab w:val="num" w:pos="360"/>
        </w:tabs>
        <w:ind w:left="360" w:hanging="360"/>
      </w:pPr>
      <w:rPr>
        <w:rFonts w:hint="default"/>
      </w:rPr>
    </w:lvl>
    <w:lvl w:ilvl="1">
      <w:start w:val="1"/>
      <w:numFmt w:val="decimal"/>
      <w:lvlText w:val="32.%2."/>
      <w:lvlJc w:val="left"/>
      <w:pPr>
        <w:tabs>
          <w:tab w:val="num" w:pos="1440"/>
        </w:tabs>
        <w:ind w:left="1080" w:hanging="360"/>
      </w:pPr>
      <w:rPr>
        <w:rFonts w:hint="default"/>
      </w:rPr>
    </w:lvl>
    <w:lvl w:ilvl="2">
      <w:start w:val="1"/>
      <w:numFmt w:val="decimal"/>
      <w:lvlText w:val="23.%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0" w15:restartNumberingAfterBreak="0">
    <w:nsid w:val="59A712A6"/>
    <w:multiLevelType w:val="multilevel"/>
    <w:tmpl w:val="D2CA19BA"/>
    <w:lvl w:ilvl="0">
      <w:start w:val="24"/>
      <w:numFmt w:val="decimal"/>
      <w:lvlText w:val="%1."/>
      <w:lvlJc w:val="left"/>
      <w:pPr>
        <w:tabs>
          <w:tab w:val="num" w:pos="360"/>
        </w:tabs>
        <w:ind w:left="360" w:hanging="360"/>
      </w:pPr>
      <w:rPr>
        <w:rFonts w:hint="default"/>
      </w:rPr>
    </w:lvl>
    <w:lvl w:ilvl="1">
      <w:start w:val="1"/>
      <w:numFmt w:val="decimal"/>
      <w:lvlText w:val="23.%2."/>
      <w:lvlJc w:val="left"/>
      <w:pPr>
        <w:tabs>
          <w:tab w:val="num" w:pos="1440"/>
        </w:tabs>
        <w:ind w:left="1080" w:hanging="360"/>
      </w:pPr>
      <w:rPr>
        <w:rFonts w:hint="default"/>
      </w:rPr>
    </w:lvl>
    <w:lvl w:ilvl="2">
      <w:start w:val="1"/>
      <w:numFmt w:val="decimal"/>
      <w:lvlText w:val="23.%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5A006F56"/>
    <w:multiLevelType w:val="multilevel"/>
    <w:tmpl w:val="ED9C3ECA"/>
    <w:lvl w:ilvl="0">
      <w:start w:val="15"/>
      <w:numFmt w:val="decimal"/>
      <w:lvlText w:val="%1."/>
      <w:lvlJc w:val="left"/>
      <w:pPr>
        <w:tabs>
          <w:tab w:val="num" w:pos="480"/>
        </w:tabs>
        <w:ind w:left="480" w:hanging="480"/>
      </w:pPr>
      <w:rPr>
        <w:rFonts w:hint="default"/>
      </w:rPr>
    </w:lvl>
    <w:lvl w:ilvl="1">
      <w:start w:val="5"/>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5AB360B1"/>
    <w:multiLevelType w:val="multilevel"/>
    <w:tmpl w:val="40CC4D72"/>
    <w:lvl w:ilvl="0">
      <w:start w:val="3"/>
      <w:numFmt w:val="decimal"/>
      <w:lvlText w:val="%1."/>
      <w:lvlJc w:val="left"/>
      <w:pPr>
        <w:ind w:left="360" w:hanging="360"/>
      </w:pPr>
      <w:rPr>
        <w:rFonts w:hint="default"/>
        <w:b/>
      </w:rPr>
    </w:lvl>
    <w:lvl w:ilvl="1">
      <w:start w:val="9"/>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3" w15:restartNumberingAfterBreak="0">
    <w:nsid w:val="5F533191"/>
    <w:multiLevelType w:val="multilevel"/>
    <w:tmpl w:val="8C2A8C16"/>
    <w:lvl w:ilvl="0">
      <w:start w:val="13"/>
      <w:numFmt w:val="decimal"/>
      <w:lvlText w:val="%1."/>
      <w:lvlJc w:val="left"/>
      <w:pPr>
        <w:tabs>
          <w:tab w:val="num" w:pos="480"/>
        </w:tabs>
        <w:ind w:left="480" w:hanging="480"/>
      </w:pPr>
      <w:rPr>
        <w:rFonts w:ascii="Times-Roman" w:hAnsi="Times-Roman" w:cs="Times-Roman" w:hint="default"/>
      </w:rPr>
    </w:lvl>
    <w:lvl w:ilvl="1">
      <w:start w:val="4"/>
      <w:numFmt w:val="decimal"/>
      <w:lvlText w:val="%1.%2."/>
      <w:lvlJc w:val="left"/>
      <w:pPr>
        <w:tabs>
          <w:tab w:val="num" w:pos="480"/>
        </w:tabs>
        <w:ind w:left="480" w:hanging="480"/>
      </w:pPr>
      <w:rPr>
        <w:rFonts w:ascii="Times-Roman" w:hAnsi="Times-Roman" w:cs="Times-Roman" w:hint="default"/>
      </w:rPr>
    </w:lvl>
    <w:lvl w:ilvl="2">
      <w:start w:val="1"/>
      <w:numFmt w:val="decimal"/>
      <w:lvlText w:val="%1.%2.%3."/>
      <w:lvlJc w:val="left"/>
      <w:pPr>
        <w:tabs>
          <w:tab w:val="num" w:pos="720"/>
        </w:tabs>
        <w:ind w:left="720" w:hanging="720"/>
      </w:pPr>
      <w:rPr>
        <w:rFonts w:ascii="Times-Roman" w:hAnsi="Times-Roman" w:cs="Times-Roman" w:hint="default"/>
      </w:rPr>
    </w:lvl>
    <w:lvl w:ilvl="3">
      <w:start w:val="1"/>
      <w:numFmt w:val="decimal"/>
      <w:lvlText w:val="%1.%2.%3.%4."/>
      <w:lvlJc w:val="left"/>
      <w:pPr>
        <w:tabs>
          <w:tab w:val="num" w:pos="720"/>
        </w:tabs>
        <w:ind w:left="720" w:hanging="720"/>
      </w:pPr>
      <w:rPr>
        <w:rFonts w:ascii="Times-Roman" w:hAnsi="Times-Roman" w:cs="Times-Roman" w:hint="default"/>
      </w:rPr>
    </w:lvl>
    <w:lvl w:ilvl="4">
      <w:start w:val="1"/>
      <w:numFmt w:val="decimal"/>
      <w:lvlText w:val="%1.%2.%3.%4.%5."/>
      <w:lvlJc w:val="left"/>
      <w:pPr>
        <w:tabs>
          <w:tab w:val="num" w:pos="1080"/>
        </w:tabs>
        <w:ind w:left="1080" w:hanging="1080"/>
      </w:pPr>
      <w:rPr>
        <w:rFonts w:ascii="Times-Roman" w:hAnsi="Times-Roman" w:cs="Times-Roman" w:hint="default"/>
      </w:rPr>
    </w:lvl>
    <w:lvl w:ilvl="5">
      <w:start w:val="1"/>
      <w:numFmt w:val="decimal"/>
      <w:lvlText w:val="%1.%2.%3.%4.%5.%6."/>
      <w:lvlJc w:val="left"/>
      <w:pPr>
        <w:tabs>
          <w:tab w:val="num" w:pos="1080"/>
        </w:tabs>
        <w:ind w:left="1080" w:hanging="1080"/>
      </w:pPr>
      <w:rPr>
        <w:rFonts w:ascii="Times-Roman" w:hAnsi="Times-Roman" w:cs="Times-Roman" w:hint="default"/>
      </w:rPr>
    </w:lvl>
    <w:lvl w:ilvl="6">
      <w:start w:val="1"/>
      <w:numFmt w:val="decimal"/>
      <w:lvlText w:val="%1.%2.%3.%4.%5.%6.%7."/>
      <w:lvlJc w:val="left"/>
      <w:pPr>
        <w:tabs>
          <w:tab w:val="num" w:pos="1440"/>
        </w:tabs>
        <w:ind w:left="1440" w:hanging="1440"/>
      </w:pPr>
      <w:rPr>
        <w:rFonts w:ascii="Times-Roman" w:hAnsi="Times-Roman" w:cs="Times-Roman" w:hint="default"/>
      </w:rPr>
    </w:lvl>
    <w:lvl w:ilvl="7">
      <w:start w:val="1"/>
      <w:numFmt w:val="decimal"/>
      <w:lvlText w:val="%1.%2.%3.%4.%5.%6.%7.%8."/>
      <w:lvlJc w:val="left"/>
      <w:pPr>
        <w:tabs>
          <w:tab w:val="num" w:pos="1440"/>
        </w:tabs>
        <w:ind w:left="1440" w:hanging="1440"/>
      </w:pPr>
      <w:rPr>
        <w:rFonts w:ascii="Times-Roman" w:hAnsi="Times-Roman" w:cs="Times-Roman" w:hint="default"/>
      </w:rPr>
    </w:lvl>
    <w:lvl w:ilvl="8">
      <w:start w:val="1"/>
      <w:numFmt w:val="decimal"/>
      <w:lvlText w:val="%1.%2.%3.%4.%5.%6.%7.%8.%9."/>
      <w:lvlJc w:val="left"/>
      <w:pPr>
        <w:tabs>
          <w:tab w:val="num" w:pos="1800"/>
        </w:tabs>
        <w:ind w:left="1800" w:hanging="1800"/>
      </w:pPr>
      <w:rPr>
        <w:rFonts w:ascii="Times-Roman" w:hAnsi="Times-Roman" w:cs="Times-Roman" w:hint="default"/>
      </w:rPr>
    </w:lvl>
  </w:abstractNum>
  <w:abstractNum w:abstractNumId="34" w15:restartNumberingAfterBreak="0">
    <w:nsid w:val="6000233E"/>
    <w:multiLevelType w:val="multilevel"/>
    <w:tmpl w:val="8C2A8C16"/>
    <w:lvl w:ilvl="0">
      <w:start w:val="13"/>
      <w:numFmt w:val="decimal"/>
      <w:lvlText w:val="%1."/>
      <w:lvlJc w:val="left"/>
      <w:pPr>
        <w:tabs>
          <w:tab w:val="num" w:pos="480"/>
        </w:tabs>
        <w:ind w:left="480" w:hanging="480"/>
      </w:pPr>
      <w:rPr>
        <w:rFonts w:ascii="Times-Roman" w:hAnsi="Times-Roman" w:cs="Times-Roman" w:hint="default"/>
      </w:rPr>
    </w:lvl>
    <w:lvl w:ilvl="1">
      <w:start w:val="4"/>
      <w:numFmt w:val="decimal"/>
      <w:lvlText w:val="%1.%2."/>
      <w:lvlJc w:val="left"/>
      <w:pPr>
        <w:tabs>
          <w:tab w:val="num" w:pos="480"/>
        </w:tabs>
        <w:ind w:left="480" w:hanging="480"/>
      </w:pPr>
      <w:rPr>
        <w:rFonts w:ascii="Times-Roman" w:hAnsi="Times-Roman" w:cs="Times-Roman" w:hint="default"/>
      </w:rPr>
    </w:lvl>
    <w:lvl w:ilvl="2">
      <w:start w:val="1"/>
      <w:numFmt w:val="decimal"/>
      <w:lvlText w:val="%1.%2.%3."/>
      <w:lvlJc w:val="left"/>
      <w:pPr>
        <w:tabs>
          <w:tab w:val="num" w:pos="720"/>
        </w:tabs>
        <w:ind w:left="720" w:hanging="720"/>
      </w:pPr>
      <w:rPr>
        <w:rFonts w:ascii="Times-Roman" w:hAnsi="Times-Roman" w:cs="Times-Roman" w:hint="default"/>
      </w:rPr>
    </w:lvl>
    <w:lvl w:ilvl="3">
      <w:start w:val="1"/>
      <w:numFmt w:val="decimal"/>
      <w:lvlText w:val="%1.%2.%3.%4."/>
      <w:lvlJc w:val="left"/>
      <w:pPr>
        <w:tabs>
          <w:tab w:val="num" w:pos="720"/>
        </w:tabs>
        <w:ind w:left="720" w:hanging="720"/>
      </w:pPr>
      <w:rPr>
        <w:rFonts w:ascii="Times-Roman" w:hAnsi="Times-Roman" w:cs="Times-Roman" w:hint="default"/>
      </w:rPr>
    </w:lvl>
    <w:lvl w:ilvl="4">
      <w:start w:val="1"/>
      <w:numFmt w:val="decimal"/>
      <w:lvlText w:val="%1.%2.%3.%4.%5."/>
      <w:lvlJc w:val="left"/>
      <w:pPr>
        <w:tabs>
          <w:tab w:val="num" w:pos="1080"/>
        </w:tabs>
        <w:ind w:left="1080" w:hanging="1080"/>
      </w:pPr>
      <w:rPr>
        <w:rFonts w:ascii="Times-Roman" w:hAnsi="Times-Roman" w:cs="Times-Roman" w:hint="default"/>
      </w:rPr>
    </w:lvl>
    <w:lvl w:ilvl="5">
      <w:start w:val="1"/>
      <w:numFmt w:val="decimal"/>
      <w:lvlText w:val="%1.%2.%3.%4.%5.%6."/>
      <w:lvlJc w:val="left"/>
      <w:pPr>
        <w:tabs>
          <w:tab w:val="num" w:pos="1080"/>
        </w:tabs>
        <w:ind w:left="1080" w:hanging="1080"/>
      </w:pPr>
      <w:rPr>
        <w:rFonts w:ascii="Times-Roman" w:hAnsi="Times-Roman" w:cs="Times-Roman" w:hint="default"/>
      </w:rPr>
    </w:lvl>
    <w:lvl w:ilvl="6">
      <w:start w:val="1"/>
      <w:numFmt w:val="decimal"/>
      <w:lvlText w:val="%1.%2.%3.%4.%5.%6.%7."/>
      <w:lvlJc w:val="left"/>
      <w:pPr>
        <w:tabs>
          <w:tab w:val="num" w:pos="1440"/>
        </w:tabs>
        <w:ind w:left="1440" w:hanging="1440"/>
      </w:pPr>
      <w:rPr>
        <w:rFonts w:ascii="Times-Roman" w:hAnsi="Times-Roman" w:cs="Times-Roman" w:hint="default"/>
      </w:rPr>
    </w:lvl>
    <w:lvl w:ilvl="7">
      <w:start w:val="1"/>
      <w:numFmt w:val="decimal"/>
      <w:lvlText w:val="%1.%2.%3.%4.%5.%6.%7.%8."/>
      <w:lvlJc w:val="left"/>
      <w:pPr>
        <w:tabs>
          <w:tab w:val="num" w:pos="1440"/>
        </w:tabs>
        <w:ind w:left="1440" w:hanging="1440"/>
      </w:pPr>
      <w:rPr>
        <w:rFonts w:ascii="Times-Roman" w:hAnsi="Times-Roman" w:cs="Times-Roman" w:hint="default"/>
      </w:rPr>
    </w:lvl>
    <w:lvl w:ilvl="8">
      <w:start w:val="1"/>
      <w:numFmt w:val="decimal"/>
      <w:lvlText w:val="%1.%2.%3.%4.%5.%6.%7.%8.%9."/>
      <w:lvlJc w:val="left"/>
      <w:pPr>
        <w:tabs>
          <w:tab w:val="num" w:pos="1800"/>
        </w:tabs>
        <w:ind w:left="1800" w:hanging="1800"/>
      </w:pPr>
      <w:rPr>
        <w:rFonts w:ascii="Times-Roman" w:hAnsi="Times-Roman" w:cs="Times-Roman" w:hint="default"/>
      </w:rPr>
    </w:lvl>
  </w:abstractNum>
  <w:abstractNum w:abstractNumId="35" w15:restartNumberingAfterBreak="0">
    <w:nsid w:val="641E2463"/>
    <w:multiLevelType w:val="hybridMultilevel"/>
    <w:tmpl w:val="F1E6B334"/>
    <w:lvl w:ilvl="0" w:tplc="E9EA60B8">
      <w:start w:val="1"/>
      <w:numFmt w:val="upperRoman"/>
      <w:lvlText w:val="%1."/>
      <w:lvlJc w:val="left"/>
      <w:pPr>
        <w:tabs>
          <w:tab w:val="num" w:pos="1080"/>
        </w:tabs>
        <w:ind w:left="1080" w:hanging="720"/>
      </w:pPr>
      <w:rPr>
        <w:rFonts w:hint="default"/>
      </w:rPr>
    </w:lvl>
    <w:lvl w:ilvl="1" w:tplc="25522086">
      <w:start w:val="1"/>
      <w:numFmt w:val="decimal"/>
      <w:lvlText w:val="%2."/>
      <w:lvlJc w:val="left"/>
      <w:pPr>
        <w:tabs>
          <w:tab w:val="num" w:pos="1443"/>
        </w:tabs>
        <w:ind w:left="1443" w:hanging="363"/>
      </w:pPr>
      <w:rPr>
        <w:rFonts w:hint="default"/>
      </w:rPr>
    </w:lvl>
    <w:lvl w:ilvl="2" w:tplc="5DE6AB9C">
      <w:start w:val="1"/>
      <w:numFmt w:val="decimal"/>
      <w:lvlText w:val="%3)"/>
      <w:lvlJc w:val="left"/>
      <w:pPr>
        <w:tabs>
          <w:tab w:val="num" w:pos="2343"/>
        </w:tabs>
        <w:ind w:left="2343" w:hanging="363"/>
      </w:pPr>
      <w:rPr>
        <w:rFonts w:hint="default"/>
      </w:rPr>
    </w:lvl>
    <w:lvl w:ilvl="3" w:tplc="8A4C2078">
      <w:start w:val="7"/>
      <w:numFmt w:val="decimal"/>
      <w:lvlText w:val="%4."/>
      <w:lvlJc w:val="left"/>
      <w:pPr>
        <w:tabs>
          <w:tab w:val="num" w:pos="2883"/>
        </w:tabs>
        <w:ind w:left="2883" w:hanging="363"/>
      </w:pPr>
      <w:rPr>
        <w:rFonts w:hint="default"/>
      </w:rPr>
    </w:lvl>
    <w:lvl w:ilvl="4" w:tplc="0A3E4292">
      <w:start w:val="1"/>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42229C8"/>
    <w:multiLevelType w:val="hybridMultilevel"/>
    <w:tmpl w:val="AB00C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784101A"/>
    <w:multiLevelType w:val="hybridMultilevel"/>
    <w:tmpl w:val="3154BF4A"/>
    <w:lvl w:ilvl="0" w:tplc="A87E8BA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4813F02"/>
    <w:multiLevelType w:val="multilevel"/>
    <w:tmpl w:val="759A0E2A"/>
    <w:lvl w:ilvl="0">
      <w:start w:val="13"/>
      <w:numFmt w:val="none"/>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3%2.3."/>
      <w:lvlJc w:val="left"/>
      <w:pPr>
        <w:tabs>
          <w:tab w:val="num" w:pos="1440"/>
        </w:tabs>
        <w:ind w:left="1224" w:hanging="504"/>
      </w:pPr>
      <w:rPr>
        <w:rFonts w:hint="default"/>
      </w:rPr>
    </w:lvl>
    <w:lvl w:ilvl="3">
      <w:start w:val="1"/>
      <w:numFmt w:val="decimal"/>
      <w:lvlText w:val="%4%2.1."/>
      <w:lvlJc w:val="left"/>
      <w:pPr>
        <w:tabs>
          <w:tab w:val="num" w:pos="1800"/>
        </w:tabs>
        <w:ind w:left="1728" w:hanging="648"/>
      </w:pPr>
      <w:rPr>
        <w:rFonts w:hint="default"/>
      </w:rPr>
    </w:lvl>
    <w:lvl w:ilvl="4">
      <w:start w:val="1"/>
      <w:numFmt w:val="decimal"/>
      <w:lvlText w:val="%1"/>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83E248D"/>
    <w:multiLevelType w:val="multilevel"/>
    <w:tmpl w:val="C6A2CCC4"/>
    <w:lvl w:ilvl="0">
      <w:start w:val="4"/>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0" w15:restartNumberingAfterBreak="0">
    <w:nsid w:val="79810E5B"/>
    <w:multiLevelType w:val="multilevel"/>
    <w:tmpl w:val="D09A2662"/>
    <w:lvl w:ilvl="0">
      <w:start w:val="4"/>
      <w:numFmt w:val="decimal"/>
      <w:lvlText w:val="%1."/>
      <w:lvlJc w:val="left"/>
      <w:pPr>
        <w:ind w:left="360" w:hanging="360"/>
      </w:pPr>
      <w:rPr>
        <w:rFonts w:hint="default"/>
      </w:rPr>
    </w:lvl>
    <w:lvl w:ilvl="1">
      <w:start w:val="1"/>
      <w:numFmt w:val="decimal"/>
      <w:lvlText w:val="%1.%2."/>
      <w:lvlJc w:val="left"/>
      <w:pPr>
        <w:ind w:left="1259" w:hanging="360"/>
      </w:pPr>
      <w:rPr>
        <w:rFonts w:hint="default"/>
      </w:rPr>
    </w:lvl>
    <w:lvl w:ilvl="2">
      <w:start w:val="1"/>
      <w:numFmt w:val="decimal"/>
      <w:lvlText w:val="%1.%2.%3."/>
      <w:lvlJc w:val="left"/>
      <w:pPr>
        <w:ind w:left="2518" w:hanging="720"/>
      </w:pPr>
      <w:rPr>
        <w:rFonts w:hint="default"/>
      </w:rPr>
    </w:lvl>
    <w:lvl w:ilvl="3">
      <w:start w:val="1"/>
      <w:numFmt w:val="decimal"/>
      <w:lvlText w:val="%1.%2.%3.%4."/>
      <w:lvlJc w:val="left"/>
      <w:pPr>
        <w:ind w:left="3417" w:hanging="720"/>
      </w:pPr>
      <w:rPr>
        <w:rFonts w:hint="default"/>
      </w:rPr>
    </w:lvl>
    <w:lvl w:ilvl="4">
      <w:start w:val="1"/>
      <w:numFmt w:val="decimal"/>
      <w:lvlText w:val="%1.%2.%3.%4.%5."/>
      <w:lvlJc w:val="left"/>
      <w:pPr>
        <w:ind w:left="4676" w:hanging="1080"/>
      </w:pPr>
      <w:rPr>
        <w:rFonts w:hint="default"/>
      </w:rPr>
    </w:lvl>
    <w:lvl w:ilvl="5">
      <w:start w:val="1"/>
      <w:numFmt w:val="decimal"/>
      <w:lvlText w:val="%1.%2.%3.%4.%5.%6."/>
      <w:lvlJc w:val="left"/>
      <w:pPr>
        <w:ind w:left="5575" w:hanging="1080"/>
      </w:pPr>
      <w:rPr>
        <w:rFonts w:hint="default"/>
      </w:rPr>
    </w:lvl>
    <w:lvl w:ilvl="6">
      <w:start w:val="1"/>
      <w:numFmt w:val="decimal"/>
      <w:lvlText w:val="%1.%2.%3.%4.%5.%6.%7."/>
      <w:lvlJc w:val="left"/>
      <w:pPr>
        <w:ind w:left="6834" w:hanging="1440"/>
      </w:pPr>
      <w:rPr>
        <w:rFonts w:hint="default"/>
      </w:rPr>
    </w:lvl>
    <w:lvl w:ilvl="7">
      <w:start w:val="1"/>
      <w:numFmt w:val="decimal"/>
      <w:lvlText w:val="%1.%2.%3.%4.%5.%6.%7.%8."/>
      <w:lvlJc w:val="left"/>
      <w:pPr>
        <w:ind w:left="7733" w:hanging="1440"/>
      </w:pPr>
      <w:rPr>
        <w:rFonts w:hint="default"/>
      </w:rPr>
    </w:lvl>
    <w:lvl w:ilvl="8">
      <w:start w:val="1"/>
      <w:numFmt w:val="decimal"/>
      <w:lvlText w:val="%1.%2.%3.%4.%5.%6.%7.%8.%9."/>
      <w:lvlJc w:val="left"/>
      <w:pPr>
        <w:ind w:left="8992" w:hanging="1800"/>
      </w:pPr>
      <w:rPr>
        <w:rFonts w:hint="default"/>
      </w:rPr>
    </w:lvl>
  </w:abstractNum>
  <w:abstractNum w:abstractNumId="41" w15:restartNumberingAfterBreak="0">
    <w:nsid w:val="7E583BFC"/>
    <w:multiLevelType w:val="multilevel"/>
    <w:tmpl w:val="1E18063A"/>
    <w:lvl w:ilvl="0">
      <w:start w:val="5"/>
      <w:numFmt w:val="decimal"/>
      <w:lvlText w:val="%1."/>
      <w:lvlJc w:val="left"/>
      <w:pPr>
        <w:tabs>
          <w:tab w:val="num" w:pos="360"/>
        </w:tabs>
        <w:ind w:left="360" w:hanging="360"/>
      </w:pPr>
      <w:rPr>
        <w:rFonts w:hint="default"/>
      </w:rPr>
    </w:lvl>
    <w:lvl w:ilvl="1">
      <w:start w:val="1"/>
      <w:numFmt w:val="decimal"/>
      <w:lvlText w:val="4.%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0"/>
  </w:num>
  <w:num w:numId="2">
    <w:abstractNumId w:val="29"/>
  </w:num>
  <w:num w:numId="3">
    <w:abstractNumId w:val="35"/>
  </w:num>
  <w:num w:numId="4">
    <w:abstractNumId w:val="41"/>
  </w:num>
  <w:num w:numId="5">
    <w:abstractNumId w:val="9"/>
  </w:num>
  <w:num w:numId="6">
    <w:abstractNumId w:val="19"/>
  </w:num>
  <w:num w:numId="7">
    <w:abstractNumId w:val="15"/>
  </w:num>
  <w:num w:numId="8">
    <w:abstractNumId w:val="14"/>
  </w:num>
  <w:num w:numId="9">
    <w:abstractNumId w:val="33"/>
  </w:num>
  <w:num w:numId="10">
    <w:abstractNumId w:val="28"/>
  </w:num>
  <w:num w:numId="11">
    <w:abstractNumId w:val="34"/>
  </w:num>
  <w:num w:numId="12">
    <w:abstractNumId w:val="38"/>
  </w:num>
  <w:num w:numId="13">
    <w:abstractNumId w:val="8"/>
  </w:num>
  <w:num w:numId="14">
    <w:abstractNumId w:val="4"/>
  </w:num>
  <w:num w:numId="15">
    <w:abstractNumId w:val="1"/>
  </w:num>
  <w:num w:numId="16">
    <w:abstractNumId w:val="30"/>
  </w:num>
  <w:num w:numId="17">
    <w:abstractNumId w:val="11"/>
  </w:num>
  <w:num w:numId="18">
    <w:abstractNumId w:val="21"/>
  </w:num>
  <w:num w:numId="19">
    <w:abstractNumId w:val="13"/>
  </w:num>
  <w:num w:numId="20">
    <w:abstractNumId w:val="31"/>
  </w:num>
  <w:num w:numId="21">
    <w:abstractNumId w:val="25"/>
  </w:num>
  <w:num w:numId="22">
    <w:abstractNumId w:val="17"/>
  </w:num>
  <w:num w:numId="23">
    <w:abstractNumId w:val="0"/>
  </w:num>
  <w:num w:numId="24">
    <w:abstractNumId w:val="36"/>
  </w:num>
  <w:num w:numId="25">
    <w:abstractNumId w:val="3"/>
  </w:num>
  <w:num w:numId="26">
    <w:abstractNumId w:val="12"/>
  </w:num>
  <w:num w:numId="27">
    <w:abstractNumId w:val="23"/>
  </w:num>
  <w:num w:numId="28">
    <w:abstractNumId w:val="20"/>
  </w:num>
  <w:num w:numId="29">
    <w:abstractNumId w:val="37"/>
  </w:num>
  <w:num w:numId="30">
    <w:abstractNumId w:val="26"/>
  </w:num>
  <w:num w:numId="31">
    <w:abstractNumId w:val="22"/>
  </w:num>
  <w:num w:numId="32">
    <w:abstractNumId w:val="16"/>
  </w:num>
  <w:num w:numId="33">
    <w:abstractNumId w:val="32"/>
  </w:num>
  <w:num w:numId="34">
    <w:abstractNumId w:val="7"/>
  </w:num>
  <w:num w:numId="35">
    <w:abstractNumId w:val="6"/>
  </w:num>
  <w:num w:numId="36">
    <w:abstractNumId w:val="27"/>
  </w:num>
  <w:num w:numId="37">
    <w:abstractNumId w:val="18"/>
  </w:num>
  <w:num w:numId="38">
    <w:abstractNumId w:val="40"/>
  </w:num>
  <w:num w:numId="39">
    <w:abstractNumId w:val="39"/>
  </w:num>
  <w:num w:numId="40">
    <w:abstractNumId w:val="2"/>
  </w:num>
  <w:num w:numId="41">
    <w:abstractNumId w:val="5"/>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5E7"/>
    <w:rsid w:val="00003428"/>
    <w:rsid w:val="000050B0"/>
    <w:rsid w:val="00007CD5"/>
    <w:rsid w:val="0001114B"/>
    <w:rsid w:val="00011185"/>
    <w:rsid w:val="00014626"/>
    <w:rsid w:val="00023F7A"/>
    <w:rsid w:val="0002512E"/>
    <w:rsid w:val="000272D1"/>
    <w:rsid w:val="00030E02"/>
    <w:rsid w:val="00031CB1"/>
    <w:rsid w:val="00051C73"/>
    <w:rsid w:val="00051D21"/>
    <w:rsid w:val="00052CBF"/>
    <w:rsid w:val="0005514C"/>
    <w:rsid w:val="0005766C"/>
    <w:rsid w:val="00060463"/>
    <w:rsid w:val="00061F14"/>
    <w:rsid w:val="000665EE"/>
    <w:rsid w:val="00080522"/>
    <w:rsid w:val="000818C6"/>
    <w:rsid w:val="00084762"/>
    <w:rsid w:val="00085078"/>
    <w:rsid w:val="00087579"/>
    <w:rsid w:val="000878A5"/>
    <w:rsid w:val="00090101"/>
    <w:rsid w:val="000941B6"/>
    <w:rsid w:val="000944F4"/>
    <w:rsid w:val="00094A6D"/>
    <w:rsid w:val="00094DC5"/>
    <w:rsid w:val="00096ECA"/>
    <w:rsid w:val="000A6F9A"/>
    <w:rsid w:val="000B08E8"/>
    <w:rsid w:val="000B0AAF"/>
    <w:rsid w:val="000B21B0"/>
    <w:rsid w:val="000C11EB"/>
    <w:rsid w:val="000C3505"/>
    <w:rsid w:val="000C7BCD"/>
    <w:rsid w:val="000D2157"/>
    <w:rsid w:val="000D2695"/>
    <w:rsid w:val="000D2BCD"/>
    <w:rsid w:val="000D3687"/>
    <w:rsid w:val="000D3713"/>
    <w:rsid w:val="000D4B10"/>
    <w:rsid w:val="000D7C3B"/>
    <w:rsid w:val="000D7ED3"/>
    <w:rsid w:val="000E7622"/>
    <w:rsid w:val="000F2494"/>
    <w:rsid w:val="000F3096"/>
    <w:rsid w:val="000F50A4"/>
    <w:rsid w:val="00130286"/>
    <w:rsid w:val="001330E6"/>
    <w:rsid w:val="001332FC"/>
    <w:rsid w:val="001362EF"/>
    <w:rsid w:val="0014034D"/>
    <w:rsid w:val="00140BD4"/>
    <w:rsid w:val="00141951"/>
    <w:rsid w:val="0014342F"/>
    <w:rsid w:val="001517CD"/>
    <w:rsid w:val="00162792"/>
    <w:rsid w:val="00163B17"/>
    <w:rsid w:val="00164C16"/>
    <w:rsid w:val="00170BB3"/>
    <w:rsid w:val="00177100"/>
    <w:rsid w:val="0018094A"/>
    <w:rsid w:val="00191FDE"/>
    <w:rsid w:val="001922CB"/>
    <w:rsid w:val="00194546"/>
    <w:rsid w:val="00194AF1"/>
    <w:rsid w:val="001A02C1"/>
    <w:rsid w:val="001A0FA1"/>
    <w:rsid w:val="001A64D7"/>
    <w:rsid w:val="001A70F8"/>
    <w:rsid w:val="001B0330"/>
    <w:rsid w:val="001B2026"/>
    <w:rsid w:val="001B252E"/>
    <w:rsid w:val="001B5214"/>
    <w:rsid w:val="001B52D4"/>
    <w:rsid w:val="001B5955"/>
    <w:rsid w:val="001C0737"/>
    <w:rsid w:val="001C1E85"/>
    <w:rsid w:val="001C2614"/>
    <w:rsid w:val="001C3D15"/>
    <w:rsid w:val="001C4BF9"/>
    <w:rsid w:val="001C5791"/>
    <w:rsid w:val="001C5DEA"/>
    <w:rsid w:val="001C6BE8"/>
    <w:rsid w:val="001C73AC"/>
    <w:rsid w:val="001D01FB"/>
    <w:rsid w:val="001D0791"/>
    <w:rsid w:val="001D7E8D"/>
    <w:rsid w:val="001E6FC7"/>
    <w:rsid w:val="001E7B1B"/>
    <w:rsid w:val="001F676F"/>
    <w:rsid w:val="002030DE"/>
    <w:rsid w:val="00204D8F"/>
    <w:rsid w:val="002172C0"/>
    <w:rsid w:val="0021749C"/>
    <w:rsid w:val="002176AD"/>
    <w:rsid w:val="0022218D"/>
    <w:rsid w:val="00222696"/>
    <w:rsid w:val="0022592B"/>
    <w:rsid w:val="00226122"/>
    <w:rsid w:val="00242FFC"/>
    <w:rsid w:val="00243B71"/>
    <w:rsid w:val="00250983"/>
    <w:rsid w:val="00256F67"/>
    <w:rsid w:val="00257633"/>
    <w:rsid w:val="00267511"/>
    <w:rsid w:val="0027009E"/>
    <w:rsid w:val="00270109"/>
    <w:rsid w:val="002721A6"/>
    <w:rsid w:val="002760F1"/>
    <w:rsid w:val="00282AB2"/>
    <w:rsid w:val="002878AB"/>
    <w:rsid w:val="0029160D"/>
    <w:rsid w:val="00292867"/>
    <w:rsid w:val="00295DA5"/>
    <w:rsid w:val="002A33DB"/>
    <w:rsid w:val="002A62FA"/>
    <w:rsid w:val="002A7094"/>
    <w:rsid w:val="002A7F79"/>
    <w:rsid w:val="002B1C6E"/>
    <w:rsid w:val="002B2625"/>
    <w:rsid w:val="002B4F95"/>
    <w:rsid w:val="002C0D45"/>
    <w:rsid w:val="002C20EC"/>
    <w:rsid w:val="002C7A69"/>
    <w:rsid w:val="002D127D"/>
    <w:rsid w:val="002D1AF7"/>
    <w:rsid w:val="002D43AD"/>
    <w:rsid w:val="002D7751"/>
    <w:rsid w:val="002E27DB"/>
    <w:rsid w:val="002F79D5"/>
    <w:rsid w:val="002F7D91"/>
    <w:rsid w:val="00301677"/>
    <w:rsid w:val="003022BE"/>
    <w:rsid w:val="0030431C"/>
    <w:rsid w:val="0030471C"/>
    <w:rsid w:val="00306E3A"/>
    <w:rsid w:val="003115C1"/>
    <w:rsid w:val="003225D1"/>
    <w:rsid w:val="00323CED"/>
    <w:rsid w:val="003252F8"/>
    <w:rsid w:val="00333FFA"/>
    <w:rsid w:val="00334531"/>
    <w:rsid w:val="003365DF"/>
    <w:rsid w:val="00340547"/>
    <w:rsid w:val="003419EC"/>
    <w:rsid w:val="00341BB8"/>
    <w:rsid w:val="0034300F"/>
    <w:rsid w:val="0034357C"/>
    <w:rsid w:val="00345790"/>
    <w:rsid w:val="003535B1"/>
    <w:rsid w:val="00353F4E"/>
    <w:rsid w:val="003553C6"/>
    <w:rsid w:val="0035633E"/>
    <w:rsid w:val="00357BC1"/>
    <w:rsid w:val="00362269"/>
    <w:rsid w:val="00372845"/>
    <w:rsid w:val="00374A84"/>
    <w:rsid w:val="00375B76"/>
    <w:rsid w:val="00376607"/>
    <w:rsid w:val="00382770"/>
    <w:rsid w:val="00384231"/>
    <w:rsid w:val="00385F26"/>
    <w:rsid w:val="00386291"/>
    <w:rsid w:val="00394347"/>
    <w:rsid w:val="003A0A31"/>
    <w:rsid w:val="003A43F6"/>
    <w:rsid w:val="003A4FBB"/>
    <w:rsid w:val="003A794D"/>
    <w:rsid w:val="003B0734"/>
    <w:rsid w:val="003B5C82"/>
    <w:rsid w:val="003B7575"/>
    <w:rsid w:val="003B761F"/>
    <w:rsid w:val="003D1F3A"/>
    <w:rsid w:val="003D2695"/>
    <w:rsid w:val="003D386C"/>
    <w:rsid w:val="003D4315"/>
    <w:rsid w:val="003D47CC"/>
    <w:rsid w:val="003E6341"/>
    <w:rsid w:val="003E72AC"/>
    <w:rsid w:val="003F0953"/>
    <w:rsid w:val="003F25E7"/>
    <w:rsid w:val="003F27E4"/>
    <w:rsid w:val="003F4F90"/>
    <w:rsid w:val="003F5876"/>
    <w:rsid w:val="00414539"/>
    <w:rsid w:val="004309D1"/>
    <w:rsid w:val="00432548"/>
    <w:rsid w:val="00436EEF"/>
    <w:rsid w:val="00440BDC"/>
    <w:rsid w:val="004415EB"/>
    <w:rsid w:val="00441F75"/>
    <w:rsid w:val="00447BF7"/>
    <w:rsid w:val="0045115A"/>
    <w:rsid w:val="00456DE4"/>
    <w:rsid w:val="00457804"/>
    <w:rsid w:val="00461097"/>
    <w:rsid w:val="00461BD8"/>
    <w:rsid w:val="00462150"/>
    <w:rsid w:val="004623A4"/>
    <w:rsid w:val="0047055F"/>
    <w:rsid w:val="00470B59"/>
    <w:rsid w:val="00472B30"/>
    <w:rsid w:val="004779E6"/>
    <w:rsid w:val="00482F87"/>
    <w:rsid w:val="00483D19"/>
    <w:rsid w:val="004854E0"/>
    <w:rsid w:val="0048714C"/>
    <w:rsid w:val="00496092"/>
    <w:rsid w:val="004A1E0F"/>
    <w:rsid w:val="004A3317"/>
    <w:rsid w:val="004A364A"/>
    <w:rsid w:val="004B07EF"/>
    <w:rsid w:val="004B093D"/>
    <w:rsid w:val="004B7F15"/>
    <w:rsid w:val="004C2880"/>
    <w:rsid w:val="004C53C1"/>
    <w:rsid w:val="004C7A9E"/>
    <w:rsid w:val="004D32D2"/>
    <w:rsid w:val="004D64D5"/>
    <w:rsid w:val="004D6E46"/>
    <w:rsid w:val="004E0C08"/>
    <w:rsid w:val="004E13EF"/>
    <w:rsid w:val="004E67BF"/>
    <w:rsid w:val="004E6850"/>
    <w:rsid w:val="004F232B"/>
    <w:rsid w:val="00500D32"/>
    <w:rsid w:val="00502FD2"/>
    <w:rsid w:val="00505A12"/>
    <w:rsid w:val="0050706F"/>
    <w:rsid w:val="00513C31"/>
    <w:rsid w:val="00513F69"/>
    <w:rsid w:val="00515A37"/>
    <w:rsid w:val="0052507B"/>
    <w:rsid w:val="0053415E"/>
    <w:rsid w:val="00535BC8"/>
    <w:rsid w:val="00537D30"/>
    <w:rsid w:val="005408CB"/>
    <w:rsid w:val="005433F1"/>
    <w:rsid w:val="00544755"/>
    <w:rsid w:val="00545994"/>
    <w:rsid w:val="00546D2F"/>
    <w:rsid w:val="00556192"/>
    <w:rsid w:val="00560BE3"/>
    <w:rsid w:val="005653F5"/>
    <w:rsid w:val="00565C57"/>
    <w:rsid w:val="00567717"/>
    <w:rsid w:val="005712F7"/>
    <w:rsid w:val="00571BED"/>
    <w:rsid w:val="00574BAA"/>
    <w:rsid w:val="005750C1"/>
    <w:rsid w:val="00575744"/>
    <w:rsid w:val="00581853"/>
    <w:rsid w:val="00584A4C"/>
    <w:rsid w:val="00584DFC"/>
    <w:rsid w:val="00590D46"/>
    <w:rsid w:val="005935AF"/>
    <w:rsid w:val="0059374D"/>
    <w:rsid w:val="005974BB"/>
    <w:rsid w:val="005A6374"/>
    <w:rsid w:val="005B2EFC"/>
    <w:rsid w:val="005C0D00"/>
    <w:rsid w:val="005C0D46"/>
    <w:rsid w:val="005D72F1"/>
    <w:rsid w:val="005D778B"/>
    <w:rsid w:val="005E00BA"/>
    <w:rsid w:val="005E0ABC"/>
    <w:rsid w:val="005E297B"/>
    <w:rsid w:val="005E7957"/>
    <w:rsid w:val="005F1564"/>
    <w:rsid w:val="005F2725"/>
    <w:rsid w:val="005F50F8"/>
    <w:rsid w:val="005F5C27"/>
    <w:rsid w:val="005F5DE1"/>
    <w:rsid w:val="00600093"/>
    <w:rsid w:val="006121AB"/>
    <w:rsid w:val="006216D4"/>
    <w:rsid w:val="006242AA"/>
    <w:rsid w:val="00633F5C"/>
    <w:rsid w:val="006359EA"/>
    <w:rsid w:val="006370BB"/>
    <w:rsid w:val="006423FE"/>
    <w:rsid w:val="006468D1"/>
    <w:rsid w:val="00647BE7"/>
    <w:rsid w:val="00650353"/>
    <w:rsid w:val="00652B3F"/>
    <w:rsid w:val="00653CC7"/>
    <w:rsid w:val="00661FD3"/>
    <w:rsid w:val="00662284"/>
    <w:rsid w:val="0066515F"/>
    <w:rsid w:val="006676EF"/>
    <w:rsid w:val="00673E3F"/>
    <w:rsid w:val="006745AC"/>
    <w:rsid w:val="00675565"/>
    <w:rsid w:val="00676F8C"/>
    <w:rsid w:val="006817B6"/>
    <w:rsid w:val="00681D92"/>
    <w:rsid w:val="00685F81"/>
    <w:rsid w:val="00686C42"/>
    <w:rsid w:val="00690396"/>
    <w:rsid w:val="0069196E"/>
    <w:rsid w:val="00696526"/>
    <w:rsid w:val="00696D63"/>
    <w:rsid w:val="006A03CF"/>
    <w:rsid w:val="006A4FF9"/>
    <w:rsid w:val="006A5662"/>
    <w:rsid w:val="006A6676"/>
    <w:rsid w:val="006B6881"/>
    <w:rsid w:val="006B7E31"/>
    <w:rsid w:val="006C7640"/>
    <w:rsid w:val="006C773A"/>
    <w:rsid w:val="006C7AAB"/>
    <w:rsid w:val="006C7D68"/>
    <w:rsid w:val="006D42A6"/>
    <w:rsid w:val="006D6D92"/>
    <w:rsid w:val="006E0CF9"/>
    <w:rsid w:val="006F12FE"/>
    <w:rsid w:val="006F1EAE"/>
    <w:rsid w:val="006F4E09"/>
    <w:rsid w:val="006F6296"/>
    <w:rsid w:val="006F67D9"/>
    <w:rsid w:val="006F6FA0"/>
    <w:rsid w:val="0070188A"/>
    <w:rsid w:val="007066A0"/>
    <w:rsid w:val="007118C6"/>
    <w:rsid w:val="007121C1"/>
    <w:rsid w:val="00716E7A"/>
    <w:rsid w:val="007200D3"/>
    <w:rsid w:val="00723ECB"/>
    <w:rsid w:val="00726445"/>
    <w:rsid w:val="00730E1C"/>
    <w:rsid w:val="00732C71"/>
    <w:rsid w:val="00734005"/>
    <w:rsid w:val="00734CD5"/>
    <w:rsid w:val="00737258"/>
    <w:rsid w:val="007436A7"/>
    <w:rsid w:val="00745C75"/>
    <w:rsid w:val="0075372C"/>
    <w:rsid w:val="00753D13"/>
    <w:rsid w:val="0075578E"/>
    <w:rsid w:val="00756515"/>
    <w:rsid w:val="00760128"/>
    <w:rsid w:val="00760C02"/>
    <w:rsid w:val="00765475"/>
    <w:rsid w:val="00765C52"/>
    <w:rsid w:val="00775827"/>
    <w:rsid w:val="0077615B"/>
    <w:rsid w:val="0078285F"/>
    <w:rsid w:val="00786AE0"/>
    <w:rsid w:val="00786DCD"/>
    <w:rsid w:val="0078769A"/>
    <w:rsid w:val="007956AC"/>
    <w:rsid w:val="00795F8E"/>
    <w:rsid w:val="007A4952"/>
    <w:rsid w:val="007A4F5B"/>
    <w:rsid w:val="007A5AEA"/>
    <w:rsid w:val="007B315F"/>
    <w:rsid w:val="007B677D"/>
    <w:rsid w:val="007C2B16"/>
    <w:rsid w:val="007C4F4C"/>
    <w:rsid w:val="007D2255"/>
    <w:rsid w:val="007D3D08"/>
    <w:rsid w:val="007E24E6"/>
    <w:rsid w:val="007E6733"/>
    <w:rsid w:val="007E6D73"/>
    <w:rsid w:val="007F16E9"/>
    <w:rsid w:val="007F219C"/>
    <w:rsid w:val="007F51D4"/>
    <w:rsid w:val="00801742"/>
    <w:rsid w:val="008059F5"/>
    <w:rsid w:val="00816534"/>
    <w:rsid w:val="0082058F"/>
    <w:rsid w:val="008210EC"/>
    <w:rsid w:val="00822070"/>
    <w:rsid w:val="008263C5"/>
    <w:rsid w:val="00831405"/>
    <w:rsid w:val="008337D8"/>
    <w:rsid w:val="008441FD"/>
    <w:rsid w:val="00853343"/>
    <w:rsid w:val="00862609"/>
    <w:rsid w:val="00865CAA"/>
    <w:rsid w:val="0086687E"/>
    <w:rsid w:val="00870507"/>
    <w:rsid w:val="008713A8"/>
    <w:rsid w:val="00872984"/>
    <w:rsid w:val="00873922"/>
    <w:rsid w:val="0087559A"/>
    <w:rsid w:val="00883724"/>
    <w:rsid w:val="008839CC"/>
    <w:rsid w:val="00883A1E"/>
    <w:rsid w:val="00886671"/>
    <w:rsid w:val="00896274"/>
    <w:rsid w:val="008A4089"/>
    <w:rsid w:val="008A6B7D"/>
    <w:rsid w:val="008B7957"/>
    <w:rsid w:val="008C259C"/>
    <w:rsid w:val="008C4FC5"/>
    <w:rsid w:val="008C5AD1"/>
    <w:rsid w:val="008C6945"/>
    <w:rsid w:val="008D2A57"/>
    <w:rsid w:val="008D32FF"/>
    <w:rsid w:val="008D5F2C"/>
    <w:rsid w:val="008D702B"/>
    <w:rsid w:val="008D7BEB"/>
    <w:rsid w:val="008E4246"/>
    <w:rsid w:val="008E6F6F"/>
    <w:rsid w:val="008F2158"/>
    <w:rsid w:val="008F2DAA"/>
    <w:rsid w:val="00904295"/>
    <w:rsid w:val="00906034"/>
    <w:rsid w:val="0090699C"/>
    <w:rsid w:val="00906BA9"/>
    <w:rsid w:val="00907258"/>
    <w:rsid w:val="0091254D"/>
    <w:rsid w:val="0093167A"/>
    <w:rsid w:val="00932263"/>
    <w:rsid w:val="009329D3"/>
    <w:rsid w:val="00941045"/>
    <w:rsid w:val="00941483"/>
    <w:rsid w:val="00947AB2"/>
    <w:rsid w:val="00951169"/>
    <w:rsid w:val="00957087"/>
    <w:rsid w:val="0095719B"/>
    <w:rsid w:val="0095725C"/>
    <w:rsid w:val="00961D2B"/>
    <w:rsid w:val="0096611A"/>
    <w:rsid w:val="009668CD"/>
    <w:rsid w:val="00967522"/>
    <w:rsid w:val="00970B42"/>
    <w:rsid w:val="00972CBA"/>
    <w:rsid w:val="00973B02"/>
    <w:rsid w:val="0097675D"/>
    <w:rsid w:val="00976EC5"/>
    <w:rsid w:val="009772DC"/>
    <w:rsid w:val="00987923"/>
    <w:rsid w:val="0099361F"/>
    <w:rsid w:val="00993C83"/>
    <w:rsid w:val="009A03CE"/>
    <w:rsid w:val="009A6D0D"/>
    <w:rsid w:val="009B444D"/>
    <w:rsid w:val="009B57DA"/>
    <w:rsid w:val="009B7948"/>
    <w:rsid w:val="009B7A26"/>
    <w:rsid w:val="009C437F"/>
    <w:rsid w:val="009C4426"/>
    <w:rsid w:val="009C44A7"/>
    <w:rsid w:val="009C5E32"/>
    <w:rsid w:val="009C6884"/>
    <w:rsid w:val="009D13AE"/>
    <w:rsid w:val="009D6E32"/>
    <w:rsid w:val="009D797B"/>
    <w:rsid w:val="009E6A6B"/>
    <w:rsid w:val="009E6BD5"/>
    <w:rsid w:val="009E6CE8"/>
    <w:rsid w:val="009E7F7F"/>
    <w:rsid w:val="009F1F07"/>
    <w:rsid w:val="00A04B58"/>
    <w:rsid w:val="00A06B3C"/>
    <w:rsid w:val="00A11AD9"/>
    <w:rsid w:val="00A121AF"/>
    <w:rsid w:val="00A2028F"/>
    <w:rsid w:val="00A22FB5"/>
    <w:rsid w:val="00A23601"/>
    <w:rsid w:val="00A2379E"/>
    <w:rsid w:val="00A23FBF"/>
    <w:rsid w:val="00A3444F"/>
    <w:rsid w:val="00A34E9E"/>
    <w:rsid w:val="00A37886"/>
    <w:rsid w:val="00A44635"/>
    <w:rsid w:val="00A47988"/>
    <w:rsid w:val="00A50148"/>
    <w:rsid w:val="00A5576A"/>
    <w:rsid w:val="00A55DF7"/>
    <w:rsid w:val="00A57257"/>
    <w:rsid w:val="00A623ED"/>
    <w:rsid w:val="00A66D5C"/>
    <w:rsid w:val="00A6736F"/>
    <w:rsid w:val="00A73B81"/>
    <w:rsid w:val="00A86836"/>
    <w:rsid w:val="00A902C8"/>
    <w:rsid w:val="00A9585C"/>
    <w:rsid w:val="00A967AB"/>
    <w:rsid w:val="00AA5B34"/>
    <w:rsid w:val="00AA7A9B"/>
    <w:rsid w:val="00AB33B8"/>
    <w:rsid w:val="00AB698F"/>
    <w:rsid w:val="00AC145B"/>
    <w:rsid w:val="00AC1EF6"/>
    <w:rsid w:val="00AC308B"/>
    <w:rsid w:val="00AC60F1"/>
    <w:rsid w:val="00AC6DC6"/>
    <w:rsid w:val="00AC7568"/>
    <w:rsid w:val="00AD6148"/>
    <w:rsid w:val="00AD620F"/>
    <w:rsid w:val="00AD66BA"/>
    <w:rsid w:val="00AE54A5"/>
    <w:rsid w:val="00AF2D26"/>
    <w:rsid w:val="00AF7905"/>
    <w:rsid w:val="00B004EE"/>
    <w:rsid w:val="00B01C85"/>
    <w:rsid w:val="00B10F80"/>
    <w:rsid w:val="00B165BE"/>
    <w:rsid w:val="00B17052"/>
    <w:rsid w:val="00B174F8"/>
    <w:rsid w:val="00B225AE"/>
    <w:rsid w:val="00B26147"/>
    <w:rsid w:val="00B2699E"/>
    <w:rsid w:val="00B2766E"/>
    <w:rsid w:val="00B27F57"/>
    <w:rsid w:val="00B3350B"/>
    <w:rsid w:val="00B339D1"/>
    <w:rsid w:val="00B36BDF"/>
    <w:rsid w:val="00B406E0"/>
    <w:rsid w:val="00B4422B"/>
    <w:rsid w:val="00B4724A"/>
    <w:rsid w:val="00B607B7"/>
    <w:rsid w:val="00B66BAD"/>
    <w:rsid w:val="00B6709F"/>
    <w:rsid w:val="00B71145"/>
    <w:rsid w:val="00B7302B"/>
    <w:rsid w:val="00B819AB"/>
    <w:rsid w:val="00B82574"/>
    <w:rsid w:val="00B830BA"/>
    <w:rsid w:val="00B84FB5"/>
    <w:rsid w:val="00B92BA7"/>
    <w:rsid w:val="00B9672D"/>
    <w:rsid w:val="00BA178B"/>
    <w:rsid w:val="00BA3ADA"/>
    <w:rsid w:val="00BA4EA9"/>
    <w:rsid w:val="00BA624F"/>
    <w:rsid w:val="00BA665E"/>
    <w:rsid w:val="00BA6CEA"/>
    <w:rsid w:val="00BB3956"/>
    <w:rsid w:val="00BB3A40"/>
    <w:rsid w:val="00BB432A"/>
    <w:rsid w:val="00BB5B9A"/>
    <w:rsid w:val="00BB6081"/>
    <w:rsid w:val="00BC0342"/>
    <w:rsid w:val="00BC3C05"/>
    <w:rsid w:val="00BC3FD7"/>
    <w:rsid w:val="00BC588F"/>
    <w:rsid w:val="00BC6168"/>
    <w:rsid w:val="00BD27CB"/>
    <w:rsid w:val="00BD7907"/>
    <w:rsid w:val="00BE350A"/>
    <w:rsid w:val="00BE48F7"/>
    <w:rsid w:val="00BE6F22"/>
    <w:rsid w:val="00BF06F6"/>
    <w:rsid w:val="00BF0E95"/>
    <w:rsid w:val="00BF267F"/>
    <w:rsid w:val="00BF694D"/>
    <w:rsid w:val="00BF6DF8"/>
    <w:rsid w:val="00BF73A7"/>
    <w:rsid w:val="00C0776D"/>
    <w:rsid w:val="00C1269C"/>
    <w:rsid w:val="00C137BD"/>
    <w:rsid w:val="00C16EC4"/>
    <w:rsid w:val="00C2126D"/>
    <w:rsid w:val="00C22CC4"/>
    <w:rsid w:val="00C235B0"/>
    <w:rsid w:val="00C27609"/>
    <w:rsid w:val="00C33477"/>
    <w:rsid w:val="00C42058"/>
    <w:rsid w:val="00C43410"/>
    <w:rsid w:val="00C459FC"/>
    <w:rsid w:val="00C51DBE"/>
    <w:rsid w:val="00C5243C"/>
    <w:rsid w:val="00C533A2"/>
    <w:rsid w:val="00C55CDA"/>
    <w:rsid w:val="00C636EE"/>
    <w:rsid w:val="00C63D02"/>
    <w:rsid w:val="00C71596"/>
    <w:rsid w:val="00C75ECF"/>
    <w:rsid w:val="00C8097D"/>
    <w:rsid w:val="00C84121"/>
    <w:rsid w:val="00C86FAA"/>
    <w:rsid w:val="00C90426"/>
    <w:rsid w:val="00C90F9D"/>
    <w:rsid w:val="00C92E57"/>
    <w:rsid w:val="00C96069"/>
    <w:rsid w:val="00C96B17"/>
    <w:rsid w:val="00CA2DE5"/>
    <w:rsid w:val="00CA4526"/>
    <w:rsid w:val="00CA4A08"/>
    <w:rsid w:val="00CA6D2E"/>
    <w:rsid w:val="00CB2B18"/>
    <w:rsid w:val="00CB7A58"/>
    <w:rsid w:val="00CB7C9E"/>
    <w:rsid w:val="00CB7DE3"/>
    <w:rsid w:val="00CC25E4"/>
    <w:rsid w:val="00CC2FE6"/>
    <w:rsid w:val="00CC72E3"/>
    <w:rsid w:val="00CD000E"/>
    <w:rsid w:val="00CD4DDA"/>
    <w:rsid w:val="00CE078F"/>
    <w:rsid w:val="00CE79B9"/>
    <w:rsid w:val="00CF1667"/>
    <w:rsid w:val="00CF179C"/>
    <w:rsid w:val="00CF1B49"/>
    <w:rsid w:val="00CF2AEF"/>
    <w:rsid w:val="00D011C1"/>
    <w:rsid w:val="00D01D1F"/>
    <w:rsid w:val="00D027D2"/>
    <w:rsid w:val="00D03A3C"/>
    <w:rsid w:val="00D049DB"/>
    <w:rsid w:val="00D04C25"/>
    <w:rsid w:val="00D074B6"/>
    <w:rsid w:val="00D1375A"/>
    <w:rsid w:val="00D13F3F"/>
    <w:rsid w:val="00D209D6"/>
    <w:rsid w:val="00D2660E"/>
    <w:rsid w:val="00D33532"/>
    <w:rsid w:val="00D47CB9"/>
    <w:rsid w:val="00D51925"/>
    <w:rsid w:val="00D60E1C"/>
    <w:rsid w:val="00D644BA"/>
    <w:rsid w:val="00D64FD5"/>
    <w:rsid w:val="00D6550D"/>
    <w:rsid w:val="00D73FB1"/>
    <w:rsid w:val="00D75711"/>
    <w:rsid w:val="00D825ED"/>
    <w:rsid w:val="00D86A32"/>
    <w:rsid w:val="00D93330"/>
    <w:rsid w:val="00DB45C7"/>
    <w:rsid w:val="00DB7D53"/>
    <w:rsid w:val="00DC34F1"/>
    <w:rsid w:val="00DC7D59"/>
    <w:rsid w:val="00DD24E8"/>
    <w:rsid w:val="00DD29CD"/>
    <w:rsid w:val="00DD617A"/>
    <w:rsid w:val="00DD6C1D"/>
    <w:rsid w:val="00DD7918"/>
    <w:rsid w:val="00DE2F39"/>
    <w:rsid w:val="00DE5398"/>
    <w:rsid w:val="00DE7D14"/>
    <w:rsid w:val="00DF0A18"/>
    <w:rsid w:val="00DF3799"/>
    <w:rsid w:val="00DF6CB8"/>
    <w:rsid w:val="00E018BA"/>
    <w:rsid w:val="00E0352A"/>
    <w:rsid w:val="00E12006"/>
    <w:rsid w:val="00E1784E"/>
    <w:rsid w:val="00E31767"/>
    <w:rsid w:val="00E338A5"/>
    <w:rsid w:val="00E368D5"/>
    <w:rsid w:val="00E37AE3"/>
    <w:rsid w:val="00E402E2"/>
    <w:rsid w:val="00E46651"/>
    <w:rsid w:val="00E46655"/>
    <w:rsid w:val="00E46C5B"/>
    <w:rsid w:val="00E5065F"/>
    <w:rsid w:val="00E54067"/>
    <w:rsid w:val="00E55F6D"/>
    <w:rsid w:val="00E6264F"/>
    <w:rsid w:val="00E6795F"/>
    <w:rsid w:val="00E73F18"/>
    <w:rsid w:val="00E7640E"/>
    <w:rsid w:val="00E80EE4"/>
    <w:rsid w:val="00E81C81"/>
    <w:rsid w:val="00E81D02"/>
    <w:rsid w:val="00E81F14"/>
    <w:rsid w:val="00E842B5"/>
    <w:rsid w:val="00E92699"/>
    <w:rsid w:val="00EA21F4"/>
    <w:rsid w:val="00EB36E1"/>
    <w:rsid w:val="00EB4414"/>
    <w:rsid w:val="00EC100E"/>
    <w:rsid w:val="00EC2730"/>
    <w:rsid w:val="00EC5327"/>
    <w:rsid w:val="00EC75E5"/>
    <w:rsid w:val="00ED523F"/>
    <w:rsid w:val="00ED5FAF"/>
    <w:rsid w:val="00ED74BA"/>
    <w:rsid w:val="00EE44EB"/>
    <w:rsid w:val="00EF59C2"/>
    <w:rsid w:val="00EF71A5"/>
    <w:rsid w:val="00F00087"/>
    <w:rsid w:val="00F02DFE"/>
    <w:rsid w:val="00F04FCA"/>
    <w:rsid w:val="00F05E65"/>
    <w:rsid w:val="00F12D90"/>
    <w:rsid w:val="00F14B85"/>
    <w:rsid w:val="00F221D3"/>
    <w:rsid w:val="00F31731"/>
    <w:rsid w:val="00F32552"/>
    <w:rsid w:val="00F3282F"/>
    <w:rsid w:val="00F32CA8"/>
    <w:rsid w:val="00F33602"/>
    <w:rsid w:val="00F40D95"/>
    <w:rsid w:val="00F461B6"/>
    <w:rsid w:val="00F502FD"/>
    <w:rsid w:val="00F53565"/>
    <w:rsid w:val="00F563DB"/>
    <w:rsid w:val="00F640E6"/>
    <w:rsid w:val="00F76DAA"/>
    <w:rsid w:val="00FA005A"/>
    <w:rsid w:val="00FA1E4A"/>
    <w:rsid w:val="00FA4692"/>
    <w:rsid w:val="00FA53BE"/>
    <w:rsid w:val="00FA69F2"/>
    <w:rsid w:val="00FA6BD6"/>
    <w:rsid w:val="00FB0DB9"/>
    <w:rsid w:val="00FB20E5"/>
    <w:rsid w:val="00FB4B7B"/>
    <w:rsid w:val="00FB52ED"/>
    <w:rsid w:val="00FB6B89"/>
    <w:rsid w:val="00FC492D"/>
    <w:rsid w:val="00FC5D0C"/>
    <w:rsid w:val="00FD25E1"/>
    <w:rsid w:val="00FD4F33"/>
    <w:rsid w:val="00FD66A7"/>
    <w:rsid w:val="00FE1062"/>
    <w:rsid w:val="00FE1F59"/>
    <w:rsid w:val="00FF3389"/>
    <w:rsid w:val="00FF4BE9"/>
    <w:rsid w:val="00FF62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53B50"/>
  <w15:docId w15:val="{4288A892-61C4-4DC0-93AD-7984CE2C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25E7"/>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F25E7"/>
    <w:pPr>
      <w:spacing w:before="120"/>
      <w:ind w:left="4536"/>
      <w:jc w:val="center"/>
    </w:pPr>
    <w:rPr>
      <w:szCs w:val="20"/>
    </w:rPr>
  </w:style>
  <w:style w:type="paragraph" w:styleId="BodyTextIndent2">
    <w:name w:val="Body Text Indent 2"/>
    <w:basedOn w:val="Normal"/>
    <w:rsid w:val="003F25E7"/>
    <w:pPr>
      <w:spacing w:after="120" w:line="480" w:lineRule="auto"/>
      <w:ind w:left="283"/>
    </w:pPr>
  </w:style>
  <w:style w:type="paragraph" w:styleId="BodyText">
    <w:name w:val="Body Text"/>
    <w:basedOn w:val="Normal"/>
    <w:rsid w:val="003F25E7"/>
    <w:pPr>
      <w:spacing w:after="120"/>
    </w:pPr>
  </w:style>
  <w:style w:type="paragraph" w:styleId="BodyText2">
    <w:name w:val="Body Text 2"/>
    <w:basedOn w:val="Normal"/>
    <w:rsid w:val="003F25E7"/>
    <w:pPr>
      <w:spacing w:after="120" w:line="480" w:lineRule="auto"/>
    </w:pPr>
  </w:style>
  <w:style w:type="paragraph" w:styleId="Header">
    <w:name w:val="header"/>
    <w:basedOn w:val="Normal"/>
    <w:rsid w:val="003F25E7"/>
    <w:pPr>
      <w:tabs>
        <w:tab w:val="center" w:pos="4320"/>
        <w:tab w:val="right" w:pos="8640"/>
      </w:tabs>
    </w:pPr>
  </w:style>
  <w:style w:type="character" w:styleId="PageNumber">
    <w:name w:val="page number"/>
    <w:basedOn w:val="DefaultParagraphFont"/>
    <w:rsid w:val="003F25E7"/>
  </w:style>
  <w:style w:type="character" w:styleId="Hyperlink">
    <w:name w:val="Hyperlink"/>
    <w:rsid w:val="003F25E7"/>
    <w:rPr>
      <w:color w:val="0000FF"/>
      <w:u w:val="single"/>
    </w:rPr>
  </w:style>
  <w:style w:type="paragraph" w:styleId="HTMLPreformatted">
    <w:name w:val="HTML Preformatted"/>
    <w:basedOn w:val="Normal"/>
    <w:rsid w:val="003F2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paragraph" w:customStyle="1" w:styleId="Pagrindinistekstas1">
    <w:name w:val="Pagrindinis tekstas1"/>
    <w:rsid w:val="000272D1"/>
    <w:pPr>
      <w:autoSpaceDE w:val="0"/>
      <w:autoSpaceDN w:val="0"/>
      <w:adjustRightInd w:val="0"/>
      <w:ind w:firstLine="312"/>
      <w:jc w:val="both"/>
    </w:pPr>
    <w:rPr>
      <w:rFonts w:ascii="TimesLT" w:hAnsi="TimesLT"/>
      <w:lang w:val="en-US" w:eastAsia="en-US"/>
    </w:rPr>
  </w:style>
  <w:style w:type="paragraph" w:customStyle="1" w:styleId="CentrBold">
    <w:name w:val="CentrBold"/>
    <w:rsid w:val="000272D1"/>
    <w:pPr>
      <w:autoSpaceDE w:val="0"/>
      <w:autoSpaceDN w:val="0"/>
      <w:adjustRightInd w:val="0"/>
      <w:jc w:val="center"/>
    </w:pPr>
    <w:rPr>
      <w:rFonts w:ascii="TimesLT" w:hAnsi="TimesLT"/>
      <w:b/>
      <w:bCs/>
      <w:caps/>
      <w:lang w:val="en-US" w:eastAsia="en-US"/>
    </w:rPr>
  </w:style>
  <w:style w:type="paragraph" w:styleId="BodyTextIndent3">
    <w:name w:val="Body Text Indent 3"/>
    <w:basedOn w:val="Normal"/>
    <w:rsid w:val="000272D1"/>
    <w:pPr>
      <w:spacing w:after="120"/>
      <w:ind w:left="283"/>
    </w:pPr>
    <w:rPr>
      <w:sz w:val="16"/>
      <w:szCs w:val="16"/>
    </w:rPr>
  </w:style>
  <w:style w:type="character" w:customStyle="1" w:styleId="typewriter">
    <w:name w:val="typewriter"/>
    <w:basedOn w:val="DefaultParagraphFont"/>
    <w:rsid w:val="000272D1"/>
  </w:style>
  <w:style w:type="paragraph" w:styleId="BodyText3">
    <w:name w:val="Body Text 3"/>
    <w:basedOn w:val="Normal"/>
    <w:rsid w:val="00F221D3"/>
    <w:pPr>
      <w:spacing w:after="120"/>
    </w:pPr>
    <w:rPr>
      <w:sz w:val="16"/>
      <w:szCs w:val="16"/>
    </w:rPr>
  </w:style>
  <w:style w:type="paragraph" w:styleId="BalloonText">
    <w:name w:val="Balloon Text"/>
    <w:basedOn w:val="Normal"/>
    <w:link w:val="BalloonTextChar"/>
    <w:rsid w:val="00F05E65"/>
    <w:rPr>
      <w:rFonts w:ascii="Tahoma" w:hAnsi="Tahoma"/>
      <w:sz w:val="16"/>
      <w:szCs w:val="16"/>
    </w:rPr>
  </w:style>
  <w:style w:type="character" w:customStyle="1" w:styleId="BalloonTextChar">
    <w:name w:val="Balloon Text Char"/>
    <w:link w:val="BalloonText"/>
    <w:rsid w:val="00F05E65"/>
    <w:rPr>
      <w:rFonts w:ascii="Tahoma" w:hAnsi="Tahoma" w:cs="Tahoma"/>
      <w:sz w:val="16"/>
      <w:szCs w:val="16"/>
      <w:lang w:eastAsia="en-US"/>
    </w:rPr>
  </w:style>
  <w:style w:type="character" w:styleId="FollowedHyperlink">
    <w:name w:val="FollowedHyperlink"/>
    <w:rsid w:val="00F04FCA"/>
    <w:rPr>
      <w:color w:val="800080"/>
      <w:u w:val="single"/>
    </w:rPr>
  </w:style>
  <w:style w:type="paragraph" w:styleId="Footer">
    <w:name w:val="footer"/>
    <w:basedOn w:val="Normal"/>
    <w:link w:val="FooterChar"/>
    <w:rsid w:val="0087559A"/>
    <w:pPr>
      <w:tabs>
        <w:tab w:val="center" w:pos="4819"/>
        <w:tab w:val="right" w:pos="9638"/>
      </w:tabs>
    </w:pPr>
  </w:style>
  <w:style w:type="character" w:customStyle="1" w:styleId="FooterChar">
    <w:name w:val="Footer Char"/>
    <w:link w:val="Footer"/>
    <w:rsid w:val="0087559A"/>
    <w:rPr>
      <w:sz w:val="24"/>
      <w:szCs w:val="24"/>
      <w:lang w:eastAsia="en-US"/>
    </w:rPr>
  </w:style>
  <w:style w:type="character" w:styleId="CommentReference">
    <w:name w:val="annotation reference"/>
    <w:rsid w:val="001D01FB"/>
    <w:rPr>
      <w:sz w:val="16"/>
      <w:szCs w:val="16"/>
    </w:rPr>
  </w:style>
  <w:style w:type="paragraph" w:styleId="CommentText">
    <w:name w:val="annotation text"/>
    <w:basedOn w:val="Normal"/>
    <w:link w:val="CommentTextChar"/>
    <w:rsid w:val="001D01FB"/>
    <w:rPr>
      <w:sz w:val="20"/>
      <w:szCs w:val="20"/>
    </w:rPr>
  </w:style>
  <w:style w:type="character" w:customStyle="1" w:styleId="CommentTextChar">
    <w:name w:val="Comment Text Char"/>
    <w:link w:val="CommentText"/>
    <w:rsid w:val="001D01FB"/>
    <w:rPr>
      <w:lang w:eastAsia="en-US"/>
    </w:rPr>
  </w:style>
  <w:style w:type="paragraph" w:styleId="CommentSubject">
    <w:name w:val="annotation subject"/>
    <w:basedOn w:val="CommentText"/>
    <w:next w:val="CommentText"/>
    <w:link w:val="CommentSubjectChar"/>
    <w:rsid w:val="001D01FB"/>
    <w:rPr>
      <w:b/>
      <w:bCs/>
    </w:rPr>
  </w:style>
  <w:style w:type="character" w:customStyle="1" w:styleId="CommentSubjectChar">
    <w:name w:val="Comment Subject Char"/>
    <w:link w:val="CommentSubject"/>
    <w:rsid w:val="001D01FB"/>
    <w:rPr>
      <w:b/>
      <w:bCs/>
      <w:lang w:eastAsia="en-US"/>
    </w:rPr>
  </w:style>
  <w:style w:type="paragraph" w:styleId="Revision">
    <w:name w:val="Revision"/>
    <w:hidden/>
    <w:uiPriority w:val="99"/>
    <w:semiHidden/>
    <w:rsid w:val="001D01FB"/>
    <w:rPr>
      <w:sz w:val="24"/>
      <w:szCs w:val="24"/>
      <w:lang w:eastAsia="en-US"/>
    </w:rPr>
  </w:style>
  <w:style w:type="character" w:customStyle="1" w:styleId="UnresolvedMention1">
    <w:name w:val="Unresolved Mention1"/>
    <w:uiPriority w:val="99"/>
    <w:semiHidden/>
    <w:unhideWhenUsed/>
    <w:rsid w:val="00A55DF7"/>
    <w:rPr>
      <w:color w:val="605E5C"/>
      <w:shd w:val="clear" w:color="auto" w:fill="E1DFDD"/>
    </w:rPr>
  </w:style>
  <w:style w:type="paragraph" w:styleId="ListParagraph">
    <w:name w:val="List Paragraph"/>
    <w:basedOn w:val="Normal"/>
    <w:uiPriority w:val="34"/>
    <w:qFormat/>
    <w:rsid w:val="00AC6DC6"/>
    <w:pPr>
      <w:ind w:left="720"/>
      <w:contextualSpacing/>
    </w:pPr>
  </w:style>
  <w:style w:type="paragraph" w:styleId="NormalWeb">
    <w:name w:val="Normal (Web)"/>
    <w:basedOn w:val="Normal"/>
    <w:uiPriority w:val="99"/>
    <w:semiHidden/>
    <w:unhideWhenUsed/>
    <w:rsid w:val="00163B17"/>
    <w:pPr>
      <w:spacing w:before="100" w:beforeAutospacing="1" w:after="100" w:afterAutospacing="1"/>
    </w:pPr>
    <w:rPr>
      <w:lang w:val="en-US"/>
    </w:rPr>
  </w:style>
  <w:style w:type="paragraph" w:styleId="FootnoteText">
    <w:name w:val="footnote text"/>
    <w:basedOn w:val="Normal"/>
    <w:link w:val="FootnoteTextChar"/>
    <w:uiPriority w:val="99"/>
    <w:semiHidden/>
    <w:unhideWhenUsed/>
    <w:rsid w:val="008E6F6F"/>
    <w:pPr>
      <w:widowControl w:val="0"/>
      <w:suppressAutoHyphens/>
    </w:pPr>
    <w:rPr>
      <w:rFonts w:eastAsia="Lucida Sans Unicode"/>
      <w:sz w:val="20"/>
      <w:szCs w:val="20"/>
    </w:rPr>
  </w:style>
  <w:style w:type="character" w:customStyle="1" w:styleId="FootnoteTextChar">
    <w:name w:val="Footnote Text Char"/>
    <w:basedOn w:val="DefaultParagraphFont"/>
    <w:link w:val="FootnoteText"/>
    <w:uiPriority w:val="99"/>
    <w:semiHidden/>
    <w:rsid w:val="008E6F6F"/>
    <w:rPr>
      <w:rFonts w:eastAsia="Lucida Sans Unicode"/>
      <w:lang w:eastAsia="en-US"/>
    </w:rPr>
  </w:style>
  <w:style w:type="character" w:styleId="FootnoteReference">
    <w:name w:val="footnote reference"/>
    <w:basedOn w:val="DefaultParagraphFont"/>
    <w:uiPriority w:val="99"/>
    <w:semiHidden/>
    <w:unhideWhenUsed/>
    <w:rsid w:val="008E6F6F"/>
    <w:rPr>
      <w:vertAlign w:val="superscript"/>
    </w:rPr>
  </w:style>
  <w:style w:type="table" w:styleId="TableGrid">
    <w:name w:val="Table Grid"/>
    <w:basedOn w:val="TableNormal"/>
    <w:rsid w:val="008705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650279">
      <w:bodyDiv w:val="1"/>
      <w:marLeft w:val="0"/>
      <w:marRight w:val="0"/>
      <w:marTop w:val="0"/>
      <w:marBottom w:val="0"/>
      <w:divBdr>
        <w:top w:val="none" w:sz="0" w:space="0" w:color="auto"/>
        <w:left w:val="none" w:sz="0" w:space="0" w:color="auto"/>
        <w:bottom w:val="none" w:sz="0" w:space="0" w:color="auto"/>
        <w:right w:val="none" w:sz="0" w:space="0" w:color="auto"/>
      </w:divBdr>
    </w:div>
    <w:div w:id="256212641">
      <w:bodyDiv w:val="1"/>
      <w:marLeft w:val="0"/>
      <w:marRight w:val="0"/>
      <w:marTop w:val="0"/>
      <w:marBottom w:val="0"/>
      <w:divBdr>
        <w:top w:val="none" w:sz="0" w:space="0" w:color="auto"/>
        <w:left w:val="none" w:sz="0" w:space="0" w:color="auto"/>
        <w:bottom w:val="none" w:sz="0" w:space="0" w:color="auto"/>
        <w:right w:val="none" w:sz="0" w:space="0" w:color="auto"/>
      </w:divBdr>
    </w:div>
    <w:div w:id="571476426">
      <w:bodyDiv w:val="1"/>
      <w:marLeft w:val="0"/>
      <w:marRight w:val="0"/>
      <w:marTop w:val="0"/>
      <w:marBottom w:val="0"/>
      <w:divBdr>
        <w:top w:val="none" w:sz="0" w:space="0" w:color="auto"/>
        <w:left w:val="none" w:sz="0" w:space="0" w:color="auto"/>
        <w:bottom w:val="none" w:sz="0" w:space="0" w:color="auto"/>
        <w:right w:val="none" w:sz="0" w:space="0" w:color="auto"/>
      </w:divBdr>
    </w:div>
    <w:div w:id="575287501">
      <w:bodyDiv w:val="1"/>
      <w:marLeft w:val="0"/>
      <w:marRight w:val="0"/>
      <w:marTop w:val="0"/>
      <w:marBottom w:val="0"/>
      <w:divBdr>
        <w:top w:val="none" w:sz="0" w:space="0" w:color="auto"/>
        <w:left w:val="none" w:sz="0" w:space="0" w:color="auto"/>
        <w:bottom w:val="none" w:sz="0" w:space="0" w:color="auto"/>
        <w:right w:val="none" w:sz="0" w:space="0" w:color="auto"/>
      </w:divBdr>
    </w:div>
    <w:div w:id="956910686">
      <w:bodyDiv w:val="1"/>
      <w:marLeft w:val="0"/>
      <w:marRight w:val="0"/>
      <w:marTop w:val="0"/>
      <w:marBottom w:val="0"/>
      <w:divBdr>
        <w:top w:val="none" w:sz="0" w:space="0" w:color="auto"/>
        <w:left w:val="none" w:sz="0" w:space="0" w:color="auto"/>
        <w:bottom w:val="none" w:sz="0" w:space="0" w:color="auto"/>
        <w:right w:val="none" w:sz="0" w:space="0" w:color="auto"/>
      </w:divBdr>
    </w:div>
    <w:div w:id="989671770">
      <w:bodyDiv w:val="1"/>
      <w:marLeft w:val="0"/>
      <w:marRight w:val="0"/>
      <w:marTop w:val="0"/>
      <w:marBottom w:val="0"/>
      <w:divBdr>
        <w:top w:val="none" w:sz="0" w:space="0" w:color="auto"/>
        <w:left w:val="none" w:sz="0" w:space="0" w:color="auto"/>
        <w:bottom w:val="none" w:sz="0" w:space="0" w:color="auto"/>
        <w:right w:val="none" w:sz="0" w:space="0" w:color="auto"/>
      </w:divBdr>
    </w:div>
    <w:div w:id="1132793102">
      <w:bodyDiv w:val="1"/>
      <w:marLeft w:val="0"/>
      <w:marRight w:val="0"/>
      <w:marTop w:val="0"/>
      <w:marBottom w:val="0"/>
      <w:divBdr>
        <w:top w:val="none" w:sz="0" w:space="0" w:color="auto"/>
        <w:left w:val="none" w:sz="0" w:space="0" w:color="auto"/>
        <w:bottom w:val="none" w:sz="0" w:space="0" w:color="auto"/>
        <w:right w:val="none" w:sz="0" w:space="0" w:color="auto"/>
      </w:divBdr>
    </w:div>
    <w:div w:id="1176654033">
      <w:bodyDiv w:val="1"/>
      <w:marLeft w:val="0"/>
      <w:marRight w:val="0"/>
      <w:marTop w:val="0"/>
      <w:marBottom w:val="0"/>
      <w:divBdr>
        <w:top w:val="none" w:sz="0" w:space="0" w:color="auto"/>
        <w:left w:val="none" w:sz="0" w:space="0" w:color="auto"/>
        <w:bottom w:val="none" w:sz="0" w:space="0" w:color="auto"/>
        <w:right w:val="none" w:sz="0" w:space="0" w:color="auto"/>
      </w:divBdr>
    </w:div>
    <w:div w:id="1218860911">
      <w:bodyDiv w:val="1"/>
      <w:marLeft w:val="0"/>
      <w:marRight w:val="0"/>
      <w:marTop w:val="0"/>
      <w:marBottom w:val="0"/>
      <w:divBdr>
        <w:top w:val="none" w:sz="0" w:space="0" w:color="auto"/>
        <w:left w:val="none" w:sz="0" w:space="0" w:color="auto"/>
        <w:bottom w:val="none" w:sz="0" w:space="0" w:color="auto"/>
        <w:right w:val="none" w:sz="0" w:space="0" w:color="auto"/>
      </w:divBdr>
    </w:div>
    <w:div w:id="1252161924">
      <w:bodyDiv w:val="1"/>
      <w:marLeft w:val="0"/>
      <w:marRight w:val="0"/>
      <w:marTop w:val="0"/>
      <w:marBottom w:val="0"/>
      <w:divBdr>
        <w:top w:val="none" w:sz="0" w:space="0" w:color="auto"/>
        <w:left w:val="none" w:sz="0" w:space="0" w:color="auto"/>
        <w:bottom w:val="none" w:sz="0" w:space="0" w:color="auto"/>
        <w:right w:val="none" w:sz="0" w:space="0" w:color="auto"/>
      </w:divBdr>
    </w:div>
    <w:div w:id="1292318749">
      <w:bodyDiv w:val="1"/>
      <w:marLeft w:val="0"/>
      <w:marRight w:val="0"/>
      <w:marTop w:val="0"/>
      <w:marBottom w:val="0"/>
      <w:divBdr>
        <w:top w:val="none" w:sz="0" w:space="0" w:color="auto"/>
        <w:left w:val="none" w:sz="0" w:space="0" w:color="auto"/>
        <w:bottom w:val="none" w:sz="0" w:space="0" w:color="auto"/>
        <w:right w:val="none" w:sz="0" w:space="0" w:color="auto"/>
      </w:divBdr>
    </w:div>
    <w:div w:id="1974098385">
      <w:bodyDiv w:val="1"/>
      <w:marLeft w:val="0"/>
      <w:marRight w:val="0"/>
      <w:marTop w:val="0"/>
      <w:marBottom w:val="0"/>
      <w:divBdr>
        <w:top w:val="none" w:sz="0" w:space="0" w:color="auto"/>
        <w:left w:val="none" w:sz="0" w:space="0" w:color="auto"/>
        <w:bottom w:val="none" w:sz="0" w:space="0" w:color="auto"/>
        <w:right w:val="none" w:sz="0" w:space="0" w:color="auto"/>
      </w:divBdr>
    </w:div>
    <w:div w:id="205300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ld.vilnius.lt/new/oracle/doc/administracija/Local%20Settings/Temporary%20Internet%20Files/Content.IE5/S1Q7IEAL/My%20DocumentsDocuments%20and%20SettingsTomasLocal%20SettingsTemporary%20Internet%20FilesDocuments%20and%20SettingsTomasLocal%20SettingsTemporary%20Internet%20FilesContent.IE5W7DNIMJLLocal%20SettingsTemporary%20Internet%20FilesContent.IE5QJI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8979999f77c1426b806e5ced33a570f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0FF09-F625-446E-B427-09B5641CB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8979999f77c1426b806e5ced33a570f8</Template>
  <TotalTime>0</TotalTime>
  <Pages>9</Pages>
  <Words>3727</Words>
  <Characters>21246</Characters>
  <Application>Microsoft Office Word</Application>
  <DocSecurity>0</DocSecurity>
  <Lines>177</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ASMENŲ, DIRBANČIŲ VILNIAUS MIESTO SAVIVALDYBĖJE, ELGESIO TAISYKLIŲ TVIRTINIMO (PRIEDAS)</vt:lpstr>
      <vt:lpstr>DĖL ASMENŲ, DIRBANČIŲ VILNIAUS MIESTO SAVIVALDYBĖJE, ELGESIO TAISYKLIŲ TVIRTINIMO (PRIEDAS)</vt:lpstr>
    </vt:vector>
  </TitlesOfParts>
  <Manager>2020-02-12</Manager>
  <Company>VMSA</Company>
  <LinksUpToDate>false</LinksUpToDate>
  <CharactersWithSpaces>24924</CharactersWithSpaces>
  <SharedDoc>false</SharedDoc>
  <HLinks>
    <vt:vector size="30" baseType="variant">
      <vt:variant>
        <vt:i4>2359340</vt:i4>
      </vt:variant>
      <vt:variant>
        <vt:i4>12</vt:i4>
      </vt:variant>
      <vt:variant>
        <vt:i4>0</vt:i4>
      </vt:variant>
      <vt:variant>
        <vt:i4>5</vt:i4>
      </vt:variant>
      <vt:variant>
        <vt:lpwstr>https://www.e-tar.lt/portal/lt/legalAct/TAR.51E21CA8C304/yDkdvjnYsD</vt:lpwstr>
      </vt:variant>
      <vt:variant>
        <vt:lpwstr/>
      </vt:variant>
      <vt:variant>
        <vt:i4>2687013</vt:i4>
      </vt:variant>
      <vt:variant>
        <vt:i4>9</vt:i4>
      </vt:variant>
      <vt:variant>
        <vt:i4>0</vt:i4>
      </vt:variant>
      <vt:variant>
        <vt:i4>5</vt:i4>
      </vt:variant>
      <vt:variant>
        <vt:lpwstr>http://old.vilnius.lt/new/oracle/doc/administracija/Local Settings/Temporary Internet Files/Content.IE5/S1Q7IEAL/My DocumentsDocuments and SettingsTomasLocal SettingsTemporary Internet FilesDocuments and SettingsTomasLocal SettingsTemporary Internet FilesContent.IE5W7DNIMJLLocal SettingsTemporary Internet FilesContent.IE5QJIJ</vt:lpwstr>
      </vt:variant>
      <vt:variant>
        <vt:lpwstr/>
      </vt:variant>
      <vt:variant>
        <vt:i4>4521991</vt:i4>
      </vt:variant>
      <vt:variant>
        <vt:i4>6</vt:i4>
      </vt:variant>
      <vt:variant>
        <vt:i4>0</vt:i4>
      </vt:variant>
      <vt:variant>
        <vt:i4>5</vt:i4>
      </vt:variant>
      <vt:variant>
        <vt:lpwstr>http://10.13.3.64/Litlex/LL.DLL?Tekstas=1?Id=12388&amp;Zd=savivaldyb%EBs%2B%E1moni%F8&amp;BF=4</vt:lpwstr>
      </vt:variant>
      <vt:variant>
        <vt:lpwstr>17z#17z</vt:lpwstr>
      </vt:variant>
      <vt:variant>
        <vt:i4>4521991</vt:i4>
      </vt:variant>
      <vt:variant>
        <vt:i4>3</vt:i4>
      </vt:variant>
      <vt:variant>
        <vt:i4>0</vt:i4>
      </vt:variant>
      <vt:variant>
        <vt:i4>5</vt:i4>
      </vt:variant>
      <vt:variant>
        <vt:lpwstr>http://10.13.3.64/Litlex/LL.DLL?Tekstas=1?Id=12388&amp;Zd=savivaldyb%EBs%2B%E1moni%F8&amp;BF=4</vt:lpwstr>
      </vt:variant>
      <vt:variant>
        <vt:lpwstr>17z#17z</vt:lpwstr>
      </vt:variant>
      <vt:variant>
        <vt:i4>5242959</vt:i4>
      </vt:variant>
      <vt:variant>
        <vt:i4>0</vt:i4>
      </vt:variant>
      <vt:variant>
        <vt:i4>0</vt:i4>
      </vt:variant>
      <vt:variant>
        <vt:i4>5</vt:i4>
      </vt:variant>
      <vt:variant>
        <vt:lpwstr>http://10.13.3.64/Litlex/LL.DLL?Tekstas=1?Id=10685&amp;Zd=vietos%2Bsavivald&amp;BF=4</vt:lpwstr>
      </vt:variant>
      <vt:variant>
        <vt:lpwstr>585z#585z</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ASMENŲ, DIRBANČIŲ VILNIAUS MIESTO SAVIVALDYBĖJE, ELGESIO TAISYKLIŲ TVIRTINIMO (PRIEDAS)</dc:title>
  <dc:subject>1-397</dc:subject>
  <dc:creator>VILNIAUS MIESTO SAVIVALDYBĖS TARYBA</dc:creator>
  <cp:lastModifiedBy>Severina Aučinaitė</cp:lastModifiedBy>
  <cp:revision>3</cp:revision>
  <cp:lastPrinted>2020-01-09T13:27:00Z</cp:lastPrinted>
  <dcterms:created xsi:type="dcterms:W3CDTF">2021-12-31T06:27:00Z</dcterms:created>
  <dcterms:modified xsi:type="dcterms:W3CDTF">2021-12-31T06:28:00Z</dcterms:modified>
  <cp:category>PRIEDAS</cp:category>
</cp:coreProperties>
</file>