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ACE48" w14:textId="77777777" w:rsidR="006B15A4" w:rsidRDefault="006B15A4" w:rsidP="00F72F42">
      <w:pPr>
        <w:tabs>
          <w:tab w:val="left" w:pos="6045"/>
        </w:tabs>
        <w:ind w:left="4820"/>
        <w:rPr>
          <w:lang w:val="lt-LT"/>
        </w:rPr>
      </w:pPr>
      <w:r>
        <w:rPr>
          <w:lang w:val="lt-LT"/>
        </w:rPr>
        <w:t>Biržų rajono savivaldybės</w:t>
      </w:r>
    </w:p>
    <w:p w14:paraId="5B7888D4" w14:textId="77777777" w:rsidR="006B15A4" w:rsidRDefault="006B15A4" w:rsidP="00F72F42">
      <w:pPr>
        <w:tabs>
          <w:tab w:val="left" w:pos="6045"/>
        </w:tabs>
        <w:ind w:left="4820"/>
        <w:rPr>
          <w:lang w:val="lt-LT"/>
        </w:rPr>
      </w:pPr>
      <w:r>
        <w:rPr>
          <w:lang w:val="lt-LT"/>
        </w:rPr>
        <w:t>nevyriausybinių organizacijų 2023–2026 metų</w:t>
      </w:r>
    </w:p>
    <w:p w14:paraId="3A2623B4" w14:textId="77777777" w:rsidR="006B15A4" w:rsidRDefault="006B15A4" w:rsidP="00F72F42">
      <w:pPr>
        <w:tabs>
          <w:tab w:val="left" w:pos="6045"/>
        </w:tabs>
        <w:ind w:left="4820"/>
        <w:rPr>
          <w:lang w:val="lt-LT"/>
        </w:rPr>
      </w:pPr>
      <w:r>
        <w:rPr>
          <w:lang w:val="lt-LT"/>
        </w:rPr>
        <w:t>veiklos finansavimo programos</w:t>
      </w:r>
    </w:p>
    <w:p w14:paraId="471D8E04" w14:textId="77777777" w:rsidR="00260B8D" w:rsidRDefault="0070500E" w:rsidP="00F72F42">
      <w:pPr>
        <w:tabs>
          <w:tab w:val="center" w:pos="4819"/>
          <w:tab w:val="left" w:pos="6045"/>
          <w:tab w:val="right" w:pos="9638"/>
        </w:tabs>
        <w:ind w:left="4820"/>
        <w:rPr>
          <w:lang w:val="lt-LT"/>
        </w:rPr>
      </w:pPr>
      <w:r>
        <w:rPr>
          <w:lang w:val="lt-LT"/>
        </w:rPr>
        <w:t>5</w:t>
      </w:r>
      <w:r w:rsidR="006B15A4">
        <w:rPr>
          <w:lang w:val="lt-LT"/>
        </w:rPr>
        <w:t xml:space="preserve"> priedas</w:t>
      </w:r>
    </w:p>
    <w:p w14:paraId="1493DAB1" w14:textId="77777777" w:rsidR="00260B8D" w:rsidRDefault="00260B8D" w:rsidP="00F72F42">
      <w:pPr>
        <w:tabs>
          <w:tab w:val="center" w:pos="4819"/>
          <w:tab w:val="left" w:pos="6045"/>
          <w:tab w:val="right" w:pos="9638"/>
        </w:tabs>
        <w:ind w:left="4820"/>
        <w:rPr>
          <w:lang w:val="lt-LT"/>
        </w:rPr>
      </w:pPr>
    </w:p>
    <w:p w14:paraId="26E1DCCE" w14:textId="77777777" w:rsidR="00260B8D" w:rsidRDefault="00260B8D" w:rsidP="00F72F42">
      <w:pPr>
        <w:tabs>
          <w:tab w:val="center" w:pos="4819"/>
          <w:tab w:val="left" w:pos="6045"/>
          <w:tab w:val="right" w:pos="9638"/>
        </w:tabs>
        <w:ind w:left="4820"/>
        <w:rPr>
          <w:i/>
          <w:sz w:val="16"/>
          <w:lang w:val="lt-LT"/>
        </w:rPr>
      </w:pPr>
      <w:r w:rsidRPr="00260B8D">
        <w:rPr>
          <w:i/>
          <w:sz w:val="16"/>
          <w:lang w:val="lt-LT"/>
        </w:rPr>
        <w:t>2024 m. lapkričio 29 d. Biržų rajono savivaldybės</w:t>
      </w:r>
    </w:p>
    <w:p w14:paraId="41897BB9" w14:textId="27816214" w:rsidR="00260B8D" w:rsidRDefault="00260B8D" w:rsidP="00F72F42">
      <w:pPr>
        <w:tabs>
          <w:tab w:val="center" w:pos="4819"/>
          <w:tab w:val="left" w:pos="6045"/>
          <w:tab w:val="right" w:pos="9638"/>
        </w:tabs>
        <w:ind w:left="4820"/>
        <w:rPr>
          <w:i/>
          <w:sz w:val="16"/>
          <w:lang w:val="lt-LT"/>
        </w:rPr>
      </w:pPr>
      <w:r w:rsidRPr="00260B8D">
        <w:rPr>
          <w:i/>
          <w:sz w:val="16"/>
          <w:lang w:val="lt-LT"/>
        </w:rPr>
        <w:t xml:space="preserve">tarybos sprendimo </w:t>
      </w:r>
      <w:bookmarkStart w:id="0" w:name="n_0"/>
      <w:r w:rsidR="00D25D28" w:rsidRPr="00D25D28">
        <w:rPr>
          <w:i/>
          <w:sz w:val="16"/>
          <w:lang w:val="lt-LT"/>
        </w:rPr>
        <w:t>Nr. T-281</w:t>
      </w:r>
      <w:bookmarkEnd w:id="0"/>
      <w:r w:rsidRPr="00260B8D">
        <w:rPr>
          <w:i/>
          <w:sz w:val="16"/>
          <w:lang w:val="lt-LT"/>
        </w:rPr>
        <w:t xml:space="preserve"> redakcija</w:t>
      </w:r>
    </w:p>
    <w:p w14:paraId="0A16FA8A" w14:textId="77777777" w:rsidR="00260B8D" w:rsidRDefault="00260B8D" w:rsidP="00F72F42">
      <w:pPr>
        <w:tabs>
          <w:tab w:val="center" w:pos="4819"/>
          <w:tab w:val="left" w:pos="6045"/>
          <w:tab w:val="right" w:pos="9638"/>
        </w:tabs>
        <w:ind w:left="4820"/>
        <w:rPr>
          <w:i/>
          <w:sz w:val="16"/>
          <w:lang w:val="lt-LT"/>
        </w:rPr>
      </w:pPr>
    </w:p>
    <w:p w14:paraId="51836DA6" w14:textId="77777777" w:rsidR="00260B8D" w:rsidRPr="00260B8D" w:rsidRDefault="00260B8D" w:rsidP="00F72F42">
      <w:pPr>
        <w:tabs>
          <w:tab w:val="center" w:pos="4819"/>
          <w:tab w:val="left" w:pos="6045"/>
          <w:tab w:val="right" w:pos="9638"/>
        </w:tabs>
        <w:ind w:left="4820"/>
        <w:rPr>
          <w:i/>
          <w:sz w:val="16"/>
          <w:lang w:val="lt-LT"/>
        </w:rPr>
      </w:pPr>
    </w:p>
    <w:p w14:paraId="3E9B388E" w14:textId="77777777" w:rsidR="00260B8D" w:rsidRPr="00260B8D" w:rsidRDefault="00260B8D" w:rsidP="00260B8D">
      <w:pPr>
        <w:widowControl w:val="0"/>
        <w:suppressAutoHyphens/>
        <w:autoSpaceDN w:val="0"/>
        <w:jc w:val="center"/>
        <w:rPr>
          <w:b/>
          <w:bCs/>
          <w:lang w:val="lt-LT"/>
        </w:rPr>
      </w:pPr>
      <w:r w:rsidRPr="00260B8D">
        <w:rPr>
          <w:b/>
          <w:bCs/>
          <w:lang w:val="lt-LT"/>
        </w:rPr>
        <w:t>SUTEIKTAS FINANSAVIMAS PROJEKTUI</w:t>
      </w:r>
    </w:p>
    <w:p w14:paraId="63D56B30" w14:textId="77777777" w:rsidR="00260B8D" w:rsidRPr="00260B8D" w:rsidRDefault="00260B8D" w:rsidP="00260B8D">
      <w:pPr>
        <w:widowControl w:val="0"/>
        <w:suppressAutoHyphens/>
        <w:autoSpaceDN w:val="0"/>
        <w:jc w:val="center"/>
        <w:rPr>
          <w:b/>
          <w:bCs/>
          <w:lang w:val="lt-LT"/>
        </w:rPr>
      </w:pPr>
      <w:r w:rsidRPr="00260B8D">
        <w:rPr>
          <w:b/>
          <w:bCs/>
          <w:lang w:val="lt-LT"/>
        </w:rPr>
        <w:t>(Veiklų įgyvendinimo patikslinimas)</w:t>
      </w:r>
    </w:p>
    <w:p w14:paraId="0D7DF4D8" w14:textId="77777777" w:rsidR="00260B8D" w:rsidRPr="00260B8D" w:rsidRDefault="00260B8D" w:rsidP="00260B8D">
      <w:pPr>
        <w:suppressAutoHyphens/>
        <w:autoSpaceDN w:val="0"/>
        <w:jc w:val="center"/>
        <w:rPr>
          <w:b/>
          <w:bCs/>
          <w:lang w:val="lt-LT"/>
        </w:rPr>
      </w:pPr>
      <w:r w:rsidRPr="00260B8D">
        <w:rPr>
          <w:b/>
          <w:bCs/>
          <w:lang w:val="lt-LT"/>
        </w:rPr>
        <w:t>____________________________________________________________________</w:t>
      </w:r>
    </w:p>
    <w:p w14:paraId="3426C53B" w14:textId="77777777" w:rsidR="00260B8D" w:rsidRPr="00260B8D" w:rsidRDefault="00260B8D" w:rsidP="00260B8D">
      <w:pPr>
        <w:autoSpaceDN w:val="0"/>
        <w:jc w:val="center"/>
        <w:rPr>
          <w:sz w:val="4"/>
          <w:szCs w:val="4"/>
          <w:lang w:val="lt-LT"/>
        </w:rPr>
      </w:pPr>
    </w:p>
    <w:p w14:paraId="4E693C34" w14:textId="77777777" w:rsidR="00260B8D" w:rsidRPr="00260B8D" w:rsidRDefault="00260B8D" w:rsidP="00260B8D">
      <w:pPr>
        <w:suppressAutoHyphens/>
        <w:autoSpaceDN w:val="0"/>
        <w:jc w:val="center"/>
        <w:rPr>
          <w:bCs/>
          <w:lang w:val="lt-LT"/>
        </w:rPr>
      </w:pPr>
      <w:r w:rsidRPr="00260B8D">
        <w:rPr>
          <w:bCs/>
          <w:sz w:val="20"/>
          <w:lang w:val="lt-LT"/>
        </w:rPr>
        <w:t>(organizacijos pavadinimas)</w:t>
      </w:r>
    </w:p>
    <w:p w14:paraId="36377394" w14:textId="77777777" w:rsidR="00260B8D" w:rsidRPr="00260B8D" w:rsidRDefault="00260B8D" w:rsidP="00260B8D">
      <w:pPr>
        <w:suppressAutoHyphens/>
        <w:autoSpaceDN w:val="0"/>
        <w:jc w:val="center"/>
        <w:rPr>
          <w:bCs/>
          <w:lang w:val="lt-LT"/>
        </w:rPr>
      </w:pPr>
    </w:p>
    <w:p w14:paraId="0859C2B2" w14:textId="77777777" w:rsidR="00260B8D" w:rsidRPr="00260B8D" w:rsidRDefault="00260B8D" w:rsidP="00260B8D">
      <w:pPr>
        <w:autoSpaceDN w:val="0"/>
        <w:jc w:val="center"/>
        <w:rPr>
          <w:sz w:val="4"/>
          <w:szCs w:val="4"/>
          <w:lang w:val="lt-LT"/>
        </w:rPr>
      </w:pPr>
    </w:p>
    <w:p w14:paraId="768ED68A" w14:textId="77777777" w:rsidR="00260B8D" w:rsidRPr="00260B8D" w:rsidRDefault="00260B8D" w:rsidP="00260B8D">
      <w:pPr>
        <w:autoSpaceDN w:val="0"/>
        <w:jc w:val="center"/>
        <w:rPr>
          <w:sz w:val="4"/>
          <w:szCs w:val="4"/>
          <w:lang w:val="lt-LT"/>
        </w:rPr>
      </w:pPr>
    </w:p>
    <w:p w14:paraId="60C96EF5" w14:textId="77777777" w:rsidR="00260B8D" w:rsidRPr="00260B8D" w:rsidRDefault="00260B8D" w:rsidP="00260B8D">
      <w:pPr>
        <w:suppressAutoHyphens/>
        <w:autoSpaceDN w:val="0"/>
        <w:jc w:val="center"/>
        <w:rPr>
          <w:bCs/>
          <w:lang w:val="lt-LT"/>
        </w:rPr>
      </w:pPr>
      <w:r w:rsidRPr="00260B8D">
        <w:rPr>
          <w:bCs/>
          <w:sz w:val="20"/>
          <w:lang w:val="lt-LT"/>
        </w:rPr>
        <w:t>_________________________________________________________________________________</w:t>
      </w:r>
    </w:p>
    <w:p w14:paraId="2AB28C8A" w14:textId="77777777" w:rsidR="00260B8D" w:rsidRPr="00260B8D" w:rsidRDefault="00260B8D" w:rsidP="00260B8D">
      <w:pPr>
        <w:suppressAutoHyphens/>
        <w:autoSpaceDN w:val="0"/>
        <w:jc w:val="center"/>
        <w:rPr>
          <w:b/>
          <w:bCs/>
          <w:lang w:val="lt-LT"/>
        </w:rPr>
      </w:pPr>
      <w:r w:rsidRPr="00260B8D">
        <w:rPr>
          <w:sz w:val="20"/>
          <w:lang w:val="lt-LT"/>
        </w:rPr>
        <w:t>(projekto pavadinimas)</w:t>
      </w:r>
    </w:p>
    <w:p w14:paraId="1EC65450" w14:textId="77777777" w:rsidR="00260B8D" w:rsidRPr="00260B8D" w:rsidRDefault="00260B8D" w:rsidP="00260B8D">
      <w:pPr>
        <w:autoSpaceDN w:val="0"/>
        <w:jc w:val="center"/>
        <w:rPr>
          <w:b/>
          <w:lang w:val="lt-LT"/>
        </w:rPr>
      </w:pPr>
    </w:p>
    <w:p w14:paraId="399D5429" w14:textId="77777777" w:rsidR="00260B8D" w:rsidRPr="00260B8D" w:rsidRDefault="00260B8D" w:rsidP="00260B8D">
      <w:pPr>
        <w:tabs>
          <w:tab w:val="left" w:pos="1080"/>
        </w:tabs>
        <w:suppressAutoHyphens/>
        <w:autoSpaceDN w:val="0"/>
        <w:jc w:val="center"/>
        <w:rPr>
          <w:b/>
          <w:lang w:val="lt-LT" w:eastAsia="ar-SA"/>
        </w:rPr>
      </w:pPr>
      <w:r w:rsidRPr="00260B8D">
        <w:rPr>
          <w:b/>
          <w:lang w:val="lt-LT" w:eastAsia="ar-SA"/>
        </w:rPr>
        <w:t>_________________</w:t>
      </w:r>
    </w:p>
    <w:p w14:paraId="63B26D3A" w14:textId="77777777" w:rsidR="00260B8D" w:rsidRPr="00260B8D" w:rsidRDefault="00260B8D" w:rsidP="00260B8D">
      <w:pPr>
        <w:tabs>
          <w:tab w:val="left" w:pos="1080"/>
        </w:tabs>
        <w:suppressAutoHyphens/>
        <w:autoSpaceDN w:val="0"/>
        <w:jc w:val="center"/>
        <w:rPr>
          <w:lang w:val="lt-LT" w:eastAsia="ar-SA"/>
        </w:rPr>
      </w:pPr>
      <w:r w:rsidRPr="00260B8D">
        <w:rPr>
          <w:sz w:val="20"/>
          <w:lang w:val="lt-LT" w:eastAsia="ar-SA"/>
        </w:rPr>
        <w:t>(data)</w:t>
      </w:r>
    </w:p>
    <w:p w14:paraId="4F153D16" w14:textId="77777777" w:rsidR="00260B8D" w:rsidRPr="00260B8D" w:rsidRDefault="00260B8D" w:rsidP="00260B8D">
      <w:pPr>
        <w:tabs>
          <w:tab w:val="left" w:pos="1080"/>
        </w:tabs>
        <w:suppressAutoHyphens/>
        <w:autoSpaceDN w:val="0"/>
        <w:ind w:left="1800"/>
        <w:rPr>
          <w:lang w:val="lt-LT" w:eastAsia="ar-SA"/>
        </w:rPr>
      </w:pPr>
    </w:p>
    <w:p w14:paraId="7CD547DC" w14:textId="77777777" w:rsidR="00260B8D" w:rsidRPr="00260B8D" w:rsidRDefault="00260B8D" w:rsidP="00260B8D">
      <w:pPr>
        <w:widowControl w:val="0"/>
        <w:numPr>
          <w:ilvl w:val="0"/>
          <w:numId w:val="2"/>
        </w:numPr>
        <w:tabs>
          <w:tab w:val="left" w:pos="9946"/>
        </w:tabs>
        <w:suppressAutoHyphens/>
        <w:autoSpaceDN w:val="0"/>
        <w:ind w:left="782" w:hanging="357"/>
        <w:contextualSpacing/>
        <w:jc w:val="both"/>
        <w:rPr>
          <w:bCs/>
          <w:lang w:val="lt-LT" w:eastAsia="ar-SA"/>
        </w:rPr>
      </w:pPr>
      <w:r w:rsidRPr="00260B8D">
        <w:rPr>
          <w:b/>
          <w:lang w:val="lt-LT" w:eastAsia="ar-SA"/>
        </w:rPr>
        <w:t xml:space="preserve">PROJEKTO VEIKLŲ ĮGYVENDINIMO PLANAS </w:t>
      </w:r>
      <w:r w:rsidRPr="00260B8D">
        <w:rPr>
          <w:bCs/>
          <w:lang w:val="lt-LT" w:eastAsia="ar-SA"/>
        </w:rPr>
        <w:t>(pagal Paraiškos 4.7 punkto finansuojamas veiklas)</w:t>
      </w:r>
    </w:p>
    <w:tbl>
      <w:tblPr>
        <w:tblW w:w="9525" w:type="dxa"/>
        <w:jc w:val="center"/>
        <w:tblLook w:val="04A0" w:firstRow="1" w:lastRow="0" w:firstColumn="1" w:lastColumn="0" w:noHBand="0" w:noVBand="1"/>
      </w:tblPr>
      <w:tblGrid>
        <w:gridCol w:w="591"/>
        <w:gridCol w:w="2552"/>
        <w:gridCol w:w="1705"/>
        <w:gridCol w:w="2126"/>
        <w:gridCol w:w="2551"/>
      </w:tblGrid>
      <w:tr w:rsidR="00260B8D" w:rsidRPr="00260B8D" w14:paraId="796EAFA0" w14:textId="77777777" w:rsidTr="00260B8D">
        <w:trPr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D32BF15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  <w:r w:rsidRPr="00260B8D">
              <w:rPr>
                <w:b/>
                <w:bCs/>
                <w:sz w:val="22"/>
                <w:szCs w:val="22"/>
                <w:lang w:val="lt-LT" w:eastAsia="ar-SA"/>
              </w:rPr>
              <w:t>Eil. Nr.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ED93B5B" w14:textId="77777777" w:rsidR="00260B8D" w:rsidRPr="00260B8D" w:rsidRDefault="00260B8D" w:rsidP="00260B8D">
            <w:pPr>
              <w:autoSpaceDN w:val="0"/>
              <w:jc w:val="center"/>
              <w:rPr>
                <w:sz w:val="4"/>
                <w:szCs w:val="4"/>
                <w:lang w:val="lt-LT"/>
              </w:rPr>
            </w:pPr>
          </w:p>
          <w:p w14:paraId="2EC6EAC6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  <w:r w:rsidRPr="00260B8D">
              <w:rPr>
                <w:b/>
                <w:bCs/>
                <w:sz w:val="22"/>
                <w:szCs w:val="22"/>
                <w:lang w:val="lt-LT" w:eastAsia="ar-SA"/>
              </w:rPr>
              <w:t>Veiklos pavadinimas</w:t>
            </w:r>
            <w:r w:rsidRPr="00260B8D">
              <w:rPr>
                <w:i/>
                <w:iCs/>
                <w:sz w:val="20"/>
                <w:lang w:val="lt-LT" w:eastAsia="ar-SA"/>
              </w:rPr>
              <w:t xml:space="preserve"> (paslauga, renginys ar kt. veikla)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0298A2B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  <w:r w:rsidRPr="00260B8D">
              <w:rPr>
                <w:b/>
                <w:bCs/>
                <w:sz w:val="22"/>
                <w:szCs w:val="22"/>
                <w:lang w:val="lt-LT" w:eastAsia="ar-SA"/>
              </w:rPr>
              <w:t>Planuojama veiklos vykdymo terminas</w:t>
            </w:r>
          </w:p>
          <w:p w14:paraId="74A65E19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  <w:r w:rsidRPr="00260B8D">
              <w:rPr>
                <w:b/>
                <w:bCs/>
                <w:sz w:val="22"/>
                <w:szCs w:val="22"/>
                <w:lang w:val="lt-LT" w:eastAsia="ar-SA"/>
              </w:rPr>
              <w:t>vykdymo vieta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74D40D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i/>
                <w:iCs/>
                <w:sz w:val="20"/>
                <w:lang w:val="lt-LT" w:eastAsia="ar-SA"/>
              </w:rPr>
            </w:pPr>
            <w:r w:rsidRPr="00260B8D">
              <w:rPr>
                <w:b/>
                <w:bCs/>
                <w:sz w:val="22"/>
                <w:szCs w:val="22"/>
                <w:lang w:val="lt-LT" w:eastAsia="ar-SA"/>
              </w:rPr>
              <w:t xml:space="preserve">Planuojamos veiklos atsakingas (-i) vykdytojas </w:t>
            </w:r>
            <w:r w:rsidRPr="00260B8D">
              <w:rPr>
                <w:b/>
                <w:bCs/>
                <w:sz w:val="22"/>
                <w:szCs w:val="22"/>
                <w:lang w:val="lt-LT" w:eastAsia="ar-SA"/>
              </w:rPr>
              <w:br/>
              <w:t>(-ai)</w:t>
            </w:r>
          </w:p>
          <w:p w14:paraId="75F7D102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  <w:r w:rsidRPr="00260B8D">
              <w:rPr>
                <w:i/>
                <w:iCs/>
                <w:sz w:val="20"/>
                <w:lang w:val="lt-LT" w:eastAsia="ar-SA"/>
              </w:rPr>
              <w:t>(pvz. lektorius, atlikėjas, įmonė ar kt.)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1A3535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b/>
                <w:bCs/>
                <w:sz w:val="22"/>
                <w:szCs w:val="22"/>
                <w:lang w:val="lt-LT" w:eastAsia="ar-SA"/>
              </w:rPr>
            </w:pPr>
            <w:r w:rsidRPr="00260B8D">
              <w:rPr>
                <w:b/>
                <w:bCs/>
                <w:sz w:val="22"/>
                <w:szCs w:val="22"/>
                <w:lang w:val="lt-LT" w:eastAsia="ar-SA"/>
              </w:rPr>
              <w:t>Veiklos aprašymas</w:t>
            </w:r>
          </w:p>
          <w:p w14:paraId="6B781947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  <w:r w:rsidRPr="00260B8D">
              <w:rPr>
                <w:i/>
                <w:iCs/>
                <w:sz w:val="22"/>
                <w:szCs w:val="22"/>
                <w:lang w:val="lt-LT" w:eastAsia="ar-SA"/>
              </w:rPr>
              <w:t>(</w:t>
            </w:r>
            <w:r w:rsidRPr="00260B8D">
              <w:rPr>
                <w:i/>
                <w:iCs/>
                <w:sz w:val="20"/>
                <w:lang w:val="lt-LT" w:eastAsia="ar-SA"/>
              </w:rPr>
              <w:t>veiklos metodai, numatomas dalyvių/savanorių skaičius ir t.t.)</w:t>
            </w:r>
          </w:p>
        </w:tc>
      </w:tr>
      <w:tr w:rsidR="00260B8D" w:rsidRPr="00260B8D" w14:paraId="4CB8D306" w14:textId="77777777" w:rsidTr="00260B8D">
        <w:trPr>
          <w:jc w:val="center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65490A0" w14:textId="77777777" w:rsidR="00260B8D" w:rsidRPr="00260B8D" w:rsidRDefault="00260B8D" w:rsidP="00260B8D">
            <w:pPr>
              <w:suppressAutoHyphens/>
              <w:autoSpaceDN w:val="0"/>
              <w:snapToGrid w:val="0"/>
              <w:spacing w:line="360" w:lineRule="auto"/>
              <w:jc w:val="both"/>
              <w:rPr>
                <w:b/>
                <w:lang w:val="lt-LT" w:eastAsia="ar-SA"/>
              </w:rPr>
            </w:pPr>
            <w:r w:rsidRPr="00260B8D">
              <w:rPr>
                <w:lang w:val="lt-LT" w:eastAsia="ar-SA"/>
              </w:rPr>
              <w:t>1.1.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53D1B93" w14:textId="77777777" w:rsidR="00260B8D" w:rsidRPr="00260B8D" w:rsidRDefault="00260B8D" w:rsidP="00260B8D">
            <w:pPr>
              <w:suppressAutoHyphens/>
              <w:autoSpaceDN w:val="0"/>
              <w:snapToGrid w:val="0"/>
              <w:spacing w:line="360" w:lineRule="auto"/>
              <w:jc w:val="both"/>
              <w:rPr>
                <w:sz w:val="28"/>
                <w:szCs w:val="28"/>
                <w:lang w:val="lt-LT" w:eastAsia="ar-SA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4579AE3" w14:textId="77777777" w:rsidR="00260B8D" w:rsidRPr="00260B8D" w:rsidRDefault="00260B8D" w:rsidP="00260B8D">
            <w:pPr>
              <w:suppressAutoHyphens/>
              <w:autoSpaceDN w:val="0"/>
              <w:snapToGrid w:val="0"/>
              <w:jc w:val="both"/>
              <w:rPr>
                <w:sz w:val="28"/>
                <w:szCs w:val="28"/>
                <w:lang w:val="lt-LT" w:eastAsia="ar-SA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DD10E" w14:textId="77777777" w:rsidR="00260B8D" w:rsidRPr="00260B8D" w:rsidRDefault="00260B8D" w:rsidP="00260B8D">
            <w:pPr>
              <w:suppressAutoHyphens/>
              <w:autoSpaceDN w:val="0"/>
              <w:jc w:val="both"/>
              <w:rPr>
                <w:sz w:val="28"/>
                <w:szCs w:val="28"/>
                <w:lang w:val="lt-LT" w:eastAsia="ar-SA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9D0B7" w14:textId="77777777" w:rsidR="00260B8D" w:rsidRPr="00260B8D" w:rsidRDefault="00260B8D" w:rsidP="00260B8D">
            <w:pPr>
              <w:suppressAutoHyphens/>
              <w:autoSpaceDN w:val="0"/>
              <w:jc w:val="both"/>
              <w:rPr>
                <w:sz w:val="28"/>
                <w:szCs w:val="28"/>
                <w:lang w:val="lt-LT" w:eastAsia="ar-SA"/>
              </w:rPr>
            </w:pPr>
          </w:p>
        </w:tc>
      </w:tr>
      <w:tr w:rsidR="00260B8D" w:rsidRPr="00260B8D" w14:paraId="610B8F75" w14:textId="77777777" w:rsidTr="00260B8D">
        <w:trPr>
          <w:jc w:val="center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9845F26" w14:textId="77777777" w:rsidR="00260B8D" w:rsidRPr="00260B8D" w:rsidRDefault="00260B8D" w:rsidP="00260B8D">
            <w:pPr>
              <w:suppressAutoHyphens/>
              <w:autoSpaceDN w:val="0"/>
              <w:snapToGrid w:val="0"/>
              <w:spacing w:line="360" w:lineRule="auto"/>
              <w:jc w:val="both"/>
              <w:rPr>
                <w:b/>
                <w:lang w:val="lt-LT" w:eastAsia="ar-SA"/>
              </w:rPr>
            </w:pPr>
            <w:r w:rsidRPr="00260B8D">
              <w:rPr>
                <w:b/>
                <w:lang w:val="lt-LT" w:eastAsia="ar-SA"/>
              </w:rPr>
              <w:t>...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6432A12" w14:textId="77777777" w:rsidR="00260B8D" w:rsidRPr="00260B8D" w:rsidRDefault="00260B8D" w:rsidP="00260B8D">
            <w:pPr>
              <w:suppressAutoHyphens/>
              <w:autoSpaceDN w:val="0"/>
              <w:snapToGrid w:val="0"/>
              <w:spacing w:line="360" w:lineRule="auto"/>
              <w:jc w:val="both"/>
              <w:rPr>
                <w:sz w:val="28"/>
                <w:szCs w:val="28"/>
                <w:lang w:val="lt-LT" w:eastAsia="ar-SA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9B1B248" w14:textId="77777777" w:rsidR="00260B8D" w:rsidRPr="00260B8D" w:rsidRDefault="00260B8D" w:rsidP="00260B8D">
            <w:pPr>
              <w:suppressAutoHyphens/>
              <w:autoSpaceDN w:val="0"/>
              <w:snapToGrid w:val="0"/>
              <w:jc w:val="both"/>
              <w:rPr>
                <w:sz w:val="28"/>
                <w:szCs w:val="28"/>
                <w:lang w:val="lt-LT" w:eastAsia="ar-SA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14169" w14:textId="77777777" w:rsidR="00260B8D" w:rsidRPr="00260B8D" w:rsidRDefault="00260B8D" w:rsidP="00260B8D">
            <w:pPr>
              <w:suppressAutoHyphens/>
              <w:autoSpaceDN w:val="0"/>
              <w:snapToGrid w:val="0"/>
              <w:jc w:val="both"/>
              <w:rPr>
                <w:sz w:val="28"/>
                <w:szCs w:val="28"/>
                <w:lang w:val="lt-LT" w:eastAsia="ar-SA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71709" w14:textId="77777777" w:rsidR="00260B8D" w:rsidRPr="00260B8D" w:rsidRDefault="00260B8D" w:rsidP="00260B8D">
            <w:pPr>
              <w:suppressAutoHyphens/>
              <w:autoSpaceDN w:val="0"/>
              <w:snapToGrid w:val="0"/>
              <w:jc w:val="both"/>
              <w:rPr>
                <w:sz w:val="28"/>
                <w:szCs w:val="28"/>
                <w:lang w:val="lt-LT" w:eastAsia="ar-SA"/>
              </w:rPr>
            </w:pPr>
          </w:p>
        </w:tc>
      </w:tr>
    </w:tbl>
    <w:p w14:paraId="138B5785" w14:textId="77777777" w:rsidR="00260B8D" w:rsidRPr="00260B8D" w:rsidRDefault="00260B8D" w:rsidP="00260B8D">
      <w:pPr>
        <w:autoSpaceDN w:val="0"/>
        <w:rPr>
          <w:bCs/>
          <w:lang w:val="lt-LT"/>
        </w:rPr>
      </w:pPr>
      <w:r w:rsidRPr="00260B8D">
        <w:rPr>
          <w:b/>
          <w:lang w:val="lt-LT"/>
        </w:rPr>
        <w:t xml:space="preserve">  </w:t>
      </w:r>
    </w:p>
    <w:p w14:paraId="63A93EE3" w14:textId="77777777" w:rsidR="00260B8D" w:rsidRPr="00260B8D" w:rsidRDefault="00260B8D" w:rsidP="00260B8D">
      <w:pPr>
        <w:autoSpaceDN w:val="0"/>
        <w:jc w:val="center"/>
        <w:rPr>
          <w:bCs/>
          <w:lang w:val="lt-LT"/>
        </w:rPr>
      </w:pPr>
      <w:r w:rsidRPr="00260B8D">
        <w:rPr>
          <w:bCs/>
          <w:lang w:val="lt-LT"/>
        </w:rPr>
        <w:t>RENGINIŲ GRAFIKAS</w:t>
      </w:r>
    </w:p>
    <w:p w14:paraId="6EDE85CB" w14:textId="77777777" w:rsidR="00260B8D" w:rsidRPr="00260B8D" w:rsidRDefault="00260B8D" w:rsidP="00260B8D">
      <w:pPr>
        <w:autoSpaceDN w:val="0"/>
        <w:rPr>
          <w:lang w:val="lt-L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9"/>
        <w:gridCol w:w="1930"/>
        <w:gridCol w:w="1926"/>
        <w:gridCol w:w="1940"/>
        <w:gridCol w:w="1933"/>
      </w:tblGrid>
      <w:tr w:rsidR="00260B8D" w:rsidRPr="00260B8D" w14:paraId="656C9046" w14:textId="77777777" w:rsidTr="00260B8D">
        <w:trPr>
          <w:jc w:val="center"/>
        </w:trPr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FBC32" w14:textId="77777777" w:rsidR="00260B8D" w:rsidRPr="00260B8D" w:rsidRDefault="00260B8D" w:rsidP="00260B8D">
            <w:pPr>
              <w:autoSpaceDN w:val="0"/>
              <w:rPr>
                <w:lang w:val="lt-LT"/>
              </w:rPr>
            </w:pPr>
            <w:r w:rsidRPr="00260B8D">
              <w:rPr>
                <w:lang w:val="lt-LT"/>
              </w:rPr>
              <w:t>Data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3C950" w14:textId="77777777" w:rsidR="00260B8D" w:rsidRPr="00260B8D" w:rsidRDefault="00260B8D" w:rsidP="00260B8D">
            <w:pPr>
              <w:autoSpaceDN w:val="0"/>
              <w:rPr>
                <w:lang w:val="lt-LT"/>
              </w:rPr>
            </w:pPr>
            <w:r w:rsidRPr="00260B8D">
              <w:rPr>
                <w:lang w:val="lt-LT"/>
              </w:rPr>
              <w:t>Renginys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F0BA1" w14:textId="77777777" w:rsidR="00260B8D" w:rsidRPr="00260B8D" w:rsidRDefault="00260B8D" w:rsidP="00260B8D">
            <w:pPr>
              <w:autoSpaceDN w:val="0"/>
              <w:rPr>
                <w:lang w:val="lt-LT"/>
              </w:rPr>
            </w:pPr>
            <w:r w:rsidRPr="00260B8D">
              <w:rPr>
                <w:lang w:val="lt-LT"/>
              </w:rPr>
              <w:t>Vieta (adresas)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E0C36" w14:textId="77777777" w:rsidR="00260B8D" w:rsidRPr="00260B8D" w:rsidRDefault="00260B8D" w:rsidP="00260B8D">
            <w:pPr>
              <w:autoSpaceDN w:val="0"/>
              <w:rPr>
                <w:lang w:val="lt-LT"/>
              </w:rPr>
            </w:pPr>
            <w:r w:rsidRPr="00260B8D">
              <w:rPr>
                <w:lang w:val="lt-LT"/>
              </w:rPr>
              <w:t>Atsakingas asmuo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73C99" w14:textId="77777777" w:rsidR="00260B8D" w:rsidRPr="00260B8D" w:rsidRDefault="00260B8D" w:rsidP="00260B8D">
            <w:pPr>
              <w:autoSpaceDN w:val="0"/>
              <w:rPr>
                <w:lang w:val="lt-LT"/>
              </w:rPr>
            </w:pPr>
            <w:r w:rsidRPr="00260B8D">
              <w:rPr>
                <w:lang w:val="lt-LT"/>
              </w:rPr>
              <w:t>Kontaktai</w:t>
            </w:r>
          </w:p>
        </w:tc>
      </w:tr>
      <w:tr w:rsidR="00260B8D" w:rsidRPr="00260B8D" w14:paraId="40E9A74E" w14:textId="77777777" w:rsidTr="00260B8D">
        <w:trPr>
          <w:jc w:val="center"/>
        </w:trPr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7AD57" w14:textId="77777777" w:rsidR="00260B8D" w:rsidRPr="00260B8D" w:rsidRDefault="00260B8D" w:rsidP="00260B8D">
            <w:pPr>
              <w:autoSpaceDN w:val="0"/>
              <w:rPr>
                <w:lang w:val="lt-LT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1A944" w14:textId="77777777" w:rsidR="00260B8D" w:rsidRPr="00260B8D" w:rsidRDefault="00260B8D" w:rsidP="00260B8D">
            <w:pPr>
              <w:autoSpaceDN w:val="0"/>
              <w:rPr>
                <w:lang w:val="lt-LT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75432" w14:textId="77777777" w:rsidR="00260B8D" w:rsidRPr="00260B8D" w:rsidRDefault="00260B8D" w:rsidP="00260B8D">
            <w:pPr>
              <w:autoSpaceDN w:val="0"/>
              <w:rPr>
                <w:lang w:val="lt-LT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5C85F" w14:textId="77777777" w:rsidR="00260B8D" w:rsidRPr="00260B8D" w:rsidRDefault="00260B8D" w:rsidP="00260B8D">
            <w:pPr>
              <w:autoSpaceDN w:val="0"/>
              <w:rPr>
                <w:lang w:val="lt-LT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C5EB" w14:textId="77777777" w:rsidR="00260B8D" w:rsidRPr="00260B8D" w:rsidRDefault="00260B8D" w:rsidP="00260B8D">
            <w:pPr>
              <w:autoSpaceDN w:val="0"/>
              <w:rPr>
                <w:lang w:val="lt-LT"/>
              </w:rPr>
            </w:pPr>
          </w:p>
        </w:tc>
      </w:tr>
      <w:tr w:rsidR="00260B8D" w:rsidRPr="00260B8D" w14:paraId="5600CA05" w14:textId="77777777" w:rsidTr="00260B8D">
        <w:trPr>
          <w:jc w:val="center"/>
        </w:trPr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43A7E" w14:textId="77777777" w:rsidR="00260B8D" w:rsidRPr="00260B8D" w:rsidRDefault="00260B8D" w:rsidP="00260B8D">
            <w:pPr>
              <w:autoSpaceDN w:val="0"/>
              <w:rPr>
                <w:lang w:val="lt-LT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4E7D7" w14:textId="77777777" w:rsidR="00260B8D" w:rsidRPr="00260B8D" w:rsidRDefault="00260B8D" w:rsidP="00260B8D">
            <w:pPr>
              <w:autoSpaceDN w:val="0"/>
              <w:rPr>
                <w:lang w:val="lt-LT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EE472" w14:textId="77777777" w:rsidR="00260B8D" w:rsidRPr="00260B8D" w:rsidRDefault="00260B8D" w:rsidP="00260B8D">
            <w:pPr>
              <w:autoSpaceDN w:val="0"/>
              <w:rPr>
                <w:lang w:val="lt-LT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EABE0" w14:textId="77777777" w:rsidR="00260B8D" w:rsidRPr="00260B8D" w:rsidRDefault="00260B8D" w:rsidP="00260B8D">
            <w:pPr>
              <w:autoSpaceDN w:val="0"/>
              <w:rPr>
                <w:lang w:val="lt-LT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48EA3" w14:textId="77777777" w:rsidR="00260B8D" w:rsidRPr="00260B8D" w:rsidRDefault="00260B8D" w:rsidP="00260B8D">
            <w:pPr>
              <w:autoSpaceDN w:val="0"/>
              <w:rPr>
                <w:lang w:val="lt-LT"/>
              </w:rPr>
            </w:pPr>
          </w:p>
        </w:tc>
      </w:tr>
    </w:tbl>
    <w:p w14:paraId="7753149A" w14:textId="77777777" w:rsidR="00260B8D" w:rsidRPr="00260B8D" w:rsidRDefault="00260B8D" w:rsidP="00260B8D">
      <w:pPr>
        <w:autoSpaceDN w:val="0"/>
        <w:rPr>
          <w:lang w:val="lt-LT"/>
        </w:rPr>
      </w:pPr>
    </w:p>
    <w:p w14:paraId="494A62A3" w14:textId="77777777" w:rsidR="00260B8D" w:rsidRPr="00260B8D" w:rsidRDefault="00260B8D" w:rsidP="00260B8D">
      <w:pPr>
        <w:widowControl w:val="0"/>
        <w:numPr>
          <w:ilvl w:val="0"/>
          <w:numId w:val="2"/>
        </w:numPr>
        <w:suppressAutoHyphens/>
        <w:autoSpaceDN w:val="0"/>
        <w:contextualSpacing/>
        <w:jc w:val="both"/>
        <w:rPr>
          <w:b/>
          <w:lang w:val="lt-LT" w:eastAsia="ar-SA"/>
        </w:rPr>
      </w:pPr>
      <w:r w:rsidRPr="00260B8D">
        <w:rPr>
          <w:b/>
          <w:lang w:val="lt-LT" w:eastAsia="ar-SA"/>
        </w:rPr>
        <w:t>PROJEKTO FINANSAVIMAS</w:t>
      </w:r>
    </w:p>
    <w:p w14:paraId="45B6E972" w14:textId="77777777" w:rsidR="00260B8D" w:rsidRPr="00260B8D" w:rsidRDefault="00260B8D" w:rsidP="00260B8D">
      <w:pPr>
        <w:autoSpaceDN w:val="0"/>
        <w:rPr>
          <w:sz w:val="10"/>
          <w:szCs w:val="10"/>
          <w:lang w:val="lt-LT"/>
        </w:rPr>
      </w:pPr>
    </w:p>
    <w:p w14:paraId="15269947" w14:textId="77777777" w:rsidR="00260B8D" w:rsidRPr="00260B8D" w:rsidRDefault="00260B8D" w:rsidP="00260B8D">
      <w:pPr>
        <w:suppressAutoHyphens/>
        <w:autoSpaceDN w:val="0"/>
        <w:jc w:val="both"/>
        <w:rPr>
          <w:lang w:val="lt-LT" w:eastAsia="ar-SA"/>
        </w:rPr>
      </w:pPr>
      <w:r w:rsidRPr="00260B8D">
        <w:rPr>
          <w:lang w:val="lt-LT" w:eastAsia="ar-SA"/>
        </w:rPr>
        <w:t xml:space="preserve">Visas projekto biudžetas __________ Eur </w:t>
      </w:r>
    </w:p>
    <w:p w14:paraId="04D2EAA0" w14:textId="77777777" w:rsidR="00260B8D" w:rsidRPr="00260B8D" w:rsidRDefault="00260B8D" w:rsidP="00260B8D">
      <w:pPr>
        <w:autoSpaceDN w:val="0"/>
        <w:rPr>
          <w:sz w:val="4"/>
          <w:szCs w:val="4"/>
          <w:lang w:val="lt-LT"/>
        </w:rPr>
      </w:pPr>
    </w:p>
    <w:p w14:paraId="2A7FA796" w14:textId="77777777" w:rsidR="00260B8D" w:rsidRPr="00260B8D" w:rsidRDefault="00260B8D" w:rsidP="00260B8D">
      <w:pPr>
        <w:suppressAutoHyphens/>
        <w:autoSpaceDN w:val="0"/>
        <w:rPr>
          <w:lang w:val="lt-LT" w:eastAsia="ar-SA"/>
        </w:rPr>
      </w:pPr>
      <w:r w:rsidRPr="00260B8D">
        <w:rPr>
          <w:lang w:val="lt-LT" w:eastAsia="ar-SA"/>
        </w:rPr>
        <w:t xml:space="preserve">Iš savivaldybės biudžeto gauto dalinio finansavimo dydis _________ Eur </w:t>
      </w:r>
    </w:p>
    <w:p w14:paraId="7E4CE674" w14:textId="77777777" w:rsidR="00260B8D" w:rsidRPr="00260B8D" w:rsidRDefault="00260B8D" w:rsidP="00260B8D">
      <w:pPr>
        <w:autoSpaceDN w:val="0"/>
        <w:rPr>
          <w:sz w:val="4"/>
          <w:szCs w:val="4"/>
          <w:lang w:val="lt-LT"/>
        </w:rPr>
      </w:pPr>
    </w:p>
    <w:p w14:paraId="6731DC7C" w14:textId="77777777" w:rsidR="00260B8D" w:rsidRPr="00260B8D" w:rsidRDefault="00260B8D" w:rsidP="00260B8D">
      <w:pPr>
        <w:suppressAutoHyphens/>
        <w:autoSpaceDN w:val="0"/>
        <w:snapToGrid w:val="0"/>
        <w:ind w:right="-3"/>
        <w:rPr>
          <w:lang w:val="lt-LT"/>
        </w:rPr>
      </w:pPr>
      <w:r w:rsidRPr="00260B8D">
        <w:rPr>
          <w:lang w:val="lt-LT"/>
        </w:rPr>
        <w:t>Projekto išlaidos veikloms vykdyti:</w:t>
      </w:r>
    </w:p>
    <w:p w14:paraId="7EE4740F" w14:textId="77777777" w:rsidR="00260B8D" w:rsidRPr="00260B8D" w:rsidRDefault="00260B8D" w:rsidP="00260B8D">
      <w:pPr>
        <w:autoSpaceDN w:val="0"/>
        <w:rPr>
          <w:sz w:val="4"/>
          <w:szCs w:val="4"/>
          <w:lang w:val="lt-LT"/>
        </w:rPr>
      </w:pPr>
    </w:p>
    <w:tbl>
      <w:tblPr>
        <w:tblW w:w="9354" w:type="dxa"/>
        <w:jc w:val="center"/>
        <w:tblLook w:val="04A0" w:firstRow="1" w:lastRow="0" w:firstColumn="1" w:lastColumn="0" w:noHBand="0" w:noVBand="1"/>
      </w:tblPr>
      <w:tblGrid>
        <w:gridCol w:w="791"/>
        <w:gridCol w:w="3601"/>
        <w:gridCol w:w="3149"/>
        <w:gridCol w:w="1813"/>
      </w:tblGrid>
      <w:tr w:rsidR="00260B8D" w:rsidRPr="00260B8D" w14:paraId="4E653B0C" w14:textId="77777777" w:rsidTr="00260B8D">
        <w:trPr>
          <w:jc w:val="center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455CB0" w14:textId="77777777" w:rsidR="00260B8D" w:rsidRPr="00260B8D" w:rsidRDefault="00260B8D" w:rsidP="00260B8D">
            <w:pPr>
              <w:suppressAutoHyphens/>
              <w:autoSpaceDN w:val="0"/>
              <w:jc w:val="both"/>
              <w:rPr>
                <w:sz w:val="20"/>
                <w:lang w:val="lt-LT" w:eastAsia="ar-SA"/>
              </w:rPr>
            </w:pPr>
            <w:r w:rsidRPr="00260B8D">
              <w:rPr>
                <w:b/>
                <w:bCs/>
                <w:sz w:val="22"/>
                <w:szCs w:val="22"/>
                <w:lang w:val="lt-LT" w:eastAsia="ar-SA"/>
              </w:rPr>
              <w:t>Eil. Nr.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017B85" w14:textId="77777777" w:rsidR="00260B8D" w:rsidRPr="00260B8D" w:rsidRDefault="00260B8D" w:rsidP="00260B8D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lang w:val="lt-LT" w:eastAsia="ar-SA"/>
              </w:rPr>
            </w:pPr>
            <w:r w:rsidRPr="00260B8D">
              <w:rPr>
                <w:b/>
                <w:bCs/>
                <w:sz w:val="22"/>
                <w:szCs w:val="22"/>
                <w:lang w:val="lt-LT" w:eastAsia="ar-SA"/>
              </w:rPr>
              <w:t>Veiklos pavadinimas</w:t>
            </w:r>
          </w:p>
          <w:p w14:paraId="18EC5DE8" w14:textId="77777777" w:rsidR="00260B8D" w:rsidRPr="00260B8D" w:rsidRDefault="00260B8D" w:rsidP="00260B8D">
            <w:pPr>
              <w:suppressAutoHyphens/>
              <w:autoSpaceDN w:val="0"/>
              <w:jc w:val="center"/>
              <w:rPr>
                <w:sz w:val="20"/>
                <w:lang w:val="lt-LT" w:eastAsia="ar-SA"/>
              </w:rPr>
            </w:pPr>
            <w:r w:rsidRPr="00260B8D">
              <w:rPr>
                <w:b/>
                <w:bCs/>
                <w:sz w:val="22"/>
                <w:szCs w:val="22"/>
                <w:lang w:val="lt-LT" w:eastAsia="ar-SA"/>
              </w:rPr>
              <w:t xml:space="preserve"> </w:t>
            </w:r>
            <w:r w:rsidRPr="00260B8D">
              <w:rPr>
                <w:sz w:val="22"/>
                <w:szCs w:val="22"/>
                <w:lang w:val="lt-LT" w:eastAsia="ar-SA"/>
              </w:rPr>
              <w:t>(Pagal 1 lentelę)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DB56C9" w14:textId="77777777" w:rsidR="00260B8D" w:rsidRPr="00260B8D" w:rsidRDefault="00260B8D" w:rsidP="00260B8D">
            <w:pPr>
              <w:suppressAutoHyphens/>
              <w:autoSpaceDN w:val="0"/>
              <w:jc w:val="center"/>
              <w:rPr>
                <w:sz w:val="20"/>
                <w:lang w:val="lt-LT" w:eastAsia="ar-SA"/>
              </w:rPr>
            </w:pPr>
            <w:r w:rsidRPr="00260B8D">
              <w:rPr>
                <w:b/>
                <w:bCs/>
                <w:sz w:val="22"/>
                <w:szCs w:val="22"/>
                <w:lang w:val="lt-LT" w:eastAsia="ar-SA"/>
              </w:rPr>
              <w:t xml:space="preserve">Išlaidų pavadinimas 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9D3E1F" w14:textId="77777777" w:rsidR="00260B8D" w:rsidRPr="00260B8D" w:rsidRDefault="00260B8D" w:rsidP="00260B8D">
            <w:pPr>
              <w:suppressAutoHyphens/>
              <w:autoSpaceDN w:val="0"/>
              <w:jc w:val="center"/>
              <w:rPr>
                <w:sz w:val="20"/>
                <w:lang w:val="lt-LT" w:eastAsia="ar-SA"/>
              </w:rPr>
            </w:pPr>
            <w:r w:rsidRPr="00260B8D">
              <w:rPr>
                <w:b/>
                <w:bCs/>
                <w:sz w:val="22"/>
                <w:szCs w:val="22"/>
                <w:lang w:val="lt-LT" w:eastAsia="ar-SA"/>
              </w:rPr>
              <w:t>Bendra išlaidų suma, Eur</w:t>
            </w:r>
          </w:p>
        </w:tc>
      </w:tr>
      <w:tr w:rsidR="00260B8D" w:rsidRPr="00260B8D" w14:paraId="588CAA07" w14:textId="77777777" w:rsidTr="00260B8D">
        <w:trPr>
          <w:trHeight w:val="352"/>
          <w:jc w:val="center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972B14" w14:textId="77777777" w:rsidR="00260B8D" w:rsidRPr="00260B8D" w:rsidRDefault="00260B8D" w:rsidP="00260B8D">
            <w:pPr>
              <w:suppressAutoHyphens/>
              <w:autoSpaceDN w:val="0"/>
              <w:jc w:val="both"/>
              <w:rPr>
                <w:sz w:val="22"/>
                <w:szCs w:val="22"/>
                <w:lang w:val="lt-LT" w:eastAsia="ar-SA"/>
              </w:rPr>
            </w:pPr>
            <w:r w:rsidRPr="00260B8D">
              <w:rPr>
                <w:lang w:val="lt-LT" w:eastAsia="ar-SA"/>
              </w:rPr>
              <w:t>1.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C716F" w14:textId="77777777" w:rsidR="00260B8D" w:rsidRPr="00260B8D" w:rsidRDefault="00260B8D" w:rsidP="00260B8D">
            <w:pPr>
              <w:suppressAutoHyphens/>
              <w:autoSpaceDN w:val="0"/>
              <w:ind w:right="850"/>
              <w:jc w:val="both"/>
              <w:rPr>
                <w:sz w:val="20"/>
                <w:lang w:val="lt-LT" w:eastAsia="ar-SA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8A0FD" w14:textId="77777777" w:rsidR="00260B8D" w:rsidRPr="00260B8D" w:rsidRDefault="00260B8D" w:rsidP="00260B8D">
            <w:pPr>
              <w:suppressAutoHyphens/>
              <w:autoSpaceDN w:val="0"/>
              <w:jc w:val="both"/>
              <w:rPr>
                <w:sz w:val="20"/>
                <w:lang w:val="lt-LT" w:eastAsia="ar-SA"/>
              </w:rPr>
            </w:pP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4F8E2" w14:textId="77777777" w:rsidR="00260B8D" w:rsidRPr="00260B8D" w:rsidRDefault="00260B8D" w:rsidP="00260B8D">
            <w:pPr>
              <w:suppressAutoHyphens/>
              <w:autoSpaceDN w:val="0"/>
              <w:jc w:val="both"/>
              <w:rPr>
                <w:sz w:val="20"/>
                <w:lang w:val="lt-LT" w:eastAsia="ar-SA"/>
              </w:rPr>
            </w:pPr>
          </w:p>
        </w:tc>
      </w:tr>
      <w:tr w:rsidR="00260B8D" w:rsidRPr="00260B8D" w14:paraId="2D1B3476" w14:textId="77777777" w:rsidTr="00260B8D">
        <w:trPr>
          <w:trHeight w:val="352"/>
          <w:jc w:val="center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63A3AA" w14:textId="77777777" w:rsidR="00260B8D" w:rsidRPr="00260B8D" w:rsidRDefault="00260B8D" w:rsidP="00260B8D">
            <w:pPr>
              <w:suppressAutoHyphens/>
              <w:autoSpaceDN w:val="0"/>
              <w:jc w:val="both"/>
              <w:rPr>
                <w:lang w:val="lt-LT" w:eastAsia="ar-SA"/>
              </w:rPr>
            </w:pPr>
            <w:r w:rsidRPr="00260B8D">
              <w:rPr>
                <w:lang w:val="lt-LT" w:eastAsia="ar-SA"/>
              </w:rPr>
              <w:t>…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A716C" w14:textId="77777777" w:rsidR="00260B8D" w:rsidRPr="00260B8D" w:rsidRDefault="00260B8D" w:rsidP="00260B8D">
            <w:pPr>
              <w:suppressAutoHyphens/>
              <w:autoSpaceDN w:val="0"/>
              <w:ind w:right="850"/>
              <w:jc w:val="both"/>
              <w:rPr>
                <w:sz w:val="20"/>
                <w:lang w:val="lt-LT" w:eastAsia="ar-SA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E0CB5" w14:textId="77777777" w:rsidR="00260B8D" w:rsidRPr="00260B8D" w:rsidRDefault="00260B8D" w:rsidP="00260B8D">
            <w:pPr>
              <w:suppressAutoHyphens/>
              <w:autoSpaceDN w:val="0"/>
              <w:jc w:val="both"/>
              <w:rPr>
                <w:sz w:val="20"/>
                <w:lang w:val="lt-LT" w:eastAsia="ar-SA"/>
              </w:rPr>
            </w:pP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A58BE" w14:textId="77777777" w:rsidR="00260B8D" w:rsidRPr="00260B8D" w:rsidRDefault="00260B8D" w:rsidP="00260B8D">
            <w:pPr>
              <w:suppressAutoHyphens/>
              <w:autoSpaceDN w:val="0"/>
              <w:jc w:val="both"/>
              <w:rPr>
                <w:sz w:val="20"/>
                <w:lang w:val="lt-LT" w:eastAsia="ar-SA"/>
              </w:rPr>
            </w:pPr>
          </w:p>
        </w:tc>
      </w:tr>
    </w:tbl>
    <w:p w14:paraId="07B858A1" w14:textId="77777777" w:rsidR="00260B8D" w:rsidRPr="00260B8D" w:rsidRDefault="00260B8D" w:rsidP="00260B8D">
      <w:pPr>
        <w:autoSpaceDN w:val="0"/>
        <w:rPr>
          <w:sz w:val="10"/>
          <w:szCs w:val="10"/>
          <w:lang w:val="lt-LT"/>
        </w:rPr>
      </w:pPr>
    </w:p>
    <w:p w14:paraId="462CD016" w14:textId="77777777" w:rsidR="00260B8D" w:rsidRPr="00260B8D" w:rsidRDefault="00260B8D" w:rsidP="00260B8D">
      <w:pPr>
        <w:widowControl w:val="0"/>
        <w:numPr>
          <w:ilvl w:val="0"/>
          <w:numId w:val="2"/>
        </w:numPr>
        <w:suppressAutoHyphens/>
        <w:autoSpaceDN w:val="0"/>
        <w:snapToGrid w:val="0"/>
        <w:ind w:left="426" w:right="-3"/>
        <w:contextualSpacing/>
        <w:rPr>
          <w:bCs/>
          <w:lang w:val="lt-LT"/>
        </w:rPr>
      </w:pPr>
      <w:r w:rsidRPr="00260B8D">
        <w:rPr>
          <w:b/>
          <w:bCs/>
          <w:lang w:val="lt-LT"/>
        </w:rPr>
        <w:t>DETALI PROJEKTO IŠLAIDŲ SĄMATA</w:t>
      </w:r>
      <w:r w:rsidRPr="00260B8D">
        <w:rPr>
          <w:bCs/>
          <w:lang w:val="lt-LT"/>
        </w:rPr>
        <w:t xml:space="preserve"> (nurodomos finansuojamos išlaidos)</w:t>
      </w:r>
    </w:p>
    <w:tbl>
      <w:tblPr>
        <w:tblW w:w="9435" w:type="dxa"/>
        <w:jc w:val="center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31"/>
        <w:gridCol w:w="4534"/>
        <w:gridCol w:w="1134"/>
        <w:gridCol w:w="1134"/>
        <w:gridCol w:w="1702"/>
      </w:tblGrid>
      <w:tr w:rsidR="00260B8D" w:rsidRPr="00260B8D" w14:paraId="7E7AD2A1" w14:textId="77777777" w:rsidTr="00260B8D">
        <w:trPr>
          <w:trHeight w:val="285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7AD4A" w14:textId="77777777" w:rsidR="00260B8D" w:rsidRPr="00260B8D" w:rsidRDefault="00260B8D" w:rsidP="00260B8D">
            <w:pPr>
              <w:suppressAutoHyphens/>
              <w:autoSpaceDN w:val="0"/>
              <w:snapToGrid w:val="0"/>
              <w:rPr>
                <w:lang w:val="lt-LT" w:eastAsia="ar-SA"/>
              </w:rPr>
            </w:pPr>
          </w:p>
          <w:p w14:paraId="32FFCCCC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b/>
                <w:bCs/>
                <w:lang w:val="lt-LT" w:eastAsia="ar-SA"/>
              </w:rPr>
            </w:pPr>
            <w:r w:rsidRPr="00260B8D">
              <w:rPr>
                <w:b/>
                <w:bCs/>
                <w:lang w:val="lt-LT"/>
              </w:rPr>
              <w:t>Eil. Nr.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06A94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b/>
                <w:bCs/>
                <w:lang w:val="lt-LT"/>
              </w:rPr>
            </w:pPr>
            <w:r w:rsidRPr="00260B8D">
              <w:rPr>
                <w:b/>
                <w:bCs/>
                <w:lang w:val="lt-LT"/>
              </w:rPr>
              <w:t>Išlaidų pavadinimas</w:t>
            </w:r>
          </w:p>
          <w:p w14:paraId="7FE579A4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b/>
                <w:bCs/>
                <w:sz w:val="20"/>
                <w:lang w:val="lt-LT"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88C87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/>
              </w:rPr>
            </w:pPr>
            <w:r w:rsidRPr="00260B8D">
              <w:rPr>
                <w:lang w:val="lt-LT"/>
              </w:rPr>
              <w:t>Kiekis</w:t>
            </w:r>
          </w:p>
          <w:p w14:paraId="28B3EBF0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b/>
                <w:bCs/>
                <w:lang w:val="lt-LT" w:eastAsia="ar-SA"/>
              </w:rPr>
            </w:pPr>
            <w:r w:rsidRPr="00260B8D">
              <w:rPr>
                <w:lang w:val="lt-LT"/>
              </w:rPr>
              <w:t>(matas)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F2850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b/>
                <w:bCs/>
                <w:lang w:val="lt-LT" w:eastAsia="ar-SA"/>
              </w:rPr>
            </w:pPr>
            <w:r w:rsidRPr="00260B8D">
              <w:rPr>
                <w:lang w:val="lt-LT"/>
              </w:rPr>
              <w:t>Visa suma Eur su PVM</w:t>
            </w:r>
          </w:p>
        </w:tc>
        <w:tc>
          <w:tcPr>
            <w:tcW w:w="17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86A3B89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b/>
                <w:bCs/>
                <w:lang w:val="lt-LT" w:eastAsia="ar-SA"/>
              </w:rPr>
            </w:pPr>
            <w:r w:rsidRPr="00260B8D">
              <w:rPr>
                <w:lang w:val="lt-LT"/>
              </w:rPr>
              <w:t>Iš savivaldybės biudžeto finansuojama suma Eur</w:t>
            </w:r>
          </w:p>
        </w:tc>
      </w:tr>
      <w:tr w:rsidR="00260B8D" w:rsidRPr="00260B8D" w14:paraId="5B3083FE" w14:textId="77777777" w:rsidTr="00260B8D">
        <w:trPr>
          <w:trHeight w:val="454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F5EDA" w14:textId="77777777" w:rsidR="00260B8D" w:rsidRPr="00260B8D" w:rsidRDefault="00260B8D" w:rsidP="00260B8D">
            <w:pPr>
              <w:suppressLineNumbers/>
              <w:suppressAutoHyphens/>
              <w:autoSpaceDN w:val="0"/>
              <w:snapToGrid w:val="0"/>
              <w:jc w:val="center"/>
              <w:rPr>
                <w:b/>
                <w:bCs/>
                <w:lang w:val="lt-LT" w:eastAsia="ar-SA"/>
              </w:rPr>
            </w:pPr>
            <w:r w:rsidRPr="00260B8D">
              <w:rPr>
                <w:b/>
                <w:bCs/>
                <w:lang w:val="lt-LT" w:eastAsia="ar-SA"/>
              </w:rPr>
              <w:lastRenderedPageBreak/>
              <w:t>3.1.</w:t>
            </w:r>
          </w:p>
        </w:tc>
        <w:tc>
          <w:tcPr>
            <w:tcW w:w="85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6AE7C" w14:textId="77777777" w:rsidR="00260B8D" w:rsidRPr="00260B8D" w:rsidRDefault="00260B8D" w:rsidP="00260B8D">
            <w:pPr>
              <w:suppressLineNumbers/>
              <w:suppressAutoHyphens/>
              <w:autoSpaceDN w:val="0"/>
              <w:snapToGrid w:val="0"/>
              <w:jc w:val="both"/>
              <w:rPr>
                <w:i/>
                <w:sz w:val="22"/>
                <w:szCs w:val="22"/>
                <w:lang w:val="lt-LT" w:eastAsia="ar-SA"/>
              </w:rPr>
            </w:pPr>
            <w:r w:rsidRPr="00260B8D">
              <w:rPr>
                <w:b/>
                <w:bCs/>
                <w:snapToGrid w:val="0"/>
                <w:lang w:val="lt-LT"/>
              </w:rPr>
              <w:t xml:space="preserve">Mažaverčių priemonių ir reikmenų </w:t>
            </w:r>
            <w:r w:rsidRPr="00260B8D">
              <w:rPr>
                <w:b/>
                <w:bCs/>
                <w:sz w:val="22"/>
                <w:szCs w:val="22"/>
                <w:lang w:val="lt-LT" w:eastAsia="lt-LT"/>
              </w:rPr>
              <w:t>įsigijimo</w:t>
            </w:r>
            <w:r w:rsidRPr="00260B8D">
              <w:rPr>
                <w:b/>
                <w:sz w:val="22"/>
                <w:szCs w:val="22"/>
                <w:lang w:val="lt-LT" w:eastAsia="lt-LT"/>
              </w:rPr>
              <w:t xml:space="preserve"> išlaidos</w:t>
            </w:r>
            <w:r w:rsidRPr="00260B8D">
              <w:rPr>
                <w:sz w:val="22"/>
                <w:szCs w:val="22"/>
                <w:lang w:val="lt-LT" w:eastAsia="lt-LT"/>
              </w:rPr>
              <w:t xml:space="preserve"> (kanceliarinėms, ūkinėms prekėms, suvenyrams, mokomosioms priemonėms, kitoms prekėms, išskyrus maisto prekes, nealkoholinius ir alkoholinius gėrimus, reikalingoms suplanuotiems renginiams organizuoti), tiesiogiai susijusioms su projekto įgyvendinama veikla, įsigyti, išskyrus ilgalaikį materialųjį turtą. </w:t>
            </w:r>
          </w:p>
        </w:tc>
      </w:tr>
      <w:tr w:rsidR="00260B8D" w:rsidRPr="00260B8D" w14:paraId="1D7DC605" w14:textId="77777777" w:rsidTr="00260B8D">
        <w:trPr>
          <w:trHeight w:val="315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482E8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  <w:r w:rsidRPr="00260B8D">
              <w:rPr>
                <w:lang w:val="lt-LT"/>
              </w:rPr>
              <w:t>3.1.1.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F041B" w14:textId="77777777" w:rsidR="00260B8D" w:rsidRPr="00260B8D" w:rsidRDefault="00260B8D" w:rsidP="00260B8D">
            <w:pPr>
              <w:suppressAutoHyphens/>
              <w:autoSpaceDN w:val="0"/>
              <w:snapToGrid w:val="0"/>
              <w:rPr>
                <w:lang w:val="lt-LT"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D432C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6ADC7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56703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</w:tr>
      <w:tr w:rsidR="00260B8D" w:rsidRPr="00260B8D" w14:paraId="1B6D5EEA" w14:textId="77777777" w:rsidTr="00260B8D">
        <w:trPr>
          <w:trHeight w:val="315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25EE4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/>
              </w:rPr>
            </w:pPr>
            <w:r w:rsidRPr="00260B8D">
              <w:rPr>
                <w:lang w:val="lt-LT"/>
              </w:rPr>
              <w:t>...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F500F" w14:textId="77777777" w:rsidR="00260B8D" w:rsidRPr="00260B8D" w:rsidRDefault="00260B8D" w:rsidP="00260B8D">
            <w:pPr>
              <w:suppressAutoHyphens/>
              <w:autoSpaceDN w:val="0"/>
              <w:snapToGrid w:val="0"/>
              <w:rPr>
                <w:b/>
                <w:lang w:val="lt-LT"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F1369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87351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CD1E6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</w:tr>
      <w:tr w:rsidR="00260B8D" w:rsidRPr="00260B8D" w14:paraId="66F3BD76" w14:textId="77777777" w:rsidTr="00260B8D">
        <w:trPr>
          <w:trHeight w:val="315"/>
          <w:jc w:val="center"/>
        </w:trPr>
        <w:tc>
          <w:tcPr>
            <w:tcW w:w="77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F024F" w14:textId="77777777" w:rsidR="00260B8D" w:rsidRPr="00260B8D" w:rsidRDefault="00260B8D" w:rsidP="00260B8D">
            <w:pPr>
              <w:suppressAutoHyphens/>
              <w:autoSpaceDN w:val="0"/>
              <w:snapToGrid w:val="0"/>
              <w:jc w:val="right"/>
              <w:rPr>
                <w:lang w:val="lt-LT" w:eastAsia="ar-SA"/>
              </w:rPr>
            </w:pPr>
            <w:r w:rsidRPr="00260B8D">
              <w:rPr>
                <w:b/>
                <w:lang w:val="lt-LT"/>
              </w:rPr>
              <w:t>Iš viso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87F97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</w:tr>
      <w:tr w:rsidR="00260B8D" w:rsidRPr="00260B8D" w14:paraId="62839FF0" w14:textId="77777777" w:rsidTr="00260B8D">
        <w:trPr>
          <w:trHeight w:val="315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85094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b/>
                <w:bCs/>
                <w:lang w:val="lt-LT" w:eastAsia="ar-SA"/>
              </w:rPr>
            </w:pPr>
            <w:r w:rsidRPr="00260B8D">
              <w:rPr>
                <w:b/>
                <w:bCs/>
                <w:lang w:val="lt-LT"/>
              </w:rPr>
              <w:t>3.2.</w:t>
            </w:r>
          </w:p>
        </w:tc>
        <w:tc>
          <w:tcPr>
            <w:tcW w:w="85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80925" w14:textId="77777777" w:rsidR="00260B8D" w:rsidRPr="00260B8D" w:rsidRDefault="00260B8D" w:rsidP="00260B8D">
            <w:pPr>
              <w:suppressAutoHyphens/>
              <w:autoSpaceDN w:val="0"/>
              <w:snapToGrid w:val="0"/>
              <w:jc w:val="both"/>
              <w:rPr>
                <w:sz w:val="22"/>
                <w:szCs w:val="22"/>
                <w:lang w:val="lt-LT"/>
              </w:rPr>
            </w:pPr>
            <w:r w:rsidRPr="00260B8D">
              <w:rPr>
                <w:b/>
                <w:sz w:val="22"/>
                <w:szCs w:val="22"/>
                <w:lang w:val="lt-LT" w:eastAsia="lt-LT"/>
              </w:rPr>
              <w:t>Išlaidos paslaugoms</w:t>
            </w:r>
            <w:r w:rsidRPr="00260B8D">
              <w:rPr>
                <w:sz w:val="22"/>
                <w:szCs w:val="22"/>
                <w:lang w:val="lt-LT" w:eastAsia="lt-LT"/>
              </w:rPr>
              <w:t xml:space="preserve"> </w:t>
            </w:r>
            <w:r w:rsidRPr="00260B8D">
              <w:rPr>
                <w:rFonts w:eastAsia="HG Mincho Light J"/>
                <w:sz w:val="22"/>
                <w:szCs w:val="22"/>
                <w:lang w:val="lt-LT"/>
              </w:rPr>
              <w:t xml:space="preserve">(patalpų, techninės įrangos nuomos, viešinimo, leidybos </w:t>
            </w:r>
            <w:r w:rsidRPr="00260B8D">
              <w:rPr>
                <w:sz w:val="22"/>
                <w:szCs w:val="22"/>
                <w:lang w:val="lt-LT"/>
              </w:rPr>
              <w:t>ir kitų atlygintinų paslaugų (lektoriaus, mokymų vadovo, atlikėjo ir pan.) išskyrus maitinimo paslaugą</w:t>
            </w:r>
            <w:r w:rsidRPr="00260B8D">
              <w:rPr>
                <w:rFonts w:eastAsia="HG Mincho Light J"/>
                <w:sz w:val="22"/>
                <w:szCs w:val="22"/>
                <w:lang w:val="lt-LT"/>
              </w:rPr>
              <w:t>)</w:t>
            </w:r>
          </w:p>
        </w:tc>
      </w:tr>
      <w:tr w:rsidR="00260B8D" w:rsidRPr="00260B8D" w14:paraId="468DE42A" w14:textId="77777777" w:rsidTr="00260B8D">
        <w:trPr>
          <w:trHeight w:val="315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BAFAC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  <w:r w:rsidRPr="00260B8D">
              <w:rPr>
                <w:lang w:val="lt-LT"/>
              </w:rPr>
              <w:t>3.2.1.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F527E" w14:textId="77777777" w:rsidR="00260B8D" w:rsidRPr="00260B8D" w:rsidRDefault="00260B8D" w:rsidP="00260B8D">
            <w:pPr>
              <w:suppressAutoHyphens/>
              <w:autoSpaceDN w:val="0"/>
              <w:jc w:val="both"/>
              <w:rPr>
                <w:b/>
                <w:lang w:val="lt-LT"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C931A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4126E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3D277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</w:tr>
      <w:tr w:rsidR="00260B8D" w:rsidRPr="00260B8D" w14:paraId="04CB8FFD" w14:textId="77777777" w:rsidTr="00260B8D">
        <w:trPr>
          <w:trHeight w:val="315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6FD4B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/>
              </w:rPr>
            </w:pPr>
            <w:r w:rsidRPr="00260B8D">
              <w:rPr>
                <w:lang w:val="lt-LT"/>
              </w:rPr>
              <w:t>...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FFE84" w14:textId="77777777" w:rsidR="00260B8D" w:rsidRPr="00260B8D" w:rsidRDefault="00260B8D" w:rsidP="00260B8D">
            <w:pPr>
              <w:suppressAutoHyphens/>
              <w:autoSpaceDN w:val="0"/>
              <w:jc w:val="both"/>
              <w:rPr>
                <w:b/>
                <w:lang w:val="lt-LT"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3C062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82C71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DD7C5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</w:tr>
      <w:tr w:rsidR="00260B8D" w:rsidRPr="00260B8D" w14:paraId="5F5A1A07" w14:textId="77777777" w:rsidTr="00260B8D">
        <w:trPr>
          <w:trHeight w:val="315"/>
          <w:jc w:val="center"/>
        </w:trPr>
        <w:tc>
          <w:tcPr>
            <w:tcW w:w="77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F9436" w14:textId="77777777" w:rsidR="00260B8D" w:rsidRPr="00260B8D" w:rsidRDefault="00260B8D" w:rsidP="00260B8D">
            <w:pPr>
              <w:suppressAutoHyphens/>
              <w:autoSpaceDN w:val="0"/>
              <w:snapToGrid w:val="0"/>
              <w:jc w:val="right"/>
              <w:rPr>
                <w:lang w:val="lt-LT" w:eastAsia="ar-SA"/>
              </w:rPr>
            </w:pPr>
            <w:r w:rsidRPr="00260B8D">
              <w:rPr>
                <w:b/>
                <w:lang w:val="lt-LT"/>
              </w:rPr>
              <w:t>Iš viso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5910B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</w:tr>
      <w:tr w:rsidR="00260B8D" w:rsidRPr="00260B8D" w14:paraId="6686A8E2" w14:textId="77777777" w:rsidTr="00260B8D">
        <w:trPr>
          <w:trHeight w:val="432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55FE1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b/>
                <w:sz w:val="22"/>
                <w:szCs w:val="22"/>
                <w:lang w:val="lt-LT" w:eastAsia="ar-SA"/>
              </w:rPr>
            </w:pPr>
            <w:r w:rsidRPr="00260B8D">
              <w:rPr>
                <w:b/>
                <w:lang w:val="lt-LT"/>
              </w:rPr>
              <w:t>3.3.</w:t>
            </w:r>
          </w:p>
        </w:tc>
        <w:tc>
          <w:tcPr>
            <w:tcW w:w="85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BEC57" w14:textId="77777777" w:rsidR="00260B8D" w:rsidRPr="00260B8D" w:rsidRDefault="00260B8D" w:rsidP="00260B8D">
            <w:pPr>
              <w:tabs>
                <w:tab w:val="left" w:pos="360"/>
                <w:tab w:val="left" w:pos="720"/>
              </w:tabs>
              <w:suppressAutoHyphens/>
              <w:autoSpaceDN w:val="0"/>
              <w:jc w:val="both"/>
              <w:rPr>
                <w:i/>
                <w:sz w:val="22"/>
                <w:szCs w:val="22"/>
                <w:lang w:val="lt-LT"/>
              </w:rPr>
            </w:pPr>
            <w:r w:rsidRPr="00260B8D">
              <w:rPr>
                <w:b/>
                <w:bCs/>
                <w:sz w:val="22"/>
                <w:szCs w:val="22"/>
                <w:lang w:val="lt-LT"/>
              </w:rPr>
              <w:t>Atlyginimas pagal sutartis</w:t>
            </w:r>
            <w:r w:rsidRPr="00260B8D">
              <w:rPr>
                <w:sz w:val="22"/>
                <w:szCs w:val="22"/>
                <w:lang w:val="lt-LT"/>
              </w:rPr>
              <w:t xml:space="preserve"> (autorines, intelektualios paslaugos, atlygintinos paslaugos teikimo ir kt. </w:t>
            </w:r>
            <w:r w:rsidRPr="00260B8D">
              <w:rPr>
                <w:b/>
                <w:i/>
                <w:sz w:val="22"/>
                <w:szCs w:val="22"/>
                <w:u w:val="single"/>
                <w:lang w:val="lt-LT"/>
              </w:rPr>
              <w:t>Pastaba:</w:t>
            </w:r>
            <w:r w:rsidRPr="00260B8D">
              <w:rPr>
                <w:i/>
                <w:sz w:val="22"/>
                <w:szCs w:val="22"/>
                <w:lang w:val="lt-LT"/>
              </w:rPr>
              <w:t xml:space="preserve"> Sumas pateikite įvertinę LR įstatymais nustatytus mokesčius.</w:t>
            </w:r>
          </w:p>
        </w:tc>
      </w:tr>
      <w:tr w:rsidR="00260B8D" w:rsidRPr="00260B8D" w14:paraId="52F5CDD7" w14:textId="77777777" w:rsidTr="00260B8D">
        <w:trPr>
          <w:trHeight w:val="315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9D9CA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  <w:r w:rsidRPr="00260B8D">
              <w:rPr>
                <w:lang w:val="lt-LT"/>
              </w:rPr>
              <w:t>3.3.1.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5059B" w14:textId="77777777" w:rsidR="00260B8D" w:rsidRPr="00260B8D" w:rsidRDefault="00260B8D" w:rsidP="00260B8D">
            <w:pPr>
              <w:suppressAutoHyphens/>
              <w:autoSpaceDN w:val="0"/>
              <w:snapToGrid w:val="0"/>
              <w:rPr>
                <w:lang w:val="lt-LT"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E4E260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CD5944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637C2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</w:tr>
      <w:tr w:rsidR="00260B8D" w:rsidRPr="00260B8D" w14:paraId="534E3AA4" w14:textId="77777777" w:rsidTr="00260B8D">
        <w:trPr>
          <w:trHeight w:val="315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68C12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/>
              </w:rPr>
            </w:pPr>
            <w:r w:rsidRPr="00260B8D">
              <w:rPr>
                <w:lang w:val="lt-LT"/>
              </w:rPr>
              <w:t>...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855A6" w14:textId="77777777" w:rsidR="00260B8D" w:rsidRPr="00260B8D" w:rsidRDefault="00260B8D" w:rsidP="00260B8D">
            <w:pPr>
              <w:suppressAutoHyphens/>
              <w:autoSpaceDN w:val="0"/>
              <w:snapToGrid w:val="0"/>
              <w:rPr>
                <w:lang w:val="lt-LT"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1A833E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29B55F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BACD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</w:tr>
      <w:tr w:rsidR="00260B8D" w:rsidRPr="00260B8D" w14:paraId="07D7CDAA" w14:textId="77777777" w:rsidTr="00260B8D">
        <w:trPr>
          <w:trHeight w:val="315"/>
          <w:jc w:val="center"/>
        </w:trPr>
        <w:tc>
          <w:tcPr>
            <w:tcW w:w="77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C7C31" w14:textId="77777777" w:rsidR="00260B8D" w:rsidRPr="00260B8D" w:rsidRDefault="00260B8D" w:rsidP="00260B8D">
            <w:pPr>
              <w:suppressAutoHyphens/>
              <w:autoSpaceDN w:val="0"/>
              <w:snapToGrid w:val="0"/>
              <w:jc w:val="right"/>
              <w:rPr>
                <w:lang w:val="lt-LT" w:eastAsia="ar-SA"/>
              </w:rPr>
            </w:pPr>
            <w:r w:rsidRPr="00260B8D">
              <w:rPr>
                <w:b/>
                <w:lang w:val="lt-LT"/>
              </w:rPr>
              <w:t>Iš viso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5631A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</w:tr>
      <w:tr w:rsidR="00260B8D" w:rsidRPr="00260B8D" w14:paraId="213FFC55" w14:textId="77777777" w:rsidTr="00260B8D">
        <w:trPr>
          <w:trHeight w:val="315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9B7EA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b/>
                <w:bCs/>
                <w:lang w:val="lt-LT" w:eastAsia="ar-SA"/>
              </w:rPr>
            </w:pPr>
            <w:r w:rsidRPr="00260B8D">
              <w:rPr>
                <w:b/>
                <w:bCs/>
                <w:lang w:val="lt-LT"/>
              </w:rPr>
              <w:t>3.4.</w:t>
            </w:r>
          </w:p>
        </w:tc>
        <w:tc>
          <w:tcPr>
            <w:tcW w:w="85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17EF3" w14:textId="77777777" w:rsidR="00260B8D" w:rsidRPr="00260B8D" w:rsidRDefault="00260B8D" w:rsidP="00260B8D">
            <w:pPr>
              <w:suppressAutoHyphens/>
              <w:autoSpaceDN w:val="0"/>
              <w:snapToGrid w:val="0"/>
              <w:jc w:val="both"/>
              <w:rPr>
                <w:lang w:val="lt-LT" w:eastAsia="ar-SA"/>
              </w:rPr>
            </w:pPr>
            <w:r w:rsidRPr="00260B8D">
              <w:rPr>
                <w:b/>
                <w:bCs/>
                <w:sz w:val="22"/>
                <w:szCs w:val="22"/>
                <w:lang w:val="lt-LT"/>
              </w:rPr>
              <w:t>Transporto išlaidos</w:t>
            </w:r>
            <w:r w:rsidRPr="00260B8D">
              <w:rPr>
                <w:sz w:val="22"/>
                <w:szCs w:val="22"/>
                <w:lang w:val="lt-LT"/>
              </w:rPr>
              <w:t xml:space="preserve"> (transporto nuomos kuro, bilietų) (ne daugiau kaip 50 proc. Savivaldybės skiriamų lėšų)</w:t>
            </w:r>
          </w:p>
        </w:tc>
      </w:tr>
      <w:tr w:rsidR="00260B8D" w:rsidRPr="00260B8D" w14:paraId="25F848C2" w14:textId="77777777" w:rsidTr="00260B8D">
        <w:trPr>
          <w:trHeight w:val="315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00A5E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  <w:r w:rsidRPr="00260B8D">
              <w:rPr>
                <w:lang w:val="lt-LT"/>
              </w:rPr>
              <w:t>3.4.1.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A888D" w14:textId="77777777" w:rsidR="00260B8D" w:rsidRPr="00260B8D" w:rsidRDefault="00260B8D" w:rsidP="00260B8D">
            <w:pPr>
              <w:suppressAutoHyphens/>
              <w:autoSpaceDN w:val="0"/>
              <w:snapToGrid w:val="0"/>
              <w:rPr>
                <w:lang w:val="lt-LT"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538E0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3D74B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743FF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</w:tr>
      <w:tr w:rsidR="00260B8D" w:rsidRPr="00260B8D" w14:paraId="104E83D6" w14:textId="77777777" w:rsidTr="00260B8D">
        <w:trPr>
          <w:trHeight w:val="315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BFA04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/>
              </w:rPr>
            </w:pPr>
            <w:r w:rsidRPr="00260B8D">
              <w:rPr>
                <w:lang w:val="lt-LT"/>
              </w:rPr>
              <w:t>...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3467F" w14:textId="77777777" w:rsidR="00260B8D" w:rsidRPr="00260B8D" w:rsidRDefault="00260B8D" w:rsidP="00260B8D">
            <w:pPr>
              <w:suppressAutoHyphens/>
              <w:autoSpaceDN w:val="0"/>
              <w:snapToGrid w:val="0"/>
              <w:rPr>
                <w:lang w:val="lt-LT"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41DD9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9F204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6314F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</w:tr>
      <w:tr w:rsidR="00260B8D" w:rsidRPr="00260B8D" w14:paraId="7F91D053" w14:textId="77777777" w:rsidTr="00260B8D">
        <w:trPr>
          <w:trHeight w:val="315"/>
          <w:jc w:val="center"/>
        </w:trPr>
        <w:tc>
          <w:tcPr>
            <w:tcW w:w="77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45DF1" w14:textId="77777777" w:rsidR="00260B8D" w:rsidRPr="00260B8D" w:rsidRDefault="00260B8D" w:rsidP="00260B8D">
            <w:pPr>
              <w:suppressAutoHyphens/>
              <w:autoSpaceDN w:val="0"/>
              <w:snapToGrid w:val="0"/>
              <w:jc w:val="right"/>
              <w:rPr>
                <w:lang w:val="lt-LT" w:eastAsia="ar-SA"/>
              </w:rPr>
            </w:pPr>
            <w:r w:rsidRPr="00260B8D">
              <w:rPr>
                <w:b/>
                <w:bCs/>
                <w:lang w:val="lt-LT"/>
              </w:rPr>
              <w:t>Iš viso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BF0B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</w:tr>
      <w:tr w:rsidR="00260B8D" w:rsidRPr="00260B8D" w14:paraId="1D015792" w14:textId="77777777" w:rsidTr="00260B8D">
        <w:trPr>
          <w:trHeight w:val="315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1FD5C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b/>
                <w:bCs/>
                <w:lang w:val="lt-LT"/>
              </w:rPr>
            </w:pPr>
            <w:r w:rsidRPr="00260B8D">
              <w:rPr>
                <w:b/>
                <w:bCs/>
                <w:lang w:val="lt-LT"/>
              </w:rPr>
              <w:t>3.5.</w:t>
            </w:r>
          </w:p>
        </w:tc>
        <w:tc>
          <w:tcPr>
            <w:tcW w:w="85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179FB" w14:textId="77777777" w:rsidR="00260B8D" w:rsidRPr="00260B8D" w:rsidRDefault="00260B8D" w:rsidP="00260B8D">
            <w:pPr>
              <w:suppressAutoHyphens/>
              <w:autoSpaceDN w:val="0"/>
              <w:snapToGrid w:val="0"/>
              <w:jc w:val="both"/>
              <w:rPr>
                <w:lang w:val="lt-LT" w:eastAsia="ar-SA"/>
              </w:rPr>
            </w:pPr>
            <w:r w:rsidRPr="00260B8D">
              <w:rPr>
                <w:b/>
                <w:bCs/>
                <w:lang w:val="lt-LT" w:eastAsia="ar-SA"/>
              </w:rPr>
              <w:t>Maitinimo išlaidos</w:t>
            </w:r>
            <w:r w:rsidRPr="00260B8D">
              <w:rPr>
                <w:lang w:val="lt-LT" w:eastAsia="ar-SA"/>
              </w:rPr>
              <w:t xml:space="preserve"> (maitinimo paslaugoms)</w:t>
            </w:r>
            <w:r w:rsidRPr="00260B8D">
              <w:rPr>
                <w:b/>
                <w:bCs/>
                <w:lang w:val="lt-LT"/>
              </w:rPr>
              <w:t xml:space="preserve"> </w:t>
            </w:r>
            <w:r w:rsidRPr="00260B8D">
              <w:rPr>
                <w:sz w:val="22"/>
                <w:szCs w:val="22"/>
                <w:lang w:val="lt-LT"/>
              </w:rPr>
              <w:t>(ne daugiau kaip 50 proc. Savivaldybės skiriamų lėšų).</w:t>
            </w:r>
          </w:p>
        </w:tc>
      </w:tr>
      <w:tr w:rsidR="00260B8D" w:rsidRPr="00260B8D" w14:paraId="4EB88AAA" w14:textId="77777777" w:rsidTr="00260B8D">
        <w:trPr>
          <w:trHeight w:val="315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93728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/>
              </w:rPr>
            </w:pPr>
            <w:r w:rsidRPr="00260B8D">
              <w:rPr>
                <w:lang w:val="lt-LT"/>
              </w:rPr>
              <w:t>3.5.1.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5DF6F" w14:textId="77777777" w:rsidR="00260B8D" w:rsidRPr="00260B8D" w:rsidRDefault="00260B8D" w:rsidP="00260B8D">
            <w:pPr>
              <w:suppressAutoHyphens/>
              <w:autoSpaceDN w:val="0"/>
              <w:snapToGrid w:val="0"/>
              <w:rPr>
                <w:lang w:val="lt-LT"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9805D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E3DDC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8051B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</w:tr>
      <w:tr w:rsidR="00260B8D" w:rsidRPr="00260B8D" w14:paraId="1A4C00B1" w14:textId="77777777" w:rsidTr="00260B8D">
        <w:trPr>
          <w:trHeight w:val="315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C7BE5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/>
              </w:rPr>
            </w:pPr>
            <w:r w:rsidRPr="00260B8D">
              <w:rPr>
                <w:lang w:val="lt-LT"/>
              </w:rPr>
              <w:t>...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9C307" w14:textId="77777777" w:rsidR="00260B8D" w:rsidRPr="00260B8D" w:rsidRDefault="00260B8D" w:rsidP="00260B8D">
            <w:pPr>
              <w:suppressAutoHyphens/>
              <w:autoSpaceDN w:val="0"/>
              <w:snapToGrid w:val="0"/>
              <w:rPr>
                <w:lang w:val="lt-LT"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BBE47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FA8B9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88FA9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</w:tr>
      <w:tr w:rsidR="00260B8D" w:rsidRPr="00260B8D" w14:paraId="47CCD768" w14:textId="77777777" w:rsidTr="00260B8D">
        <w:trPr>
          <w:trHeight w:val="315"/>
          <w:jc w:val="center"/>
        </w:trPr>
        <w:tc>
          <w:tcPr>
            <w:tcW w:w="77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345EA" w14:textId="77777777" w:rsidR="00260B8D" w:rsidRPr="00260B8D" w:rsidRDefault="00260B8D" w:rsidP="00260B8D">
            <w:pPr>
              <w:suppressAutoHyphens/>
              <w:autoSpaceDN w:val="0"/>
              <w:snapToGrid w:val="0"/>
              <w:jc w:val="right"/>
              <w:rPr>
                <w:lang w:val="lt-LT" w:eastAsia="ar-SA"/>
              </w:rPr>
            </w:pPr>
            <w:r w:rsidRPr="00260B8D">
              <w:rPr>
                <w:b/>
                <w:bCs/>
                <w:lang w:val="lt-LT"/>
              </w:rPr>
              <w:t>Iš viso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E0404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</w:tr>
      <w:tr w:rsidR="00260B8D" w:rsidRPr="00260B8D" w14:paraId="3D7EED14" w14:textId="77777777" w:rsidTr="00260B8D">
        <w:trPr>
          <w:trHeight w:val="315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09556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/>
              </w:rPr>
            </w:pPr>
            <w:r w:rsidRPr="00260B8D">
              <w:rPr>
                <w:b/>
                <w:bCs/>
                <w:lang w:val="lt-LT"/>
              </w:rPr>
              <w:t>3.6.</w:t>
            </w:r>
          </w:p>
        </w:tc>
        <w:tc>
          <w:tcPr>
            <w:tcW w:w="85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DD4F1" w14:textId="77777777" w:rsidR="00260B8D" w:rsidRPr="00260B8D" w:rsidRDefault="00260B8D" w:rsidP="00260B8D">
            <w:pPr>
              <w:suppressAutoHyphens/>
              <w:autoSpaceDN w:val="0"/>
              <w:snapToGrid w:val="0"/>
              <w:rPr>
                <w:lang w:val="lt-LT" w:eastAsia="ar-SA"/>
              </w:rPr>
            </w:pPr>
            <w:r w:rsidRPr="00260B8D">
              <w:rPr>
                <w:b/>
                <w:bCs/>
                <w:lang w:val="lt-LT"/>
              </w:rPr>
              <w:t>Kitos išlaidos</w:t>
            </w:r>
            <w:r w:rsidRPr="00260B8D">
              <w:rPr>
                <w:lang w:val="lt-LT"/>
              </w:rPr>
              <w:t xml:space="preserve"> (ne daugiau kaip 5 proc. bendros prašomos sumos)</w:t>
            </w:r>
          </w:p>
        </w:tc>
      </w:tr>
      <w:tr w:rsidR="00260B8D" w:rsidRPr="00260B8D" w14:paraId="4FF37796" w14:textId="77777777" w:rsidTr="00260B8D">
        <w:trPr>
          <w:trHeight w:val="315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9F5B3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/>
              </w:rPr>
            </w:pPr>
            <w:r w:rsidRPr="00260B8D">
              <w:rPr>
                <w:lang w:val="lt-LT"/>
              </w:rPr>
              <w:t>3.6.1.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3C146" w14:textId="77777777" w:rsidR="00260B8D" w:rsidRPr="00260B8D" w:rsidRDefault="00260B8D" w:rsidP="00260B8D">
            <w:pPr>
              <w:suppressAutoHyphens/>
              <w:autoSpaceDN w:val="0"/>
              <w:snapToGrid w:val="0"/>
              <w:rPr>
                <w:lang w:val="lt-LT"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6DD4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417DB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43574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</w:tr>
      <w:tr w:rsidR="00260B8D" w:rsidRPr="00260B8D" w14:paraId="282999EF" w14:textId="77777777" w:rsidTr="00260B8D">
        <w:trPr>
          <w:trHeight w:val="315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F842B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/>
              </w:rPr>
            </w:pPr>
            <w:r w:rsidRPr="00260B8D">
              <w:rPr>
                <w:lang w:val="lt-LT"/>
              </w:rPr>
              <w:t>...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E34D3" w14:textId="77777777" w:rsidR="00260B8D" w:rsidRPr="00260B8D" w:rsidRDefault="00260B8D" w:rsidP="00260B8D">
            <w:pPr>
              <w:suppressAutoHyphens/>
              <w:autoSpaceDN w:val="0"/>
              <w:snapToGrid w:val="0"/>
              <w:rPr>
                <w:lang w:val="lt-LT"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D35E6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9C20D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6431E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lang w:val="lt-LT" w:eastAsia="ar-SA"/>
              </w:rPr>
            </w:pPr>
          </w:p>
        </w:tc>
      </w:tr>
      <w:tr w:rsidR="00260B8D" w:rsidRPr="00260B8D" w14:paraId="28C39F96" w14:textId="77777777" w:rsidTr="00260B8D">
        <w:trPr>
          <w:trHeight w:val="315"/>
          <w:jc w:val="center"/>
        </w:trPr>
        <w:tc>
          <w:tcPr>
            <w:tcW w:w="77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33CF7" w14:textId="77777777" w:rsidR="00260B8D" w:rsidRPr="00260B8D" w:rsidRDefault="00260B8D" w:rsidP="00260B8D">
            <w:pPr>
              <w:suppressAutoHyphens/>
              <w:autoSpaceDN w:val="0"/>
              <w:snapToGrid w:val="0"/>
              <w:jc w:val="right"/>
              <w:rPr>
                <w:lang w:val="lt-LT" w:eastAsia="ar-SA"/>
              </w:rPr>
            </w:pPr>
            <w:r w:rsidRPr="00260B8D">
              <w:rPr>
                <w:b/>
                <w:bCs/>
                <w:lang w:val="lt-LT"/>
              </w:rPr>
              <w:t>Iš viso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6CA17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b/>
                <w:bCs/>
                <w:lang w:val="lt-LT" w:eastAsia="ar-SA"/>
              </w:rPr>
            </w:pPr>
          </w:p>
        </w:tc>
      </w:tr>
      <w:tr w:rsidR="00260B8D" w:rsidRPr="00260B8D" w14:paraId="6A2B9B2F" w14:textId="77777777" w:rsidTr="00260B8D">
        <w:trPr>
          <w:trHeight w:val="345"/>
          <w:jc w:val="center"/>
        </w:trPr>
        <w:tc>
          <w:tcPr>
            <w:tcW w:w="77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DFF0D" w14:textId="77777777" w:rsidR="00260B8D" w:rsidRPr="00260B8D" w:rsidRDefault="00260B8D" w:rsidP="00260B8D">
            <w:pPr>
              <w:suppressAutoHyphens/>
              <w:autoSpaceDN w:val="0"/>
              <w:snapToGrid w:val="0"/>
              <w:ind w:firstLine="4960"/>
              <w:jc w:val="right"/>
              <w:rPr>
                <w:lang w:val="lt-LT" w:eastAsia="ar-SA"/>
              </w:rPr>
            </w:pPr>
            <w:r w:rsidRPr="00260B8D">
              <w:rPr>
                <w:b/>
                <w:bCs/>
                <w:lang w:val="lt-LT"/>
              </w:rPr>
              <w:t xml:space="preserve">IŠ VISO  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E9374" w14:textId="77777777" w:rsidR="00260B8D" w:rsidRPr="00260B8D" w:rsidRDefault="00260B8D" w:rsidP="00260B8D">
            <w:pPr>
              <w:suppressAutoHyphens/>
              <w:autoSpaceDN w:val="0"/>
              <w:snapToGrid w:val="0"/>
              <w:jc w:val="center"/>
              <w:rPr>
                <w:b/>
                <w:bCs/>
                <w:lang w:val="lt-LT" w:eastAsia="ar-SA"/>
              </w:rPr>
            </w:pPr>
          </w:p>
        </w:tc>
      </w:tr>
    </w:tbl>
    <w:p w14:paraId="25ED564F" w14:textId="77777777" w:rsidR="00260B8D" w:rsidRPr="00260B8D" w:rsidRDefault="00260B8D" w:rsidP="00260B8D">
      <w:pPr>
        <w:suppressAutoHyphens/>
        <w:autoSpaceDN w:val="0"/>
        <w:ind w:firstLine="720"/>
        <w:jc w:val="both"/>
        <w:rPr>
          <w:lang w:val="lt-LT" w:eastAsia="ar-SA"/>
        </w:rPr>
      </w:pPr>
    </w:p>
    <w:p w14:paraId="1D14CE52" w14:textId="77777777" w:rsidR="00260B8D" w:rsidRPr="00260B8D" w:rsidRDefault="00260B8D" w:rsidP="00260B8D">
      <w:pPr>
        <w:suppressAutoHyphens/>
        <w:autoSpaceDN w:val="0"/>
        <w:ind w:firstLine="720"/>
        <w:jc w:val="both"/>
        <w:rPr>
          <w:lang w:val="lt-LT" w:eastAsia="ar-SA"/>
        </w:rPr>
      </w:pPr>
      <w:r w:rsidRPr="00260B8D">
        <w:rPr>
          <w:lang w:val="lt-LT" w:eastAsia="ar-SA"/>
        </w:rPr>
        <w:t>Tvirtinu, kad  priimtas sprendimas skirti mažesnę dalį lėšų neturės neigiamos įtakos įgyvendinant projekte numatytus tikslus bei projekto veiklų kokybei.</w:t>
      </w:r>
    </w:p>
    <w:p w14:paraId="423BED6A" w14:textId="77777777" w:rsidR="00260B8D" w:rsidRPr="00260B8D" w:rsidRDefault="00260B8D" w:rsidP="00260B8D">
      <w:pPr>
        <w:autoSpaceDN w:val="0"/>
        <w:ind w:firstLine="720"/>
        <w:rPr>
          <w:lang w:val="lt-LT"/>
        </w:rPr>
      </w:pPr>
    </w:p>
    <w:tbl>
      <w:tblPr>
        <w:tblW w:w="9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15"/>
      </w:tblGrid>
      <w:tr w:rsidR="00260B8D" w:rsidRPr="00260B8D" w14:paraId="2D85B14F" w14:textId="77777777" w:rsidTr="00260B8D">
        <w:trPr>
          <w:trHeight w:val="28"/>
        </w:trPr>
        <w:tc>
          <w:tcPr>
            <w:tcW w:w="9614" w:type="dxa"/>
            <w:tcBorders>
              <w:top w:val="nil"/>
              <w:left w:val="nil"/>
              <w:bottom w:val="nil"/>
              <w:right w:val="nil"/>
            </w:tcBorders>
          </w:tcPr>
          <w:p w14:paraId="100FDC3E" w14:textId="77777777" w:rsidR="00260B8D" w:rsidRPr="00260B8D" w:rsidRDefault="00260B8D" w:rsidP="00260B8D">
            <w:pPr>
              <w:autoSpaceDN w:val="0"/>
              <w:spacing w:before="120" w:after="120"/>
              <w:rPr>
                <w:sz w:val="22"/>
                <w:szCs w:val="22"/>
                <w:lang w:val="lt-LT" w:eastAsia="ar-SA"/>
              </w:rPr>
            </w:pPr>
            <w:r w:rsidRPr="00260B8D">
              <w:rPr>
                <w:sz w:val="22"/>
                <w:szCs w:val="22"/>
                <w:lang w:val="lt-LT" w:eastAsia="ar-SA"/>
              </w:rPr>
              <w:t xml:space="preserve">Pareiškėjo vadovas ar įgaliotas asmuo                       </w:t>
            </w:r>
          </w:p>
          <w:p w14:paraId="4B80FD1B" w14:textId="77777777" w:rsidR="00260B8D" w:rsidRPr="00260B8D" w:rsidRDefault="00260B8D" w:rsidP="00260B8D">
            <w:pPr>
              <w:autoSpaceDN w:val="0"/>
              <w:rPr>
                <w:sz w:val="22"/>
                <w:szCs w:val="22"/>
                <w:lang w:val="lt-LT" w:eastAsia="ar-SA"/>
              </w:rPr>
            </w:pPr>
            <w:r w:rsidRPr="00260B8D">
              <w:rPr>
                <w:sz w:val="22"/>
                <w:szCs w:val="22"/>
                <w:lang w:val="lt-LT" w:eastAsia="ar-SA"/>
              </w:rPr>
              <w:t>Pareigos, Vardas, Pavardė,  parašas</w:t>
            </w:r>
          </w:p>
          <w:p w14:paraId="2E7AD2B2" w14:textId="77777777" w:rsidR="00260B8D" w:rsidRPr="00260B8D" w:rsidRDefault="00260B8D" w:rsidP="00260B8D">
            <w:pPr>
              <w:autoSpaceDN w:val="0"/>
              <w:jc w:val="center"/>
              <w:rPr>
                <w:lang w:val="lt-LT"/>
              </w:rPr>
            </w:pPr>
            <w:r w:rsidRPr="00260B8D">
              <w:rPr>
                <w:lang w:val="lt-LT"/>
              </w:rPr>
              <w:t>A. V.</w:t>
            </w:r>
          </w:p>
          <w:p w14:paraId="38F1C0FE" w14:textId="77777777" w:rsidR="00260B8D" w:rsidRPr="00260B8D" w:rsidRDefault="00260B8D" w:rsidP="00260B8D">
            <w:pPr>
              <w:autoSpaceDN w:val="0"/>
              <w:spacing w:before="120" w:after="120"/>
              <w:rPr>
                <w:lang w:val="lt-LT"/>
              </w:rPr>
            </w:pPr>
          </w:p>
        </w:tc>
      </w:tr>
    </w:tbl>
    <w:p w14:paraId="6AAC1290" w14:textId="77777777" w:rsidR="00260B8D" w:rsidRDefault="00260B8D" w:rsidP="00260B8D">
      <w:pPr>
        <w:tabs>
          <w:tab w:val="center" w:pos="4819"/>
          <w:tab w:val="left" w:pos="6045"/>
          <w:tab w:val="right" w:pos="9638"/>
        </w:tabs>
        <w:rPr>
          <w:lang w:val="lt-LT"/>
        </w:rPr>
      </w:pPr>
    </w:p>
    <w:sectPr w:rsidR="00260B8D" w:rsidSect="00C20D0D">
      <w:headerReference w:type="even" r:id="rId7"/>
      <w:headerReference w:type="default" r:id="rId8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47D392" w14:textId="77777777" w:rsidR="00B507B2" w:rsidRDefault="00B507B2">
      <w:r>
        <w:separator/>
      </w:r>
    </w:p>
  </w:endnote>
  <w:endnote w:type="continuationSeparator" w:id="0">
    <w:p w14:paraId="75F276A1" w14:textId="77777777" w:rsidR="00B507B2" w:rsidRDefault="00B50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G Times">
    <w:charset w:val="BA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F7ADE" w14:textId="77777777" w:rsidR="00B507B2" w:rsidRDefault="00B507B2">
      <w:r>
        <w:separator/>
      </w:r>
    </w:p>
  </w:footnote>
  <w:footnote w:type="continuationSeparator" w:id="0">
    <w:p w14:paraId="4F749311" w14:textId="77777777" w:rsidR="00B507B2" w:rsidRDefault="00B507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425CF" w14:textId="77777777" w:rsidR="00C91CA4" w:rsidRDefault="00C91CA4" w:rsidP="00E5472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B9B415B" w14:textId="77777777" w:rsidR="00C91CA4" w:rsidRDefault="00C91C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AB428" w14:textId="77777777" w:rsidR="00C91CA4" w:rsidRDefault="00C91CA4" w:rsidP="00E5472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41D10">
      <w:rPr>
        <w:rStyle w:val="PageNumber"/>
        <w:noProof/>
      </w:rPr>
      <w:t>2</w:t>
    </w:r>
    <w:r>
      <w:rPr>
        <w:rStyle w:val="PageNumber"/>
      </w:rPr>
      <w:fldChar w:fldCharType="end"/>
    </w:r>
  </w:p>
  <w:p w14:paraId="508E340D" w14:textId="77777777" w:rsidR="00C91CA4" w:rsidRDefault="00C91C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E7483"/>
    <w:multiLevelType w:val="hybridMultilevel"/>
    <w:tmpl w:val="93722266"/>
    <w:lvl w:ilvl="0" w:tplc="246EF172">
      <w:start w:val="1"/>
      <w:numFmt w:val="decimal"/>
      <w:lvlText w:val="%1."/>
      <w:lvlJc w:val="left"/>
      <w:pPr>
        <w:ind w:left="786" w:hanging="360"/>
      </w:pPr>
      <w:rPr>
        <w:b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F632BB"/>
    <w:multiLevelType w:val="multilevel"/>
    <w:tmpl w:val="DB781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 w16cid:durableId="1366637983">
    <w:abstractNumId w:val="1"/>
  </w:num>
  <w:num w:numId="2" w16cid:durableId="15823728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D0D"/>
    <w:rsid w:val="00026FB2"/>
    <w:rsid w:val="0002770A"/>
    <w:rsid w:val="001106D3"/>
    <w:rsid w:val="00140508"/>
    <w:rsid w:val="00190A58"/>
    <w:rsid w:val="00196DF6"/>
    <w:rsid w:val="001B354A"/>
    <w:rsid w:val="00260B8D"/>
    <w:rsid w:val="00307BB3"/>
    <w:rsid w:val="003135AE"/>
    <w:rsid w:val="00341D10"/>
    <w:rsid w:val="004569FF"/>
    <w:rsid w:val="00477251"/>
    <w:rsid w:val="004A10DB"/>
    <w:rsid w:val="004B06B9"/>
    <w:rsid w:val="00510AF3"/>
    <w:rsid w:val="005116A8"/>
    <w:rsid w:val="0058080E"/>
    <w:rsid w:val="0059470D"/>
    <w:rsid w:val="005A6C16"/>
    <w:rsid w:val="005F6215"/>
    <w:rsid w:val="00642D62"/>
    <w:rsid w:val="00666D59"/>
    <w:rsid w:val="006B15A4"/>
    <w:rsid w:val="0070500E"/>
    <w:rsid w:val="00837FD8"/>
    <w:rsid w:val="008B6D90"/>
    <w:rsid w:val="008D4425"/>
    <w:rsid w:val="00A33254"/>
    <w:rsid w:val="00B12C6B"/>
    <w:rsid w:val="00B507B2"/>
    <w:rsid w:val="00C20D0D"/>
    <w:rsid w:val="00C91CA4"/>
    <w:rsid w:val="00CC736E"/>
    <w:rsid w:val="00D25D28"/>
    <w:rsid w:val="00D36B6F"/>
    <w:rsid w:val="00E05FA5"/>
    <w:rsid w:val="00E15E40"/>
    <w:rsid w:val="00E275E6"/>
    <w:rsid w:val="00E5472D"/>
    <w:rsid w:val="00E557E2"/>
    <w:rsid w:val="00E900F6"/>
    <w:rsid w:val="00EA4C36"/>
    <w:rsid w:val="00F2699F"/>
    <w:rsid w:val="00F34EFC"/>
    <w:rsid w:val="00F510CC"/>
    <w:rsid w:val="00F72F42"/>
    <w:rsid w:val="00F85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662F0A"/>
  <w15:chartTrackingRefBased/>
  <w15:docId w15:val="{9878FC6A-1CCA-44D8-9280-C14B93CA6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D0D"/>
    <w:rPr>
      <w:sz w:val="24"/>
      <w:szCs w:val="24"/>
      <w:lang w:val="en-GB" w:eastAsia="en-US"/>
    </w:rPr>
  </w:style>
  <w:style w:type="paragraph" w:styleId="Heading3">
    <w:name w:val="heading 3"/>
    <w:basedOn w:val="Normal"/>
    <w:next w:val="Normal"/>
    <w:qFormat/>
    <w:rsid w:val="00C20D0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20D0D"/>
    <w:pPr>
      <w:keepNext/>
      <w:spacing w:before="240" w:after="60"/>
      <w:outlineLvl w:val="3"/>
    </w:pPr>
    <w:rPr>
      <w:b/>
      <w:bCs/>
      <w:sz w:val="28"/>
      <w:szCs w:val="28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C20D0D"/>
    <w:pPr>
      <w:spacing w:after="120"/>
    </w:pPr>
  </w:style>
  <w:style w:type="paragraph" w:styleId="BodyText3">
    <w:name w:val="Body Text 3"/>
    <w:basedOn w:val="Normal"/>
    <w:rsid w:val="00C20D0D"/>
    <w:pPr>
      <w:spacing w:after="120"/>
    </w:pPr>
    <w:rPr>
      <w:sz w:val="16"/>
      <w:szCs w:val="16"/>
      <w:lang w:val="en-AU"/>
    </w:rPr>
  </w:style>
  <w:style w:type="paragraph" w:styleId="TOAHeading">
    <w:name w:val="toa heading"/>
    <w:basedOn w:val="Normal"/>
    <w:next w:val="Normal"/>
    <w:semiHidden/>
    <w:rsid w:val="00C20D0D"/>
    <w:pPr>
      <w:tabs>
        <w:tab w:val="left" w:pos="9000"/>
        <w:tab w:val="right" w:pos="9360"/>
      </w:tabs>
      <w:suppressAutoHyphens/>
    </w:pPr>
    <w:rPr>
      <w:rFonts w:ascii="CG Times" w:hAnsi="CG Times"/>
      <w:sz w:val="20"/>
      <w:szCs w:val="20"/>
      <w:lang w:val="en-US"/>
    </w:rPr>
  </w:style>
  <w:style w:type="paragraph" w:styleId="Header">
    <w:name w:val="header"/>
    <w:basedOn w:val="Normal"/>
    <w:rsid w:val="00C20D0D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C20D0D"/>
  </w:style>
  <w:style w:type="paragraph" w:styleId="BalloonText">
    <w:name w:val="Balloon Text"/>
    <w:basedOn w:val="Normal"/>
    <w:semiHidden/>
    <w:rsid w:val="00C91CA4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6B15A4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6B15A4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3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5bbdc293a0814d8fa98aaa9d61c6c347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5bbdc293a0814d8fa98aaa9d61c6c347</Template>
  <TotalTime>1</TotalTime>
  <Pages>2</Pages>
  <Words>353</Words>
  <Characters>2584</Characters>
  <Application>Microsoft Office Word</Application>
  <DocSecurity>0</DocSecurity>
  <Lines>234</Lines>
  <Paragraphs>97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Biržų rajono savivaldybės nevyriausybinių organizacijų</vt:lpstr>
    </vt:vector>
  </TitlesOfParts>
  <Manager>2023-02-24</Manager>
  <Company/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BIRŽŲ RAJONO SAVIVALDYBĖS NEVYRIAUSYBINIŲ ORGANIZACIJŲ 2023–2026 M. VEIKLOS FINANSAVIMO PROGRAMOS PATVIRTINIMO (5 PRIEDAS)</dc:title>
  <dc:subject>T-61</dc:subject>
  <dc:creator>BIRŽŲ RAJONO SAVIVALDYBĖS TARYBA</dc:creator>
  <cp:lastModifiedBy>Justina Kvedaraitė</cp:lastModifiedBy>
  <cp:revision>5</cp:revision>
  <cp:lastPrinted>2019-03-18T12:45:00Z</cp:lastPrinted>
  <dcterms:created xsi:type="dcterms:W3CDTF">2023-02-10T09:30:00Z</dcterms:created>
  <dcterms:modified xsi:type="dcterms:W3CDTF">2025-05-13T09:59:00Z</dcterms:modified>
  <cp:category>PRIEDAS</cp:category>
</cp:coreProperties>
</file>