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CA05B" w14:textId="77777777" w:rsidR="00675B4B" w:rsidRDefault="00675B4B" w:rsidP="009956B9">
      <w:pPr>
        <w:tabs>
          <w:tab w:val="left" w:pos="6045"/>
        </w:tabs>
        <w:ind w:left="4820"/>
        <w:rPr>
          <w:lang w:val="lt-LT"/>
        </w:rPr>
      </w:pPr>
      <w:r>
        <w:rPr>
          <w:lang w:val="lt-LT"/>
        </w:rPr>
        <w:t>Biržų rajono savivaldybės</w:t>
      </w:r>
    </w:p>
    <w:p w14:paraId="5BF07B2E" w14:textId="77777777" w:rsidR="00675B4B" w:rsidRDefault="00675B4B" w:rsidP="009956B9">
      <w:pPr>
        <w:tabs>
          <w:tab w:val="left" w:pos="6045"/>
        </w:tabs>
        <w:ind w:left="4820"/>
        <w:rPr>
          <w:lang w:val="lt-LT"/>
        </w:rPr>
      </w:pPr>
      <w:r>
        <w:rPr>
          <w:lang w:val="lt-LT"/>
        </w:rPr>
        <w:t>nevyriausybinių organizacijų 2023–2026 metų</w:t>
      </w:r>
    </w:p>
    <w:p w14:paraId="33B26F6D" w14:textId="77777777" w:rsidR="00675B4B" w:rsidRDefault="00675B4B" w:rsidP="009956B9">
      <w:pPr>
        <w:tabs>
          <w:tab w:val="left" w:pos="6045"/>
        </w:tabs>
        <w:ind w:left="4820"/>
        <w:rPr>
          <w:lang w:val="lt-LT"/>
        </w:rPr>
      </w:pPr>
      <w:r>
        <w:rPr>
          <w:lang w:val="lt-LT"/>
        </w:rPr>
        <w:t>veiklos finansavimo programos</w:t>
      </w:r>
    </w:p>
    <w:p w14:paraId="5F6968A9" w14:textId="77777777" w:rsidR="00675B4B" w:rsidRDefault="00B0560D" w:rsidP="009956B9">
      <w:pPr>
        <w:ind w:left="4820"/>
        <w:rPr>
          <w:lang w:val="lt-LT"/>
        </w:rPr>
      </w:pPr>
      <w:r>
        <w:rPr>
          <w:lang w:val="lt-LT"/>
        </w:rPr>
        <w:t>6</w:t>
      </w:r>
      <w:r w:rsidR="00675B4B">
        <w:rPr>
          <w:lang w:val="lt-LT"/>
        </w:rPr>
        <w:t xml:space="preserve"> priedas</w:t>
      </w:r>
    </w:p>
    <w:p w14:paraId="64EB9BE0" w14:textId="77777777" w:rsidR="002E7BA4" w:rsidRDefault="002E7BA4" w:rsidP="009956B9">
      <w:pPr>
        <w:ind w:left="4820"/>
        <w:rPr>
          <w:lang w:val="lt-LT"/>
        </w:rPr>
      </w:pPr>
    </w:p>
    <w:p w14:paraId="14AE47A2" w14:textId="77777777" w:rsidR="002E7BA4" w:rsidRDefault="002E7BA4" w:rsidP="009956B9">
      <w:pPr>
        <w:ind w:left="4820"/>
        <w:rPr>
          <w:i/>
          <w:sz w:val="16"/>
          <w:lang w:val="lt-LT"/>
        </w:rPr>
      </w:pPr>
      <w:r w:rsidRPr="002E7BA4">
        <w:rPr>
          <w:i/>
          <w:sz w:val="16"/>
          <w:lang w:val="lt-LT"/>
        </w:rPr>
        <w:t xml:space="preserve">2024 m. lapkričio 29 d. Biržų rajono savivaldybės </w:t>
      </w:r>
    </w:p>
    <w:p w14:paraId="379DA3D6" w14:textId="5C6DB5CD" w:rsidR="002E7BA4" w:rsidRPr="002E7BA4" w:rsidRDefault="002E7BA4" w:rsidP="009956B9">
      <w:pPr>
        <w:ind w:left="4820"/>
        <w:rPr>
          <w:i/>
          <w:sz w:val="16"/>
          <w:lang w:val="lt-LT"/>
        </w:rPr>
      </w:pPr>
      <w:r w:rsidRPr="002E7BA4">
        <w:rPr>
          <w:i/>
          <w:sz w:val="16"/>
          <w:lang w:val="lt-LT"/>
        </w:rPr>
        <w:t xml:space="preserve">tarybos sprendimo </w:t>
      </w:r>
      <w:bookmarkStart w:id="0" w:name="n_0"/>
      <w:r w:rsidR="007673AA" w:rsidRPr="007673AA">
        <w:rPr>
          <w:i/>
          <w:sz w:val="16"/>
          <w:lang w:val="lt-LT"/>
        </w:rPr>
        <w:t>Nr. T-281</w:t>
      </w:r>
      <w:bookmarkEnd w:id="0"/>
      <w:r w:rsidRPr="002E7BA4">
        <w:rPr>
          <w:i/>
          <w:sz w:val="16"/>
          <w:lang w:val="lt-LT"/>
        </w:rPr>
        <w:t xml:space="preserve"> redakcija</w:t>
      </w:r>
    </w:p>
    <w:p w14:paraId="69E100D8" w14:textId="07A922BC" w:rsidR="00C24832" w:rsidRDefault="00C24832" w:rsidP="00675B4B">
      <w:pPr>
        <w:tabs>
          <w:tab w:val="center" w:pos="4819"/>
          <w:tab w:val="left" w:pos="6045"/>
          <w:tab w:val="right" w:pos="9638"/>
        </w:tabs>
        <w:rPr>
          <w:lang w:val="lt-LT"/>
        </w:rPr>
      </w:pPr>
    </w:p>
    <w:p w14:paraId="546C8E15" w14:textId="77777777" w:rsidR="002E7BA4" w:rsidRPr="002E7BA4" w:rsidRDefault="002E7BA4" w:rsidP="002E7BA4">
      <w:pPr>
        <w:widowControl w:val="0"/>
        <w:suppressAutoHyphens/>
        <w:autoSpaceDN w:val="0"/>
        <w:jc w:val="center"/>
        <w:rPr>
          <w:rFonts w:eastAsia="Lucida Sans Unicode"/>
          <w:b/>
          <w:bCs/>
          <w:kern w:val="2"/>
          <w:lang w:val="lt-LT" w:eastAsia="hi-IN" w:bidi="hi-IN"/>
        </w:rPr>
      </w:pPr>
      <w:r w:rsidRPr="002E7BA4">
        <w:rPr>
          <w:rFonts w:eastAsia="Lucida Sans Unicode"/>
          <w:b/>
          <w:bCs/>
          <w:kern w:val="2"/>
          <w:lang w:val="lt-LT" w:eastAsia="hi-IN" w:bidi="hi-IN"/>
        </w:rPr>
        <w:t>PROJEKTO ĮGYVENDINIMO ATASKAITA</w:t>
      </w: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E7BA4" w:rsidRPr="002E7BA4" w14:paraId="2F1F16AC" w14:textId="77777777" w:rsidTr="002E7BA4">
        <w:trPr>
          <w:trHeight w:val="693"/>
        </w:trPr>
        <w:tc>
          <w:tcPr>
            <w:tcW w:w="13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939099" w14:textId="77777777" w:rsidR="002E7BA4" w:rsidRPr="002E7BA4" w:rsidRDefault="002E7BA4" w:rsidP="002E7BA4">
            <w:pPr>
              <w:widowControl w:val="0"/>
              <w:suppressAutoHyphens/>
              <w:autoSpaceDN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</w:p>
        </w:tc>
      </w:tr>
    </w:tbl>
    <w:p w14:paraId="56B59D33" w14:textId="77777777" w:rsidR="002E7BA4" w:rsidRPr="002E7BA4" w:rsidRDefault="002E7BA4" w:rsidP="002E7BA4">
      <w:pPr>
        <w:widowControl w:val="0"/>
        <w:suppressAutoHyphens/>
        <w:autoSpaceDN w:val="0"/>
        <w:jc w:val="center"/>
        <w:rPr>
          <w:rFonts w:eastAsia="Lucida Sans Unicode"/>
          <w:kern w:val="2"/>
          <w:lang w:val="lt-LT" w:eastAsia="hi-IN" w:bidi="hi-IN"/>
        </w:rPr>
      </w:pPr>
      <w:r w:rsidRPr="002E7BA4">
        <w:rPr>
          <w:rFonts w:eastAsia="Lucida Sans Unicode"/>
          <w:kern w:val="2"/>
          <w:lang w:val="lt-LT" w:eastAsia="hi-IN" w:bidi="hi-IN"/>
        </w:rPr>
        <w:t>(Organizacijos pavadinimas)</w:t>
      </w:r>
    </w:p>
    <w:p w14:paraId="105C89C4" w14:textId="77777777" w:rsidR="002E7BA4" w:rsidRPr="002E7BA4" w:rsidRDefault="002E7BA4" w:rsidP="002E7BA4">
      <w:pPr>
        <w:suppressAutoHyphens/>
        <w:autoSpaceDN w:val="0"/>
        <w:jc w:val="center"/>
        <w:rPr>
          <w:lang w:val="lt-LT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E7BA4" w:rsidRPr="002E7BA4" w14:paraId="1C5A782F" w14:textId="77777777" w:rsidTr="002E7BA4">
        <w:trPr>
          <w:trHeight w:val="195"/>
        </w:trPr>
        <w:tc>
          <w:tcPr>
            <w:tcW w:w="13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DEEAE" w14:textId="77777777" w:rsidR="002E7BA4" w:rsidRPr="002E7BA4" w:rsidRDefault="002E7BA4" w:rsidP="002E7BA4">
            <w:pPr>
              <w:widowControl w:val="0"/>
              <w:suppressAutoHyphens/>
              <w:autoSpaceDN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</w:p>
        </w:tc>
      </w:tr>
    </w:tbl>
    <w:p w14:paraId="55C156EC" w14:textId="77777777" w:rsidR="002E7BA4" w:rsidRPr="002E7BA4" w:rsidRDefault="002E7BA4" w:rsidP="002E7BA4">
      <w:pPr>
        <w:widowControl w:val="0"/>
        <w:suppressAutoHyphens/>
        <w:autoSpaceDN w:val="0"/>
        <w:jc w:val="center"/>
        <w:rPr>
          <w:rFonts w:eastAsia="Lucida Sans Unicode"/>
          <w:kern w:val="2"/>
          <w:lang w:val="lt-LT" w:eastAsia="hi-IN" w:bidi="hi-IN"/>
        </w:rPr>
      </w:pPr>
      <w:r w:rsidRPr="002E7BA4">
        <w:rPr>
          <w:rFonts w:eastAsia="Lucida Sans Unicode"/>
          <w:kern w:val="2"/>
          <w:lang w:val="lt-LT" w:eastAsia="hi-IN" w:bidi="hi-IN"/>
        </w:rPr>
        <w:t>(adresas, telefonas, faksas, el. pašto adresas)</w:t>
      </w:r>
    </w:p>
    <w:p w14:paraId="7530903F" w14:textId="77777777" w:rsidR="002E7BA4" w:rsidRPr="002E7BA4" w:rsidRDefault="002E7BA4" w:rsidP="002E7BA4">
      <w:pPr>
        <w:pBdr>
          <w:bottom w:val="single" w:sz="4" w:space="1" w:color="auto"/>
        </w:pBdr>
        <w:suppressAutoHyphens/>
        <w:autoSpaceDN w:val="0"/>
        <w:rPr>
          <w:lang w:val="lt-LT"/>
        </w:rPr>
      </w:pPr>
    </w:p>
    <w:p w14:paraId="631AAC08" w14:textId="77777777" w:rsidR="002E7BA4" w:rsidRPr="002E7BA4" w:rsidRDefault="002E7BA4" w:rsidP="002E7BA4">
      <w:pPr>
        <w:pBdr>
          <w:bottom w:val="single" w:sz="4" w:space="1" w:color="auto"/>
        </w:pBdr>
        <w:suppressAutoHyphens/>
        <w:autoSpaceDN w:val="0"/>
        <w:rPr>
          <w:lang w:val="lt-LT"/>
        </w:rPr>
      </w:pPr>
    </w:p>
    <w:p w14:paraId="1146A585" w14:textId="77777777" w:rsidR="002E7BA4" w:rsidRPr="002E7BA4" w:rsidRDefault="002E7BA4" w:rsidP="002E7BA4">
      <w:pPr>
        <w:widowControl w:val="0"/>
        <w:suppressAutoHyphens/>
        <w:autoSpaceDN w:val="0"/>
        <w:ind w:firstLine="48"/>
        <w:jc w:val="center"/>
        <w:rPr>
          <w:rFonts w:eastAsia="Lucida Sans Unicode"/>
          <w:kern w:val="2"/>
          <w:lang w:val="lt-LT" w:eastAsia="hi-IN" w:bidi="hi-IN"/>
        </w:rPr>
      </w:pPr>
      <w:r w:rsidRPr="002E7BA4">
        <w:rPr>
          <w:rFonts w:eastAsia="Lucida Sans Unicode"/>
          <w:kern w:val="2"/>
          <w:lang w:val="lt-LT" w:eastAsia="hi-IN" w:bidi="hi-IN"/>
        </w:rPr>
        <w:t>( projekto pavadinimas)</w:t>
      </w:r>
    </w:p>
    <w:p w14:paraId="5E48A765" w14:textId="77777777" w:rsidR="002E7BA4" w:rsidRPr="002E7BA4" w:rsidRDefault="002E7BA4" w:rsidP="002E7BA4">
      <w:pPr>
        <w:widowControl w:val="0"/>
        <w:suppressAutoHyphens/>
        <w:autoSpaceDN w:val="0"/>
        <w:jc w:val="center"/>
        <w:rPr>
          <w:rFonts w:eastAsia="Lucida Sans Unicode"/>
          <w:kern w:val="2"/>
          <w:lang w:val="lt-LT" w:eastAsia="hi-IN" w:bidi="hi-IN"/>
        </w:rPr>
      </w:pPr>
    </w:p>
    <w:p w14:paraId="244AC3DB" w14:textId="77777777" w:rsidR="002E7BA4" w:rsidRPr="002E7BA4" w:rsidRDefault="002E7BA4" w:rsidP="002E7BA4">
      <w:pPr>
        <w:widowControl w:val="0"/>
        <w:suppressAutoHyphens/>
        <w:autoSpaceDN w:val="0"/>
        <w:jc w:val="center"/>
        <w:rPr>
          <w:rFonts w:eastAsia="Lucida Sans Unicode"/>
          <w:kern w:val="2"/>
          <w:lang w:val="lt-LT" w:eastAsia="hi-IN" w:bidi="hi-IN"/>
        </w:rPr>
      </w:pPr>
      <w:r w:rsidRPr="002E7BA4">
        <w:rPr>
          <w:rFonts w:eastAsia="Lucida Sans Unicode"/>
          <w:kern w:val="2"/>
          <w:lang w:val="lt-LT" w:eastAsia="hi-IN" w:bidi="hi-IN"/>
        </w:rPr>
        <w:t>_______________</w:t>
      </w:r>
    </w:p>
    <w:p w14:paraId="63486D31" w14:textId="77777777" w:rsidR="002E7BA4" w:rsidRPr="002E7BA4" w:rsidRDefault="002E7BA4" w:rsidP="002E7BA4">
      <w:pPr>
        <w:widowControl w:val="0"/>
        <w:suppressAutoHyphens/>
        <w:autoSpaceDN w:val="0"/>
        <w:ind w:firstLine="96"/>
        <w:jc w:val="center"/>
        <w:rPr>
          <w:rFonts w:eastAsia="Lucida Sans Unicode"/>
          <w:kern w:val="2"/>
          <w:lang w:val="lt-LT" w:eastAsia="hi-IN" w:bidi="hi-IN"/>
        </w:rPr>
      </w:pPr>
      <w:r w:rsidRPr="002E7BA4">
        <w:rPr>
          <w:rFonts w:eastAsia="Lucida Sans Unicode"/>
          <w:kern w:val="2"/>
          <w:lang w:val="lt-LT" w:eastAsia="hi-IN" w:bidi="hi-IN"/>
        </w:rPr>
        <w:t>(data)</w:t>
      </w:r>
    </w:p>
    <w:p w14:paraId="6C91D953" w14:textId="77777777" w:rsidR="002E7BA4" w:rsidRPr="002E7BA4" w:rsidRDefault="002E7BA4" w:rsidP="002E7BA4">
      <w:pPr>
        <w:widowControl w:val="0"/>
        <w:suppressAutoHyphens/>
        <w:autoSpaceDN w:val="0"/>
        <w:jc w:val="center"/>
        <w:rPr>
          <w:rFonts w:eastAsia="Lucida Sans Unicode"/>
          <w:kern w:val="2"/>
          <w:lang w:val="lt-LT" w:eastAsia="hi-IN" w:bidi="hi-IN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137"/>
        <w:gridCol w:w="3266"/>
        <w:gridCol w:w="426"/>
        <w:gridCol w:w="1842"/>
        <w:gridCol w:w="279"/>
        <w:gridCol w:w="1559"/>
        <w:gridCol w:w="1418"/>
      </w:tblGrid>
      <w:tr w:rsidR="002E7BA4" w:rsidRPr="002E7BA4" w14:paraId="621472B1" w14:textId="77777777" w:rsidTr="002E7BA4">
        <w:trPr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4B2DE7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  <w:r w:rsidRPr="002E7BA4">
              <w:rPr>
                <w:rFonts w:eastAsia="Lucida Sans Unicode"/>
                <w:kern w:val="2"/>
                <w:lang w:val="lt-LT" w:eastAsia="hi-IN" w:bidi="hi-IN"/>
              </w:rPr>
              <w:t>Projekto įgyvendinimo laikotarpis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CCE5D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  <w:p w14:paraId="16F5784A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</w:tc>
      </w:tr>
      <w:tr w:rsidR="002E7BA4" w:rsidRPr="002E7BA4" w14:paraId="65BFD8AE" w14:textId="77777777" w:rsidTr="002E7BA4">
        <w:trPr>
          <w:trHeight w:val="673"/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80D8E7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 w:cs="Tahoma"/>
                <w:kern w:val="2"/>
                <w:lang w:val="lt-LT" w:bidi="hi-IN"/>
              </w:rPr>
            </w:pPr>
            <w:r w:rsidRPr="002E7BA4">
              <w:rPr>
                <w:rFonts w:eastAsia="Lucida Sans Unicode" w:cs="Tahoma"/>
                <w:kern w:val="2"/>
                <w:lang w:val="lt-LT" w:bidi="hi-IN"/>
              </w:rPr>
              <w:t>Pasiekti projekto tikslai, uždaviniai, rezultatai</w:t>
            </w:r>
          </w:p>
          <w:p w14:paraId="7B0DDF45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  <w:r w:rsidRPr="002E7BA4">
              <w:rPr>
                <w:lang w:val="lt-LT"/>
              </w:rPr>
              <w:t>(jei nepasiektas, nurodyti priežastį)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B5399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  <w:p w14:paraId="25030666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  <w:p w14:paraId="00194D87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</w:tc>
      </w:tr>
      <w:tr w:rsidR="002E7BA4" w:rsidRPr="002E7BA4" w14:paraId="7233AC95" w14:textId="77777777" w:rsidTr="002E7BA4">
        <w:trPr>
          <w:trHeight w:val="525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8849A" w14:textId="77777777" w:rsidR="002E7BA4" w:rsidRPr="002E7BA4" w:rsidRDefault="002E7BA4" w:rsidP="002E7BA4">
            <w:pPr>
              <w:widowControl w:val="0"/>
              <w:numPr>
                <w:ilvl w:val="0"/>
                <w:numId w:val="6"/>
              </w:numPr>
              <w:suppressAutoHyphens/>
              <w:autoSpaceDN w:val="0"/>
              <w:jc w:val="center"/>
              <w:rPr>
                <w:b/>
                <w:bCs/>
                <w:lang w:val="lt-LT"/>
              </w:rPr>
            </w:pPr>
            <w:r w:rsidRPr="002E7BA4">
              <w:rPr>
                <w:b/>
                <w:bCs/>
                <w:lang w:val="lt-LT"/>
              </w:rPr>
              <w:t>Informacija apie įgyvendintas veiklas</w:t>
            </w:r>
          </w:p>
        </w:tc>
      </w:tr>
      <w:tr w:rsidR="002E7BA4" w:rsidRPr="002E7BA4" w14:paraId="183A5715" w14:textId="77777777" w:rsidTr="002E7BA4">
        <w:trPr>
          <w:trHeight w:val="390"/>
          <w:jc w:val="center"/>
        </w:trPr>
        <w:tc>
          <w:tcPr>
            <w:tcW w:w="7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4370C983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lang w:val="lt-LT"/>
              </w:rPr>
              <w:t>Eil. Nr</w:t>
            </w:r>
          </w:p>
          <w:p w14:paraId="58EF8A51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lang w:val="lt-LT"/>
              </w:rPr>
              <w:t>.</w:t>
            </w:r>
          </w:p>
        </w:tc>
        <w:tc>
          <w:tcPr>
            <w:tcW w:w="36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789A3C8F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  <w:r w:rsidRPr="002E7BA4">
              <w:rPr>
                <w:rFonts w:eastAsia="Lucida Sans Unicode"/>
                <w:kern w:val="2"/>
                <w:lang w:val="lt-LT" w:eastAsia="hi-IN" w:bidi="hi-IN"/>
              </w:rPr>
              <w:t>Įgyvendintos veiklos pavadinimas</w:t>
            </w:r>
          </w:p>
        </w:tc>
        <w:tc>
          <w:tcPr>
            <w:tcW w:w="21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501232CF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rFonts w:eastAsia="Lucida Sans Unicode"/>
                <w:kern w:val="2"/>
                <w:lang w:val="lt-LT" w:eastAsia="hi-IN" w:bidi="hi-IN"/>
              </w:rPr>
              <w:t>Veiklos įgyvendinimo laikotarpis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0896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lang w:val="lt-LT"/>
              </w:rPr>
              <w:t>Veiklos biudžetas</w:t>
            </w:r>
          </w:p>
        </w:tc>
      </w:tr>
      <w:tr w:rsidR="002E7BA4" w:rsidRPr="002E7BA4" w14:paraId="12A0F3B1" w14:textId="77777777" w:rsidTr="002E7BA4">
        <w:trPr>
          <w:trHeight w:val="1076"/>
          <w:jc w:val="center"/>
        </w:trPr>
        <w:tc>
          <w:tcPr>
            <w:tcW w:w="128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112B8C62" w14:textId="77777777" w:rsidR="002E7BA4" w:rsidRPr="002E7BA4" w:rsidRDefault="002E7BA4" w:rsidP="002E7BA4">
            <w:pPr>
              <w:widowControl w:val="0"/>
              <w:autoSpaceDN w:val="0"/>
              <w:rPr>
                <w:lang w:val="lt-LT"/>
              </w:rPr>
            </w:pPr>
          </w:p>
        </w:tc>
        <w:tc>
          <w:tcPr>
            <w:tcW w:w="59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4EB55794" w14:textId="77777777" w:rsidR="002E7BA4" w:rsidRPr="002E7BA4" w:rsidRDefault="002E7BA4" w:rsidP="002E7BA4">
            <w:pPr>
              <w:widowControl w:val="0"/>
              <w:autoSpaceDN w:val="0"/>
              <w:rPr>
                <w:rFonts w:eastAsia="Lucida Sans Unicode"/>
                <w:kern w:val="2"/>
                <w:lang w:val="lt-LT" w:eastAsia="hi-IN" w:bidi="hi-IN"/>
              </w:rPr>
            </w:pPr>
          </w:p>
        </w:tc>
        <w:tc>
          <w:tcPr>
            <w:tcW w:w="835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1DEDA9A6" w14:textId="77777777" w:rsidR="002E7BA4" w:rsidRPr="002E7BA4" w:rsidRDefault="002E7BA4" w:rsidP="002E7BA4">
            <w:pPr>
              <w:widowControl w:val="0"/>
              <w:autoSpaceDN w:val="0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9219D3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lang w:val="lt-LT"/>
              </w:rPr>
              <w:t>Savivaldybės biudžeto lėšos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F5894C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lang w:val="lt-LT"/>
              </w:rPr>
              <w:t>Organizacijos prisidėtos lėšos</w:t>
            </w:r>
          </w:p>
        </w:tc>
      </w:tr>
      <w:tr w:rsidR="002E7BA4" w:rsidRPr="002E7BA4" w14:paraId="7256CBFD" w14:textId="77777777" w:rsidTr="002E7BA4">
        <w:trPr>
          <w:trHeight w:val="360"/>
          <w:jc w:val="center"/>
        </w:trPr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B180ED" w14:textId="77777777" w:rsidR="002E7BA4" w:rsidRPr="002E7BA4" w:rsidRDefault="002E7BA4" w:rsidP="002E7BA4">
            <w:pPr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>1.1.</w:t>
            </w:r>
          </w:p>
          <w:p w14:paraId="0BABE3B6" w14:textId="77777777" w:rsidR="002E7BA4" w:rsidRPr="002E7BA4" w:rsidRDefault="002E7BA4" w:rsidP="002E7BA4">
            <w:pPr>
              <w:autoSpaceDN w:val="0"/>
              <w:jc w:val="center"/>
              <w:rPr>
                <w:lang w:val="lt-LT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4B67E6" w14:textId="77777777" w:rsidR="002E7BA4" w:rsidRPr="002E7BA4" w:rsidRDefault="002E7BA4" w:rsidP="002E7BA4">
            <w:pPr>
              <w:autoSpaceDN w:val="0"/>
              <w:jc w:val="center"/>
              <w:rPr>
                <w:rFonts w:eastAsia="Lucida Sans Unicode"/>
                <w:i/>
                <w:iCs/>
                <w:lang w:val="lt-LT" w:eastAsia="hi-IN" w:bidi="hi-IN"/>
              </w:rPr>
            </w:pPr>
            <w:r w:rsidRPr="002E7BA4">
              <w:rPr>
                <w:rFonts w:eastAsia="Lucida Sans Unicode"/>
                <w:i/>
                <w:iCs/>
                <w:lang w:val="lt-LT" w:eastAsia="hi-IN" w:bidi="hi-IN"/>
              </w:rPr>
              <w:t>(įrašyti)</w:t>
            </w:r>
          </w:p>
        </w:tc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DDD7E4" w14:textId="77777777" w:rsidR="002E7BA4" w:rsidRPr="002E7BA4" w:rsidRDefault="002E7BA4" w:rsidP="002E7BA4">
            <w:pPr>
              <w:autoSpaceDN w:val="0"/>
              <w:jc w:val="center"/>
              <w:rPr>
                <w:i/>
                <w:iCs/>
                <w:lang w:val="lt-LT"/>
              </w:rPr>
            </w:pPr>
            <w:r w:rsidRPr="002E7BA4">
              <w:rPr>
                <w:rFonts w:eastAsia="Lucida Sans Unicode"/>
                <w:i/>
                <w:iCs/>
                <w:lang w:val="lt-LT" w:eastAsia="hi-IN" w:bidi="hi-IN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B030E8" w14:textId="77777777" w:rsidR="002E7BA4" w:rsidRPr="002E7BA4" w:rsidRDefault="002E7BA4" w:rsidP="002E7BA4">
            <w:pPr>
              <w:autoSpaceDN w:val="0"/>
              <w:jc w:val="center"/>
              <w:rPr>
                <w:rFonts w:eastAsia="Lucida Sans Unicode"/>
                <w:i/>
                <w:iCs/>
                <w:lang w:val="lt-LT" w:eastAsia="hi-IN" w:bidi="hi-IN"/>
              </w:rPr>
            </w:pPr>
            <w:r w:rsidRPr="002E7BA4">
              <w:rPr>
                <w:rFonts w:eastAsia="Lucida Sans Unicode"/>
                <w:i/>
                <w:iCs/>
                <w:lang w:val="lt-LT" w:eastAsia="hi-IN" w:bidi="hi-IN"/>
              </w:rPr>
              <w:t>(įrašyti)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D70D" w14:textId="77777777" w:rsidR="002E7BA4" w:rsidRPr="002E7BA4" w:rsidRDefault="002E7BA4" w:rsidP="002E7BA4">
            <w:pPr>
              <w:autoSpaceDN w:val="0"/>
              <w:jc w:val="center"/>
              <w:rPr>
                <w:rFonts w:eastAsia="Lucida Sans Unicode"/>
                <w:lang w:val="lt-LT" w:eastAsia="hi-IN" w:bidi="hi-IN"/>
              </w:rPr>
            </w:pPr>
            <w:r w:rsidRPr="002E7BA4">
              <w:rPr>
                <w:rFonts w:eastAsia="Lucida Sans Unicode"/>
                <w:i/>
                <w:iCs/>
                <w:lang w:val="lt-LT" w:eastAsia="hi-IN" w:bidi="hi-IN"/>
              </w:rPr>
              <w:t>(įrašyti)</w:t>
            </w:r>
          </w:p>
        </w:tc>
      </w:tr>
      <w:tr w:rsidR="002E7BA4" w:rsidRPr="002E7BA4" w14:paraId="12D36741" w14:textId="77777777" w:rsidTr="002E7BA4">
        <w:trPr>
          <w:trHeight w:val="491"/>
          <w:jc w:val="center"/>
        </w:trPr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DC8C14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>1.2.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F69A6E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  <w:r w:rsidRPr="002E7BA4">
              <w:rPr>
                <w:rFonts w:eastAsia="Lucida Sans Unicode"/>
                <w:kern w:val="2"/>
                <w:lang w:val="lt-LT" w:eastAsia="hi-IN" w:bidi="hi-IN"/>
              </w:rPr>
              <w:t>...</w:t>
            </w:r>
          </w:p>
        </w:tc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8F4C85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lang w:val="lt-LT"/>
              </w:rPr>
              <w:t>...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776CFF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5505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</w:tr>
      <w:tr w:rsidR="002E7BA4" w:rsidRPr="002E7BA4" w14:paraId="57B28489" w14:textId="77777777" w:rsidTr="002E7BA4">
        <w:trPr>
          <w:trHeight w:val="491"/>
          <w:jc w:val="center"/>
        </w:trPr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2CD233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>1.3.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88C118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  <w:r w:rsidRPr="002E7BA4">
              <w:rPr>
                <w:rFonts w:eastAsia="Lucida Sans Unicode"/>
                <w:kern w:val="2"/>
                <w:lang w:val="lt-LT" w:eastAsia="hi-IN" w:bidi="hi-IN"/>
              </w:rPr>
              <w:t>...</w:t>
            </w:r>
          </w:p>
        </w:tc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64BC5E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lang w:val="lt-LT"/>
              </w:rPr>
              <w:t>...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9B255C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11A3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</w:tr>
      <w:tr w:rsidR="002E7BA4" w:rsidRPr="002E7BA4" w14:paraId="6A7D7701" w14:textId="77777777" w:rsidTr="002E7BA4">
        <w:trPr>
          <w:trHeight w:val="70"/>
          <w:jc w:val="center"/>
        </w:trPr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93724E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>1.4.</w:t>
            </w:r>
          </w:p>
          <w:p w14:paraId="119501D1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735C8F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B2A52E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779746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2FCB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</w:tr>
      <w:tr w:rsidR="002E7BA4" w:rsidRPr="002E7BA4" w14:paraId="73479095" w14:textId="77777777" w:rsidTr="002E7BA4">
        <w:trPr>
          <w:trHeight w:val="491"/>
          <w:jc w:val="center"/>
        </w:trPr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4B4FBB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>...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3EA820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kern w:val="2"/>
                <w:lang w:val="lt-LT" w:eastAsia="hi-IN" w:bidi="hi-IN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C4C2BF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6FDB2C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1342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</w:tr>
      <w:tr w:rsidR="002E7BA4" w:rsidRPr="002E7BA4" w14:paraId="2E1ECED9" w14:textId="77777777" w:rsidTr="002E7BA4">
        <w:trPr>
          <w:trHeight w:val="491"/>
          <w:jc w:val="center"/>
        </w:trPr>
        <w:tc>
          <w:tcPr>
            <w:tcW w:w="65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829A85" w14:textId="77777777" w:rsidR="002E7BA4" w:rsidRPr="002E7BA4" w:rsidRDefault="002E7BA4" w:rsidP="002E7BA4">
            <w:pPr>
              <w:suppressAutoHyphens/>
              <w:autoSpaceDN w:val="0"/>
              <w:jc w:val="right"/>
              <w:rPr>
                <w:b/>
                <w:bCs/>
                <w:lang w:val="lt-LT"/>
              </w:rPr>
            </w:pPr>
            <w:r w:rsidRPr="002E7BA4">
              <w:rPr>
                <w:b/>
                <w:bCs/>
                <w:lang w:val="lt-LT"/>
              </w:rPr>
              <w:t>Iš viso, Eur: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6E937D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24F0" w14:textId="77777777" w:rsidR="002E7BA4" w:rsidRPr="002E7BA4" w:rsidRDefault="002E7BA4" w:rsidP="002E7BA4">
            <w:pPr>
              <w:suppressAutoHyphens/>
              <w:autoSpaceDN w:val="0"/>
              <w:rPr>
                <w:lang w:val="lt-LT"/>
              </w:rPr>
            </w:pPr>
          </w:p>
        </w:tc>
      </w:tr>
      <w:tr w:rsidR="002E7BA4" w:rsidRPr="002E7BA4" w14:paraId="5CFB1ABB" w14:textId="77777777" w:rsidTr="002E7BA4">
        <w:trPr>
          <w:trHeight w:val="489"/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2357E" w14:textId="77777777" w:rsidR="002E7BA4" w:rsidRPr="002E7BA4" w:rsidRDefault="002E7BA4" w:rsidP="002E7BA4">
            <w:pPr>
              <w:widowControl w:val="0"/>
              <w:numPr>
                <w:ilvl w:val="0"/>
                <w:numId w:val="6"/>
              </w:numPr>
              <w:suppressAutoHyphens/>
              <w:autoSpaceDN w:val="0"/>
              <w:jc w:val="center"/>
              <w:rPr>
                <w:b/>
                <w:bCs/>
                <w:lang w:val="lt-LT"/>
              </w:rPr>
            </w:pPr>
            <w:r w:rsidRPr="002E7BA4">
              <w:rPr>
                <w:b/>
                <w:bCs/>
                <w:lang w:val="lt-LT"/>
              </w:rPr>
              <w:t>Kiekybiniai projekto veiklų rezultatai</w:t>
            </w:r>
          </w:p>
        </w:tc>
      </w:tr>
      <w:tr w:rsidR="002E7BA4" w:rsidRPr="002E7BA4" w14:paraId="69F22E11" w14:textId="77777777" w:rsidTr="002E7BA4">
        <w:trPr>
          <w:trHeight w:val="439"/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83D70CB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b/>
                <w:bCs/>
                <w:kern w:val="2"/>
                <w:lang w:val="lt-LT" w:eastAsia="hi-IN" w:bidi="hi-IN"/>
              </w:rPr>
            </w:pPr>
            <w:r w:rsidRPr="002E7BA4">
              <w:rPr>
                <w:rFonts w:eastAsia="Lucida Sans Unicode"/>
                <w:b/>
                <w:bCs/>
                <w:kern w:val="2"/>
                <w:lang w:val="lt-LT" w:eastAsia="hi-IN" w:bidi="hi-IN"/>
              </w:rPr>
              <w:t xml:space="preserve"> Projekto dalyvių grupė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1CF50F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b/>
                <w:bCs/>
                <w:lang w:val="lt-LT"/>
              </w:rPr>
            </w:pPr>
            <w:r w:rsidRPr="002E7BA4">
              <w:rPr>
                <w:b/>
                <w:bCs/>
                <w:lang w:val="lt-LT"/>
              </w:rPr>
              <w:t>Projekto dalyvių skaičius, vnt.</w:t>
            </w:r>
          </w:p>
        </w:tc>
      </w:tr>
      <w:tr w:rsidR="002E7BA4" w:rsidRPr="002E7BA4" w14:paraId="16224494" w14:textId="77777777" w:rsidTr="002E7BA4">
        <w:trPr>
          <w:trHeight w:val="423"/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DE386B" w14:textId="77777777" w:rsidR="002E7BA4" w:rsidRPr="002E7BA4" w:rsidRDefault="002E7BA4" w:rsidP="002E7BA4">
            <w:pPr>
              <w:tabs>
                <w:tab w:val="left" w:pos="540"/>
              </w:tabs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 xml:space="preserve">2.1. </w:t>
            </w:r>
            <w:r w:rsidRPr="002E7BA4">
              <w:rPr>
                <w:lang w:val="lt-LT"/>
              </w:rPr>
              <w:tab/>
              <w:t xml:space="preserve">Socialinę atskirtį patiriantys asmenys 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27061D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rFonts w:eastAsia="Lucida Sans Unicode"/>
                <w:i/>
                <w:iCs/>
                <w:kern w:val="2"/>
                <w:lang w:val="lt-LT" w:eastAsia="hi-IN" w:bidi="hi-IN"/>
              </w:rPr>
              <w:t>(įrašykite skaičių vnt.)</w:t>
            </w:r>
          </w:p>
        </w:tc>
      </w:tr>
      <w:tr w:rsidR="002E7BA4" w:rsidRPr="002E7BA4" w14:paraId="47ABE240" w14:textId="77777777" w:rsidTr="002E7BA4">
        <w:trPr>
          <w:trHeight w:val="543"/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ADA487" w14:textId="77777777" w:rsidR="002E7BA4" w:rsidRPr="002E7BA4" w:rsidRDefault="002E7BA4" w:rsidP="002E7BA4">
            <w:pPr>
              <w:tabs>
                <w:tab w:val="left" w:pos="540"/>
              </w:tabs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lastRenderedPageBreak/>
              <w:t>2.2.</w:t>
            </w:r>
            <w:r w:rsidRPr="002E7BA4">
              <w:rPr>
                <w:lang w:val="lt-LT"/>
              </w:rPr>
              <w:tab/>
              <w:t>Jaunimo (14-29 m. amžiaus), įsitraukusio į veiklas, skaičius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DA2D1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rFonts w:eastAsia="Lucida Sans Unicode"/>
                <w:i/>
                <w:iCs/>
                <w:kern w:val="2"/>
                <w:lang w:val="lt-LT" w:eastAsia="hi-IN" w:bidi="hi-IN"/>
              </w:rPr>
              <w:t>(įrašykite skaičių vnt.)</w:t>
            </w:r>
          </w:p>
        </w:tc>
      </w:tr>
      <w:tr w:rsidR="002E7BA4" w:rsidRPr="002E7BA4" w14:paraId="7649F850" w14:textId="77777777" w:rsidTr="002E7BA4">
        <w:trPr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8137F2D" w14:textId="77777777" w:rsidR="002E7BA4" w:rsidRPr="002E7BA4" w:rsidRDefault="002E7BA4" w:rsidP="002E7BA4">
            <w:pPr>
              <w:tabs>
                <w:tab w:val="left" w:pos="540"/>
              </w:tabs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>2.3.</w:t>
            </w:r>
            <w:r w:rsidRPr="002E7BA4">
              <w:rPr>
                <w:lang w:val="lt-LT"/>
              </w:rPr>
              <w:tab/>
              <w:t>Kiti dalyviai (nepriskirti nei vienai aukščiau nurodytai dalyvių grupei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2B798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rFonts w:eastAsia="Lucida Sans Unicode"/>
                <w:i/>
                <w:iCs/>
                <w:kern w:val="2"/>
                <w:lang w:val="lt-LT" w:eastAsia="hi-IN" w:bidi="hi-IN"/>
              </w:rPr>
              <w:t>(įrašykite skaičių vnt.)</w:t>
            </w:r>
          </w:p>
        </w:tc>
      </w:tr>
      <w:tr w:rsidR="002E7BA4" w:rsidRPr="002E7BA4" w14:paraId="3AB9EF0B" w14:textId="77777777" w:rsidTr="002E7BA4">
        <w:trPr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C81AD0" w14:textId="77777777" w:rsidR="002E7BA4" w:rsidRPr="002E7BA4" w:rsidRDefault="002E7BA4" w:rsidP="002E7BA4">
            <w:pPr>
              <w:tabs>
                <w:tab w:val="left" w:pos="540"/>
              </w:tabs>
              <w:suppressAutoHyphens/>
              <w:autoSpaceDN w:val="0"/>
              <w:rPr>
                <w:lang w:val="lt-LT"/>
              </w:rPr>
            </w:pPr>
            <w:r w:rsidRPr="002E7BA4">
              <w:rPr>
                <w:lang w:val="lt-LT"/>
              </w:rPr>
              <w:t>2.4.</w:t>
            </w:r>
            <w:r w:rsidRPr="002E7BA4">
              <w:rPr>
                <w:lang w:val="lt-LT"/>
              </w:rPr>
              <w:tab/>
              <w:t>Pareiškėjo narių, dalyvavusių veiklose, skaičius (jei organizacija veikia pagal Asociacijų įstatymą)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959E2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rFonts w:eastAsia="Lucida Sans Unicode"/>
                <w:i/>
                <w:iCs/>
                <w:kern w:val="2"/>
                <w:lang w:val="lt-LT" w:eastAsia="hi-IN" w:bidi="hi-IN"/>
              </w:rPr>
              <w:t>(įrašykite skaičių vnt.)</w:t>
            </w:r>
          </w:p>
        </w:tc>
      </w:tr>
      <w:tr w:rsidR="002E7BA4" w:rsidRPr="002E7BA4" w14:paraId="289DC368" w14:textId="77777777" w:rsidTr="002E7BA4">
        <w:trPr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145ED4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rPr>
                <w:rFonts w:eastAsia="Lucida Sans Unicode" w:cs="Tahoma"/>
                <w:kern w:val="2"/>
                <w:lang w:val="lt-LT" w:eastAsia="hi-IN" w:bidi="hi-IN"/>
              </w:rPr>
            </w:pPr>
            <w:r w:rsidRPr="002E7BA4">
              <w:rPr>
                <w:rFonts w:eastAsia="Lucida Sans Unicode" w:cs="Tahoma"/>
                <w:kern w:val="2"/>
                <w:lang w:val="lt-LT" w:bidi="hi-IN"/>
              </w:rPr>
              <w:t>Kiek suplanuotų projekto veiklų, kurioms buvo skirtas finansavimas, įgyvendinta?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698B9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i/>
                <w:iCs/>
                <w:kern w:val="2"/>
                <w:lang w:val="lt-LT" w:eastAsia="hi-IN" w:bidi="hi-IN"/>
              </w:rPr>
            </w:pPr>
            <w:r w:rsidRPr="002E7BA4">
              <w:rPr>
                <w:rFonts w:eastAsia="Lucida Sans Unicode"/>
                <w:i/>
                <w:iCs/>
                <w:kern w:val="2"/>
                <w:lang w:val="lt-LT" w:eastAsia="hi-IN" w:bidi="hi-IN"/>
              </w:rPr>
              <w:t>(įgyvendinimo apimtį nurodykite procentais)</w:t>
            </w:r>
          </w:p>
        </w:tc>
      </w:tr>
      <w:tr w:rsidR="002E7BA4" w:rsidRPr="002E7BA4" w14:paraId="025F9E28" w14:textId="77777777" w:rsidTr="002E7BA4">
        <w:trPr>
          <w:jc w:val="center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5E2A39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rPr>
                <w:rFonts w:eastAsia="Lucida Sans Unicode" w:cs="Tahoma"/>
                <w:kern w:val="2"/>
                <w:lang w:val="lt-LT" w:bidi="hi-IN"/>
              </w:rPr>
            </w:pPr>
            <w:r w:rsidRPr="002E7BA4">
              <w:rPr>
                <w:rFonts w:eastAsia="Lucida Sans Unicode" w:cs="Tahoma"/>
                <w:kern w:val="2"/>
                <w:lang w:val="lt-LT" w:bidi="hi-IN"/>
              </w:rPr>
              <w:t>Kokios suplanuotos veiklos, kurioms buvo skirtas finansavimas, nebuvo įgyvendintos ar įgyvendintos iš dalies? Nurodykite priežastis.</w:t>
            </w:r>
          </w:p>
        </w:tc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A474" w14:textId="77777777" w:rsidR="002E7BA4" w:rsidRPr="002E7BA4" w:rsidRDefault="002E7BA4" w:rsidP="002E7BA4">
            <w:pPr>
              <w:widowControl w:val="0"/>
              <w:suppressAutoHyphens/>
              <w:autoSpaceDN w:val="0"/>
              <w:snapToGrid w:val="0"/>
              <w:jc w:val="center"/>
              <w:rPr>
                <w:rFonts w:eastAsia="Lucida Sans Unicode"/>
                <w:i/>
                <w:iCs/>
                <w:kern w:val="2"/>
                <w:lang w:val="lt-LT" w:eastAsia="hi-IN" w:bidi="hi-IN"/>
              </w:rPr>
            </w:pPr>
          </w:p>
        </w:tc>
      </w:tr>
      <w:tr w:rsidR="002E7BA4" w:rsidRPr="002E7BA4" w14:paraId="5E9F56F4" w14:textId="77777777" w:rsidTr="002E7BA4">
        <w:trPr>
          <w:trHeight w:val="731"/>
          <w:jc w:val="center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94317DC" w14:textId="77777777" w:rsidR="002E7BA4" w:rsidRPr="002E7BA4" w:rsidRDefault="002E7BA4" w:rsidP="002E7BA4">
            <w:pPr>
              <w:widowControl w:val="0"/>
              <w:suppressAutoHyphens/>
              <w:autoSpaceDN w:val="0"/>
              <w:rPr>
                <w:rFonts w:eastAsia="Lucida Sans Unicode" w:cs="Tahoma"/>
                <w:kern w:val="2"/>
                <w:lang w:val="lt-LT" w:eastAsia="hi-IN" w:bidi="hi-IN"/>
              </w:rPr>
            </w:pPr>
            <w:r w:rsidRPr="002E7BA4">
              <w:rPr>
                <w:rFonts w:eastAsia="Lucida Sans Unicode" w:cs="Tahoma"/>
                <w:kern w:val="2"/>
                <w:lang w:val="lt-LT" w:eastAsia="hi-IN" w:bidi="hi-IN"/>
              </w:rPr>
              <w:t>Bendro pobūdžio komentarai ar pasiūlymai</w:t>
            </w:r>
            <w:r w:rsidRPr="002E7BA4">
              <w:rPr>
                <w:rFonts w:eastAsia="Lucida Sans Unicode"/>
                <w:kern w:val="2"/>
                <w:lang w:val="lt-LT" w:eastAsia="hi-IN" w:bidi="hi-IN"/>
              </w:rPr>
              <w:t xml:space="preserve"> dėl Priemonės įgyvendinimo</w:t>
            </w:r>
          </w:p>
        </w:tc>
        <w:tc>
          <w:tcPr>
            <w:tcW w:w="509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F72DA9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</w:tc>
      </w:tr>
      <w:tr w:rsidR="002E7BA4" w:rsidRPr="002E7BA4" w14:paraId="22840AD4" w14:textId="77777777" w:rsidTr="002E7BA4">
        <w:trPr>
          <w:trHeight w:val="731"/>
          <w:jc w:val="center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1D7AF13" w14:textId="77777777" w:rsidR="002E7BA4" w:rsidRPr="002E7BA4" w:rsidRDefault="002E7BA4" w:rsidP="002E7BA4">
            <w:pPr>
              <w:widowControl w:val="0"/>
              <w:suppressAutoHyphens/>
              <w:autoSpaceDN w:val="0"/>
              <w:rPr>
                <w:rFonts w:eastAsia="Lucida Sans Unicode" w:cs="Tahoma"/>
                <w:kern w:val="2"/>
                <w:lang w:val="lt-LT" w:eastAsia="hi-IN" w:bidi="hi-IN"/>
              </w:rPr>
            </w:pPr>
            <w:r w:rsidRPr="002E7BA4">
              <w:rPr>
                <w:lang w:val="lt-LT" w:eastAsia="ar-SA"/>
              </w:rPr>
              <w:t xml:space="preserve">Projekto anotacija, skirta viešinimui </w:t>
            </w:r>
          </w:p>
        </w:tc>
        <w:tc>
          <w:tcPr>
            <w:tcW w:w="509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643CF9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</w:p>
        </w:tc>
      </w:tr>
      <w:tr w:rsidR="002E7BA4" w:rsidRPr="002E7BA4" w14:paraId="22586097" w14:textId="77777777" w:rsidTr="002E7BA4">
        <w:trPr>
          <w:trHeight w:val="400"/>
          <w:jc w:val="center"/>
        </w:trPr>
        <w:tc>
          <w:tcPr>
            <w:tcW w:w="9493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02FD9" w14:textId="77777777" w:rsidR="002E7BA4" w:rsidRPr="002E7BA4" w:rsidRDefault="002E7BA4" w:rsidP="002E7BA4">
            <w:pPr>
              <w:widowControl w:val="0"/>
              <w:numPr>
                <w:ilvl w:val="0"/>
                <w:numId w:val="6"/>
              </w:num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b/>
                <w:color w:val="000000"/>
                <w:lang w:val="lt-LT"/>
              </w:rPr>
              <w:t>Informavimas apie projektą ir rezultatų viešinimas</w:t>
            </w:r>
          </w:p>
        </w:tc>
      </w:tr>
      <w:tr w:rsidR="002E7BA4" w:rsidRPr="002E7BA4" w14:paraId="50EF07E5" w14:textId="77777777" w:rsidTr="002E7BA4">
        <w:trPr>
          <w:trHeight w:val="4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E42A5" w14:textId="77777777" w:rsidR="002E7BA4" w:rsidRPr="002E7BA4" w:rsidRDefault="002E7BA4" w:rsidP="002E7BA4">
            <w:pPr>
              <w:suppressAutoHyphens/>
              <w:autoSpaceDN w:val="0"/>
              <w:ind w:left="127"/>
              <w:jc w:val="center"/>
              <w:rPr>
                <w:b/>
                <w:color w:val="000000"/>
                <w:lang w:val="lt-LT"/>
              </w:rPr>
            </w:pPr>
            <w:r w:rsidRPr="002E7BA4">
              <w:rPr>
                <w:bCs/>
                <w:color w:val="000000"/>
                <w:lang w:val="lt-LT"/>
              </w:rPr>
              <w:t>Eil. Nr.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F79DA" w14:textId="77777777" w:rsidR="002E7BA4" w:rsidRPr="002E7BA4" w:rsidRDefault="002E7BA4" w:rsidP="002E7BA4">
            <w:pPr>
              <w:autoSpaceDN w:val="0"/>
              <w:spacing w:line="276" w:lineRule="auto"/>
              <w:ind w:left="140" w:right="510"/>
              <w:jc w:val="center"/>
              <w:rPr>
                <w:bCs/>
                <w:color w:val="000000"/>
                <w:lang w:val="lt-LT"/>
              </w:rPr>
            </w:pPr>
            <w:r w:rsidRPr="002E7BA4">
              <w:rPr>
                <w:bCs/>
                <w:color w:val="000000"/>
                <w:lang w:val="lt-LT"/>
              </w:rPr>
              <w:t>Priemonė</w:t>
            </w:r>
          </w:p>
          <w:p w14:paraId="6B8265BA" w14:textId="77777777" w:rsidR="002E7BA4" w:rsidRPr="002E7BA4" w:rsidRDefault="002E7BA4" w:rsidP="002E7BA4">
            <w:pPr>
              <w:autoSpaceDN w:val="0"/>
              <w:ind w:left="140"/>
              <w:jc w:val="center"/>
              <w:rPr>
                <w:bCs/>
                <w:i/>
                <w:iCs/>
                <w:sz w:val="18"/>
                <w:szCs w:val="18"/>
                <w:lang w:val="lt-LT" w:eastAsia="lt-LT"/>
              </w:rPr>
            </w:pPr>
            <w:r w:rsidRPr="002E7BA4">
              <w:rPr>
                <w:bCs/>
                <w:i/>
                <w:iCs/>
                <w:color w:val="000000"/>
                <w:sz w:val="18"/>
                <w:szCs w:val="18"/>
                <w:lang w:val="lt-LT"/>
              </w:rPr>
              <w:t xml:space="preserve">Paraiškos </w:t>
            </w:r>
            <w:r w:rsidRPr="002E7BA4">
              <w:rPr>
                <w:bCs/>
                <w:i/>
                <w:iCs/>
                <w:sz w:val="18"/>
                <w:szCs w:val="18"/>
                <w:lang w:val="lt-LT" w:eastAsia="lt-LT"/>
              </w:rPr>
              <w:t xml:space="preserve">4.5. </w:t>
            </w:r>
            <w:r w:rsidRPr="002E7BA4">
              <w:rPr>
                <w:bCs/>
                <w:i/>
                <w:iCs/>
                <w:color w:val="000000"/>
                <w:sz w:val="18"/>
                <w:szCs w:val="18"/>
                <w:lang w:val="lt-LT"/>
              </w:rPr>
              <w:t>punktas</w:t>
            </w:r>
          </w:p>
          <w:p w14:paraId="04857FFE" w14:textId="77777777" w:rsidR="002E7BA4" w:rsidRPr="002E7BA4" w:rsidRDefault="002E7BA4" w:rsidP="002E7BA4">
            <w:pPr>
              <w:suppressAutoHyphens/>
              <w:autoSpaceDN w:val="0"/>
              <w:ind w:left="140"/>
              <w:jc w:val="center"/>
              <w:rPr>
                <w:lang w:val="lt-LT"/>
              </w:rPr>
            </w:pPr>
            <w:r w:rsidRPr="002E7BA4">
              <w:rPr>
                <w:bCs/>
                <w:i/>
                <w:iCs/>
                <w:color w:val="000000"/>
                <w:sz w:val="18"/>
                <w:szCs w:val="18"/>
                <w:lang w:val="lt-LT"/>
              </w:rPr>
              <w:t>(deklaruojama ne mažiau 2 skirtingų priemenių)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BEAA6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lang w:val="lt-LT"/>
              </w:rPr>
            </w:pPr>
            <w:r w:rsidRPr="002E7BA4">
              <w:rPr>
                <w:bCs/>
                <w:color w:val="000000"/>
                <w:lang w:val="lt-LT"/>
              </w:rPr>
              <w:t>Informacijos sklaidos ir viešinimo priemonės vykdymo data, vieta</w:t>
            </w:r>
          </w:p>
        </w:tc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59EB2" w14:textId="77777777" w:rsidR="002E7BA4" w:rsidRPr="002E7BA4" w:rsidRDefault="002E7BA4" w:rsidP="002E7BA4">
            <w:pPr>
              <w:autoSpaceDN w:val="0"/>
              <w:ind w:right="-108"/>
              <w:jc w:val="center"/>
              <w:rPr>
                <w:bCs/>
                <w:color w:val="000000"/>
                <w:lang w:val="lt-LT"/>
              </w:rPr>
            </w:pPr>
            <w:r w:rsidRPr="002E7BA4">
              <w:rPr>
                <w:bCs/>
                <w:color w:val="000000"/>
                <w:lang w:val="lt-LT"/>
              </w:rPr>
              <w:t>Projekto viešinimo pagrindimas</w:t>
            </w:r>
          </w:p>
          <w:p w14:paraId="6C95FBF0" w14:textId="77777777" w:rsidR="002E7BA4" w:rsidRPr="002E7BA4" w:rsidRDefault="002E7BA4" w:rsidP="002E7BA4">
            <w:pPr>
              <w:suppressAutoHyphens/>
              <w:autoSpaceDN w:val="0"/>
              <w:jc w:val="center"/>
              <w:rPr>
                <w:sz w:val="18"/>
                <w:szCs w:val="18"/>
                <w:lang w:val="lt-LT"/>
              </w:rPr>
            </w:pPr>
            <w:r w:rsidRPr="002E7BA4">
              <w:rPr>
                <w:i/>
                <w:iCs/>
                <w:sz w:val="18"/>
                <w:szCs w:val="18"/>
                <w:lang w:val="lt-LT"/>
              </w:rPr>
              <w:t>(internetinė nuoroda arba veiklos viešinimo dokumentų, ( fotonuotraukų, ekranvaizdžių) pridedamų Priede, numeris</w:t>
            </w:r>
          </w:p>
        </w:tc>
      </w:tr>
      <w:tr w:rsidR="002E7BA4" w:rsidRPr="002E7BA4" w14:paraId="28E46472" w14:textId="77777777" w:rsidTr="002E7BA4">
        <w:trPr>
          <w:trHeight w:val="4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0EB0A2" w14:textId="77777777" w:rsidR="002E7BA4" w:rsidRPr="002E7BA4" w:rsidRDefault="002E7BA4" w:rsidP="002E7BA4">
            <w:pPr>
              <w:suppressAutoHyphens/>
              <w:autoSpaceDN w:val="0"/>
              <w:ind w:left="127"/>
              <w:jc w:val="center"/>
              <w:rPr>
                <w:b/>
                <w:color w:val="000000"/>
                <w:lang w:val="lt-LT"/>
              </w:rPr>
            </w:pPr>
            <w:r w:rsidRPr="002E7BA4">
              <w:rPr>
                <w:bCs/>
                <w:color w:val="000000"/>
                <w:lang w:val="lt-LT"/>
              </w:rPr>
              <w:t>3.1.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B2BE4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F992D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3AE6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</w:tr>
      <w:tr w:rsidR="002E7BA4" w:rsidRPr="002E7BA4" w14:paraId="1B07CE34" w14:textId="77777777" w:rsidTr="002E7BA4">
        <w:trPr>
          <w:trHeight w:val="4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CEE298D" w14:textId="77777777" w:rsidR="002E7BA4" w:rsidRPr="002E7BA4" w:rsidRDefault="002E7BA4" w:rsidP="002E7BA4">
            <w:pPr>
              <w:suppressAutoHyphens/>
              <w:autoSpaceDN w:val="0"/>
              <w:ind w:left="127"/>
              <w:jc w:val="center"/>
              <w:rPr>
                <w:b/>
                <w:color w:val="000000"/>
                <w:lang w:val="lt-LT"/>
              </w:rPr>
            </w:pPr>
            <w:r w:rsidRPr="002E7BA4">
              <w:rPr>
                <w:bCs/>
                <w:color w:val="000000"/>
                <w:lang w:val="lt-LT"/>
              </w:rPr>
              <w:t>3.2.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BCF2A5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B57769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B2DE52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</w:tr>
      <w:tr w:rsidR="002E7BA4" w:rsidRPr="002E7BA4" w14:paraId="486FCC59" w14:textId="77777777" w:rsidTr="002E7BA4">
        <w:trPr>
          <w:trHeight w:val="4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E4F46" w14:textId="77777777" w:rsidR="002E7BA4" w:rsidRPr="002E7BA4" w:rsidRDefault="002E7BA4" w:rsidP="002E7BA4">
            <w:pPr>
              <w:suppressAutoHyphens/>
              <w:autoSpaceDN w:val="0"/>
              <w:ind w:left="127"/>
              <w:jc w:val="center"/>
              <w:rPr>
                <w:bCs/>
                <w:color w:val="000000"/>
                <w:lang w:val="lt-LT"/>
              </w:rPr>
            </w:pPr>
            <w:r w:rsidRPr="002E7BA4">
              <w:rPr>
                <w:bCs/>
                <w:color w:val="000000"/>
                <w:lang w:val="lt-LT"/>
              </w:rPr>
              <w:t>….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3F49E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C101C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03A7" w14:textId="77777777" w:rsidR="002E7BA4" w:rsidRPr="002E7BA4" w:rsidRDefault="002E7BA4" w:rsidP="002E7BA4">
            <w:pPr>
              <w:suppressAutoHyphens/>
              <w:autoSpaceDN w:val="0"/>
              <w:ind w:left="360"/>
              <w:jc w:val="center"/>
              <w:rPr>
                <w:lang w:val="lt-LT"/>
              </w:rPr>
            </w:pPr>
          </w:p>
        </w:tc>
      </w:tr>
    </w:tbl>
    <w:p w14:paraId="03FF5265" w14:textId="77777777" w:rsidR="002E7BA4" w:rsidRPr="002E7BA4" w:rsidRDefault="002E7BA4" w:rsidP="002E7BA4">
      <w:pPr>
        <w:autoSpaceDN w:val="0"/>
        <w:rPr>
          <w:lang w:val="lt-LT"/>
        </w:rPr>
      </w:pPr>
    </w:p>
    <w:p w14:paraId="75089AEB" w14:textId="77777777" w:rsidR="002E7BA4" w:rsidRPr="002E7BA4" w:rsidRDefault="002E7BA4" w:rsidP="002E7BA4">
      <w:pPr>
        <w:widowControl w:val="0"/>
        <w:numPr>
          <w:ilvl w:val="0"/>
          <w:numId w:val="6"/>
        </w:numPr>
        <w:suppressAutoHyphens/>
        <w:autoSpaceDN w:val="0"/>
        <w:rPr>
          <w:b/>
          <w:bCs/>
          <w:lang w:val="lt-LT"/>
        </w:rPr>
      </w:pPr>
      <w:r w:rsidRPr="002E7BA4">
        <w:rPr>
          <w:b/>
          <w:bCs/>
          <w:lang w:val="lt-LT"/>
        </w:rPr>
        <w:t>Priedai:</w:t>
      </w:r>
    </w:p>
    <w:p w14:paraId="662C2C58" w14:textId="77777777" w:rsidR="002E7BA4" w:rsidRPr="002E7BA4" w:rsidRDefault="002E7BA4" w:rsidP="002E7BA4">
      <w:pPr>
        <w:autoSpaceDN w:val="0"/>
        <w:ind w:left="360"/>
        <w:rPr>
          <w:lang w:val="lt-LT"/>
        </w:rPr>
      </w:pPr>
      <w:r w:rsidRPr="002E7BA4">
        <w:rPr>
          <w:lang w:val="lt-LT"/>
        </w:rPr>
        <w:t>4.1. ...</w:t>
      </w:r>
    </w:p>
    <w:p w14:paraId="47AE194A" w14:textId="77777777" w:rsidR="002E7BA4" w:rsidRPr="002E7BA4" w:rsidRDefault="002E7BA4" w:rsidP="002E7BA4">
      <w:pPr>
        <w:autoSpaceDN w:val="0"/>
        <w:ind w:left="360"/>
        <w:rPr>
          <w:lang w:val="lt-LT"/>
        </w:rPr>
      </w:pPr>
      <w:r w:rsidRPr="002E7BA4">
        <w:rPr>
          <w:lang w:val="lt-LT"/>
        </w:rPr>
        <w:t>4.2. ...</w:t>
      </w:r>
    </w:p>
    <w:p w14:paraId="7D0D063E" w14:textId="77777777" w:rsidR="002E7BA4" w:rsidRPr="002E7BA4" w:rsidRDefault="002E7BA4" w:rsidP="002E7BA4">
      <w:pPr>
        <w:autoSpaceDN w:val="0"/>
        <w:ind w:left="720"/>
        <w:contextualSpacing/>
        <w:rPr>
          <w:lang w:val="lt-LT"/>
        </w:rPr>
      </w:pPr>
    </w:p>
    <w:p w14:paraId="77B57AF8" w14:textId="77777777" w:rsidR="002E7BA4" w:rsidRPr="002E7BA4" w:rsidRDefault="002E7BA4" w:rsidP="002E7BA4">
      <w:pPr>
        <w:suppressAutoHyphens/>
        <w:autoSpaceDN w:val="0"/>
        <w:ind w:firstLine="29"/>
        <w:jc w:val="both"/>
        <w:rPr>
          <w:lang w:val="lt-LT" w:eastAsia="ar-SA"/>
        </w:rPr>
      </w:pPr>
      <w:r w:rsidRPr="002E7BA4">
        <w:rPr>
          <w:lang w:val="lt-LT"/>
        </w:rPr>
        <w:t>Tvirtinu, kad v</w:t>
      </w:r>
      <w:r w:rsidRPr="002E7BA4">
        <w:rPr>
          <w:shd w:val="clear" w:color="auto" w:fill="FFFFFF"/>
          <w:lang w:val="lt-LT"/>
        </w:rPr>
        <w:t>isa</w:t>
      </w:r>
      <w:r w:rsidRPr="002E7BA4">
        <w:rPr>
          <w:i/>
          <w:shd w:val="clear" w:color="auto" w:fill="FFFFFF"/>
          <w:lang w:val="lt-LT"/>
        </w:rPr>
        <w:t xml:space="preserve"> </w:t>
      </w:r>
      <w:r w:rsidRPr="002E7BA4">
        <w:rPr>
          <w:shd w:val="clear" w:color="auto" w:fill="FFFFFF"/>
          <w:lang w:val="lt-LT"/>
        </w:rPr>
        <w:t>nurodyta informacija yra išsami ir teisinga.</w:t>
      </w:r>
    </w:p>
    <w:p w14:paraId="083B8571" w14:textId="77777777" w:rsidR="002E7BA4" w:rsidRPr="002E7BA4" w:rsidRDefault="002E7BA4" w:rsidP="002E7BA4">
      <w:pPr>
        <w:autoSpaceDN w:val="0"/>
        <w:rPr>
          <w:lang w:val="lt-LT"/>
        </w:rPr>
      </w:pPr>
    </w:p>
    <w:p w14:paraId="6E7AF193" w14:textId="77777777" w:rsidR="002E7BA4" w:rsidRPr="002E7BA4" w:rsidRDefault="002E7BA4" w:rsidP="002E7BA4">
      <w:pPr>
        <w:suppressAutoHyphens/>
        <w:autoSpaceDN w:val="0"/>
        <w:jc w:val="both"/>
        <w:rPr>
          <w:lang w:val="lt-LT" w:eastAsia="ar-SA"/>
        </w:rPr>
      </w:pPr>
      <w:r w:rsidRPr="002E7BA4">
        <w:rPr>
          <w:lang w:val="lt-LT"/>
        </w:rPr>
        <w:t xml:space="preserve">  _________________________                       _____________                ______________________</w:t>
      </w:r>
    </w:p>
    <w:p w14:paraId="7D929713" w14:textId="77777777" w:rsidR="002E7BA4" w:rsidRPr="002E7BA4" w:rsidRDefault="002E7BA4" w:rsidP="002E7BA4">
      <w:pPr>
        <w:suppressAutoHyphens/>
        <w:autoSpaceDN w:val="0"/>
        <w:jc w:val="both"/>
        <w:rPr>
          <w:i/>
          <w:lang w:val="lt-LT"/>
        </w:rPr>
      </w:pPr>
      <w:r w:rsidRPr="002E7BA4">
        <w:rPr>
          <w:i/>
          <w:lang w:val="lt-LT"/>
        </w:rPr>
        <w:t>(juridinio asmens vadovo pareigos)                      (parašas)                         (vardas ir pavardė)</w:t>
      </w:r>
    </w:p>
    <w:p w14:paraId="7BBAABB6" w14:textId="77777777" w:rsidR="002E7BA4" w:rsidRPr="002E7BA4" w:rsidRDefault="002E7BA4" w:rsidP="002E7BA4">
      <w:pPr>
        <w:autoSpaceDN w:val="0"/>
        <w:rPr>
          <w:lang w:val="lt-LT"/>
        </w:rPr>
      </w:pPr>
    </w:p>
    <w:p w14:paraId="435A500A" w14:textId="77777777" w:rsidR="002E7BA4" w:rsidRPr="002E7BA4" w:rsidRDefault="002E7BA4" w:rsidP="002E7BA4">
      <w:pPr>
        <w:autoSpaceDN w:val="0"/>
        <w:rPr>
          <w:lang w:val="lt-LT"/>
        </w:rPr>
      </w:pPr>
      <w:r w:rsidRPr="002E7BA4">
        <w:rPr>
          <w:lang w:val="lt-LT"/>
        </w:rPr>
        <w:t>A. V.</w:t>
      </w:r>
    </w:p>
    <w:p w14:paraId="7ABD7143" w14:textId="77777777" w:rsidR="002E7BA4" w:rsidRPr="002E7BA4" w:rsidRDefault="002E7BA4" w:rsidP="002E7BA4">
      <w:pPr>
        <w:suppressAutoHyphens/>
        <w:autoSpaceDN w:val="0"/>
        <w:jc w:val="both"/>
        <w:rPr>
          <w:i/>
          <w:lang w:val="lt-LT"/>
        </w:rPr>
      </w:pPr>
    </w:p>
    <w:p w14:paraId="50AF0B2E" w14:textId="77777777" w:rsidR="002E7BA4" w:rsidRPr="002E7BA4" w:rsidRDefault="002E7BA4" w:rsidP="002E7BA4">
      <w:pPr>
        <w:suppressAutoHyphens/>
        <w:autoSpaceDN w:val="0"/>
        <w:jc w:val="both"/>
        <w:rPr>
          <w:lang w:val="lt-LT"/>
        </w:rPr>
      </w:pPr>
      <w:r w:rsidRPr="002E7BA4">
        <w:rPr>
          <w:lang w:val="lt-LT"/>
        </w:rPr>
        <w:t>_______________________                           _____________                 ______________________</w:t>
      </w:r>
    </w:p>
    <w:p w14:paraId="664CB6A8" w14:textId="77777777" w:rsidR="002E7BA4" w:rsidRPr="002E7BA4" w:rsidRDefault="002E7BA4" w:rsidP="002E7BA4">
      <w:pPr>
        <w:suppressAutoHyphens/>
        <w:autoSpaceDN w:val="0"/>
        <w:jc w:val="both"/>
        <w:rPr>
          <w:lang w:val="lt-LT"/>
        </w:rPr>
      </w:pPr>
      <w:r w:rsidRPr="002E7BA4">
        <w:rPr>
          <w:i/>
          <w:lang w:val="lt-LT"/>
        </w:rPr>
        <w:t>(projekto  vadovas)                                                (parašas)                         (vardas ir pavardė)</w:t>
      </w:r>
      <w:r w:rsidRPr="002E7BA4">
        <w:rPr>
          <w:lang w:val="lt-LT"/>
        </w:rPr>
        <w:t xml:space="preserve">     </w:t>
      </w:r>
    </w:p>
    <w:p w14:paraId="280827CB" w14:textId="77777777" w:rsidR="002E7BA4" w:rsidRPr="002E7BA4" w:rsidRDefault="002E7BA4" w:rsidP="002E7BA4">
      <w:pPr>
        <w:autoSpaceDN w:val="0"/>
        <w:rPr>
          <w:lang w:val="lt-LT"/>
        </w:rPr>
      </w:pPr>
    </w:p>
    <w:sectPr w:rsidR="002E7BA4" w:rsidRPr="002E7BA4" w:rsidSect="00E86723">
      <w:headerReference w:type="even" r:id="rId7"/>
      <w:headerReference w:type="default" r:id="rId8"/>
      <w:pgSz w:w="11906" w:h="16838" w:code="9"/>
      <w:pgMar w:top="1134" w:right="567" w:bottom="1134" w:left="1701" w:header="567" w:footer="567" w:gutter="0"/>
      <w:paperSrc w:other="7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BE199" w14:textId="77777777" w:rsidR="00402F8C" w:rsidRDefault="00402F8C">
      <w:r>
        <w:separator/>
      </w:r>
    </w:p>
  </w:endnote>
  <w:endnote w:type="continuationSeparator" w:id="0">
    <w:p w14:paraId="63D36D25" w14:textId="77777777" w:rsidR="00402F8C" w:rsidRDefault="00402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86CE9" w14:textId="77777777" w:rsidR="00402F8C" w:rsidRDefault="00402F8C">
      <w:r>
        <w:separator/>
      </w:r>
    </w:p>
  </w:footnote>
  <w:footnote w:type="continuationSeparator" w:id="0">
    <w:p w14:paraId="2DB765BE" w14:textId="77777777" w:rsidR="00402F8C" w:rsidRDefault="00402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2BD9D" w14:textId="77777777" w:rsidR="00CE3E67" w:rsidRDefault="00CE3E67" w:rsidP="00F0492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9112CCB" w14:textId="77777777" w:rsidR="00CE3E67" w:rsidRDefault="00CE3E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F4EAB" w14:textId="77777777" w:rsidR="00CE3E67" w:rsidRDefault="00CE3E67" w:rsidP="00F0492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7FCB">
      <w:rPr>
        <w:rStyle w:val="PageNumber"/>
        <w:noProof/>
      </w:rPr>
      <w:t>2</w:t>
    </w:r>
    <w:r>
      <w:rPr>
        <w:rStyle w:val="PageNumber"/>
      </w:rPr>
      <w:fldChar w:fldCharType="end"/>
    </w:r>
  </w:p>
  <w:p w14:paraId="5609D55B" w14:textId="77777777" w:rsidR="00CE3E67" w:rsidRDefault="00CE3E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12DD8"/>
    <w:multiLevelType w:val="hybridMultilevel"/>
    <w:tmpl w:val="17F0C058"/>
    <w:lvl w:ilvl="0" w:tplc="6AB2AB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D4AA0"/>
    <w:multiLevelType w:val="hybridMultilevel"/>
    <w:tmpl w:val="3BE0493C"/>
    <w:lvl w:ilvl="0" w:tplc="D6B8F1F8">
      <w:start w:val="1"/>
      <w:numFmt w:val="decimal"/>
      <w:lvlText w:val="%1."/>
      <w:lvlJc w:val="left"/>
      <w:pPr>
        <w:tabs>
          <w:tab w:val="num" w:pos="717"/>
        </w:tabs>
        <w:ind w:left="0" w:firstLine="3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663B8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4F49657C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5BC84B8F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5F1F6CE8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969818922">
    <w:abstractNumId w:val="1"/>
  </w:num>
  <w:num w:numId="2" w16cid:durableId="1836723811">
    <w:abstractNumId w:val="3"/>
  </w:num>
  <w:num w:numId="3" w16cid:durableId="1452090295">
    <w:abstractNumId w:val="2"/>
  </w:num>
  <w:num w:numId="4" w16cid:durableId="1603342102">
    <w:abstractNumId w:val="5"/>
  </w:num>
  <w:num w:numId="5" w16cid:durableId="2105758549">
    <w:abstractNumId w:val="4"/>
  </w:num>
  <w:num w:numId="6" w16cid:durableId="2516701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723"/>
    <w:rsid w:val="00046564"/>
    <w:rsid w:val="00087C27"/>
    <w:rsid w:val="000E6D9B"/>
    <w:rsid w:val="001106D3"/>
    <w:rsid w:val="001525BD"/>
    <w:rsid w:val="001B39B0"/>
    <w:rsid w:val="001E3805"/>
    <w:rsid w:val="002250D9"/>
    <w:rsid w:val="002E7BA4"/>
    <w:rsid w:val="003B7031"/>
    <w:rsid w:val="003E7FCB"/>
    <w:rsid w:val="003F37A8"/>
    <w:rsid w:val="00402F8C"/>
    <w:rsid w:val="00496975"/>
    <w:rsid w:val="00510AF3"/>
    <w:rsid w:val="00533D85"/>
    <w:rsid w:val="00554C82"/>
    <w:rsid w:val="005A6C16"/>
    <w:rsid w:val="00604AD6"/>
    <w:rsid w:val="006416A1"/>
    <w:rsid w:val="00675B4B"/>
    <w:rsid w:val="00733091"/>
    <w:rsid w:val="007673AA"/>
    <w:rsid w:val="00796381"/>
    <w:rsid w:val="00853346"/>
    <w:rsid w:val="0086307C"/>
    <w:rsid w:val="0091091E"/>
    <w:rsid w:val="009956B9"/>
    <w:rsid w:val="009E25E6"/>
    <w:rsid w:val="00B0560D"/>
    <w:rsid w:val="00BB7525"/>
    <w:rsid w:val="00C0465D"/>
    <w:rsid w:val="00C24832"/>
    <w:rsid w:val="00C2777A"/>
    <w:rsid w:val="00CE1908"/>
    <w:rsid w:val="00CE3E67"/>
    <w:rsid w:val="00DA061D"/>
    <w:rsid w:val="00E63EED"/>
    <w:rsid w:val="00E86723"/>
    <w:rsid w:val="00EB4224"/>
    <w:rsid w:val="00F04920"/>
    <w:rsid w:val="00F31D7E"/>
    <w:rsid w:val="00F77A21"/>
    <w:rsid w:val="00F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FFA31A"/>
  <w15:chartTrackingRefBased/>
  <w15:docId w15:val="{28A57451-7F5C-4266-B411-9879B5C2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6723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E86723"/>
    <w:pPr>
      <w:keepNext/>
      <w:tabs>
        <w:tab w:val="left" w:pos="180"/>
      </w:tabs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86723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E86723"/>
  </w:style>
  <w:style w:type="paragraph" w:styleId="Footer">
    <w:name w:val="footer"/>
    <w:basedOn w:val="Normal"/>
    <w:link w:val="FooterChar"/>
    <w:rsid w:val="00675B4B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675B4B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eed8acaaceab4f91bb486b758ed8051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eed8acaaceab4f91bb486b758ed8051d</Template>
  <TotalTime>0</TotalTime>
  <Pages>2</Pages>
  <Words>306</Words>
  <Characters>2288</Characters>
  <Application>Microsoft Office Word</Application>
  <DocSecurity>0</DocSecurity>
  <Lines>163</Lines>
  <Paragraphs>89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Biržų rajono savivaldybės nevyriausybinių organizacijų</vt:lpstr>
    </vt:vector>
  </TitlesOfParts>
  <Manager>2023-02-24</Manager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BIRŽŲ RAJONO SAVIVALDYBĖS NEVYRIAUSYBINIŲ ORGANIZACIJŲ 2023–2026 M. VEIKLOS FINANSAVIMO PROGRAMOS PATVIRTINIMO (6 PRIEDAS)</dc:title>
  <dc:subject>T-61</dc:subject>
  <dc:creator>BIRŽŲ RAJONO SAVIVALDYBĖS TARYBA</dc:creator>
  <cp:lastModifiedBy>Justina Kvedaraitė</cp:lastModifiedBy>
  <cp:revision>5</cp:revision>
  <cp:lastPrinted>2019-03-18T12:41:00Z</cp:lastPrinted>
  <dcterms:created xsi:type="dcterms:W3CDTF">2023-02-15T10:54:00Z</dcterms:created>
  <dcterms:modified xsi:type="dcterms:W3CDTF">2025-05-13T09:59:00Z</dcterms:modified>
  <cp:category>PRIEDAS</cp:category>
</cp:coreProperties>
</file>